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D6C07" w14:textId="77777777" w:rsidR="001A5429" w:rsidRPr="00FB0EC2" w:rsidRDefault="001A5429" w:rsidP="001E1E58"/>
    <w:tbl>
      <w:tblPr>
        <w:tblW w:w="0" w:type="auto"/>
        <w:tblLook w:val="0600" w:firstRow="0" w:lastRow="0" w:firstColumn="0" w:lastColumn="0" w:noHBand="1" w:noVBand="1"/>
      </w:tblPr>
      <w:tblGrid>
        <w:gridCol w:w="1084"/>
        <w:gridCol w:w="1072"/>
        <w:gridCol w:w="4830"/>
        <w:gridCol w:w="1093"/>
        <w:gridCol w:w="947"/>
      </w:tblGrid>
      <w:tr w:rsidR="0092125E" w:rsidRPr="00FB0EC2" w14:paraId="7FF6E8B8" w14:textId="77777777" w:rsidTr="00A75609">
        <w:tc>
          <w:tcPr>
            <w:tcW w:w="9026" w:type="dxa"/>
            <w:gridSpan w:val="5"/>
            <w:vAlign w:val="center"/>
          </w:tcPr>
          <w:p w14:paraId="39C61A97" w14:textId="5589EF2F" w:rsidR="0092125E" w:rsidRPr="00FB0EC2" w:rsidRDefault="00000000" w:rsidP="0092125E">
            <w:pPr>
              <w:pStyle w:val="Titel"/>
            </w:pPr>
            <w:sdt>
              <w:sdtPr>
                <w:alias w:val="Titel"/>
                <w:tag w:val=""/>
                <w:id w:val="2016188051"/>
                <w:placeholder>
                  <w:docPart w:val="CC591005DB474E99A9D405D117983628"/>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6D368B">
                  <w:t>Parkinson Café</w:t>
                </w:r>
              </w:sdtContent>
            </w:sdt>
          </w:p>
        </w:tc>
      </w:tr>
      <w:tr w:rsidR="0092125E" w:rsidRPr="00FB0EC2" w14:paraId="2060FD5B" w14:textId="77777777" w:rsidTr="00A75609">
        <w:trPr>
          <w:trHeight w:val="144"/>
        </w:trPr>
        <w:tc>
          <w:tcPr>
            <w:tcW w:w="1134" w:type="dxa"/>
            <w:shd w:val="clear" w:color="auto" w:fill="auto"/>
          </w:tcPr>
          <w:p w14:paraId="3E4AE131" w14:textId="77777777" w:rsidR="0092125E" w:rsidRPr="00FB0EC2" w:rsidRDefault="0092125E" w:rsidP="0092125E">
            <w:pPr>
              <w:spacing w:before="0" w:after="0"/>
              <w:rPr>
                <w:sz w:val="10"/>
                <w:szCs w:val="10"/>
              </w:rPr>
            </w:pPr>
          </w:p>
        </w:tc>
        <w:tc>
          <w:tcPr>
            <w:tcW w:w="6886" w:type="dxa"/>
            <w:gridSpan w:val="3"/>
            <w:shd w:val="clear" w:color="auto" w:fill="F0CDA1" w:themeFill="accent1"/>
            <w:vAlign w:val="center"/>
          </w:tcPr>
          <w:p w14:paraId="59ADE280" w14:textId="77777777" w:rsidR="0092125E" w:rsidRPr="00FB0EC2" w:rsidRDefault="0092125E" w:rsidP="0092125E">
            <w:pPr>
              <w:spacing w:before="0" w:after="0"/>
              <w:rPr>
                <w:sz w:val="10"/>
                <w:szCs w:val="10"/>
              </w:rPr>
            </w:pPr>
          </w:p>
        </w:tc>
        <w:tc>
          <w:tcPr>
            <w:tcW w:w="1006" w:type="dxa"/>
            <w:shd w:val="clear" w:color="auto" w:fill="auto"/>
          </w:tcPr>
          <w:p w14:paraId="7ED73032" w14:textId="77777777" w:rsidR="0092125E" w:rsidRPr="00FB0EC2" w:rsidRDefault="0092125E" w:rsidP="0092125E">
            <w:pPr>
              <w:spacing w:before="0" w:after="0"/>
              <w:rPr>
                <w:sz w:val="10"/>
                <w:szCs w:val="10"/>
              </w:rPr>
            </w:pPr>
          </w:p>
        </w:tc>
      </w:tr>
      <w:tr w:rsidR="0092125E" w:rsidRPr="00FB0EC2" w14:paraId="2712B4AF" w14:textId="77777777" w:rsidTr="00A75609">
        <w:tc>
          <w:tcPr>
            <w:tcW w:w="9026" w:type="dxa"/>
            <w:gridSpan w:val="5"/>
            <w:vAlign w:val="center"/>
          </w:tcPr>
          <w:p w14:paraId="43E44408" w14:textId="3430B76D" w:rsidR="0092125E" w:rsidRPr="00FB0EC2" w:rsidRDefault="006D368B" w:rsidP="00D83966">
            <w:pPr>
              <w:pStyle w:val="Titel"/>
            </w:pPr>
            <w:r>
              <w:rPr>
                <w:lang w:bidi="nl-NL"/>
              </w:rPr>
              <w:t>Heemskerk-Beverwijk</w:t>
            </w:r>
          </w:p>
        </w:tc>
      </w:tr>
      <w:tr w:rsidR="0092125E" w:rsidRPr="00FB0EC2" w14:paraId="46691139" w14:textId="77777777" w:rsidTr="00A75609">
        <w:trPr>
          <w:trHeight w:val="1368"/>
        </w:trPr>
        <w:tc>
          <w:tcPr>
            <w:tcW w:w="2295" w:type="dxa"/>
            <w:gridSpan w:val="2"/>
          </w:tcPr>
          <w:p w14:paraId="13AA65E2" w14:textId="77777777" w:rsidR="0092125E" w:rsidRPr="00FB0EC2" w:rsidRDefault="0092125E" w:rsidP="001E1E58"/>
        </w:tc>
        <w:tc>
          <w:tcPr>
            <w:tcW w:w="4535" w:type="dxa"/>
            <w:shd w:val="clear" w:color="auto" w:fill="F0CDA1" w:themeFill="accent1"/>
            <w:vAlign w:val="center"/>
          </w:tcPr>
          <w:p w14:paraId="0B134D72" w14:textId="77777777" w:rsidR="0092125E" w:rsidRPr="00FB0EC2" w:rsidRDefault="0089181A" w:rsidP="0092125E">
            <w:pPr>
              <w:pStyle w:val="Ondertitel"/>
            </w:pPr>
            <w:r w:rsidRPr="00FB0EC2">
              <w:rPr>
                <w:lang w:bidi="nl-NL"/>
              </w:rPr>
              <w:t>Ondernemingsplan</w:t>
            </w:r>
          </w:p>
        </w:tc>
        <w:tc>
          <w:tcPr>
            <w:tcW w:w="2196" w:type="dxa"/>
            <w:gridSpan w:val="2"/>
          </w:tcPr>
          <w:p w14:paraId="7E8EC6AF" w14:textId="77777777" w:rsidR="0092125E" w:rsidRPr="00FB0EC2" w:rsidRDefault="0092125E" w:rsidP="001E1E58"/>
        </w:tc>
      </w:tr>
    </w:tbl>
    <w:p w14:paraId="47C6960B" w14:textId="77777777" w:rsidR="00066DE2" w:rsidRPr="00FB0EC2" w:rsidRDefault="001A5429" w:rsidP="0092125E">
      <w:r w:rsidRPr="00FB0EC2">
        <w:rPr>
          <w:lang w:bidi="nl-NL"/>
        </w:rPr>
        <w:t xml:space="preserve"> </w:t>
      </w:r>
    </w:p>
    <w:p w14:paraId="2876F1C6" w14:textId="77777777" w:rsidR="00D02465" w:rsidRPr="00FB0EC2" w:rsidRDefault="00D02465">
      <w:pPr>
        <w:spacing w:before="0" w:after="160" w:line="259" w:lineRule="auto"/>
      </w:pPr>
      <w:r w:rsidRPr="00FB0EC2">
        <w:rPr>
          <w:lang w:bidi="nl-NL"/>
        </w:rPr>
        <w:br w:type="page"/>
      </w:r>
    </w:p>
    <w:p w14:paraId="7626013C" w14:textId="77777777" w:rsidR="00066DE2" w:rsidRPr="00FB0EC2" w:rsidRDefault="00066DE2" w:rsidP="00066DE2">
      <w:pPr>
        <w:sectPr w:rsidR="00066DE2" w:rsidRPr="00FB0EC2" w:rsidSect="00D02465">
          <w:headerReference w:type="default" r:id="rId11"/>
          <w:headerReference w:type="first" r:id="rId12"/>
          <w:footerReference w:type="first" r:id="rId13"/>
          <w:type w:val="continuous"/>
          <w:pgSz w:w="11906" w:h="16838" w:code="9"/>
          <w:pgMar w:top="6480" w:right="1440" w:bottom="720" w:left="1440" w:header="288" w:footer="288" w:gutter="0"/>
          <w:cols w:space="708"/>
          <w:docGrid w:linePitch="360"/>
        </w:sectPr>
      </w:pPr>
    </w:p>
    <w:sdt>
      <w:sdtPr>
        <w:rPr>
          <w:rFonts w:asciiTheme="minorHAnsi" w:hAnsiTheme="minorHAnsi"/>
          <w:b w:val="0"/>
          <w:color w:val="595959" w:themeColor="text1" w:themeTint="A6"/>
          <w:sz w:val="24"/>
        </w:rPr>
        <w:id w:val="350538378"/>
        <w:docPartObj>
          <w:docPartGallery w:val="Table of Contents"/>
          <w:docPartUnique/>
        </w:docPartObj>
      </w:sdtPr>
      <w:sdtEndPr>
        <w:rPr>
          <w:bCs/>
          <w:noProof/>
        </w:rPr>
      </w:sdtEndPr>
      <w:sdtContent>
        <w:p w14:paraId="2B0A3F81" w14:textId="77777777" w:rsidR="001E1E58" w:rsidRPr="00FB0EC2" w:rsidRDefault="00493EC0" w:rsidP="00B11055">
          <w:pPr>
            <w:pStyle w:val="Kopvaninhoudsopgave"/>
            <w:rPr>
              <w:szCs w:val="40"/>
            </w:rPr>
          </w:pPr>
          <w:r w:rsidRPr="00B11055">
            <w:t>INHOUDSOPGAVE</w:t>
          </w:r>
        </w:p>
        <w:p w14:paraId="3FB160D5" w14:textId="503CDF34" w:rsidR="006D368B" w:rsidRDefault="001E1E58">
          <w:pPr>
            <w:pStyle w:val="Inhopg1"/>
            <w:tabs>
              <w:tab w:val="right" w:leader="dot" w:pos="4696"/>
            </w:tabs>
            <w:rPr>
              <w:rFonts w:eastAsiaTheme="minorEastAsia"/>
              <w:noProof/>
              <w:color w:val="auto"/>
              <w:kern w:val="2"/>
              <w:szCs w:val="24"/>
              <w:lang w:eastAsia="nl-NL"/>
              <w14:ligatures w14:val="standardContextual"/>
            </w:rPr>
          </w:pPr>
          <w:r w:rsidRPr="00FB0EC2">
            <w:rPr>
              <w:b/>
              <w:noProof/>
              <w:lang w:bidi="nl-NL"/>
            </w:rPr>
            <w:fldChar w:fldCharType="begin"/>
          </w:r>
          <w:r w:rsidRPr="00FB0EC2">
            <w:rPr>
              <w:b/>
              <w:noProof/>
              <w:lang w:bidi="nl-NL"/>
            </w:rPr>
            <w:instrText xml:space="preserve"> TOC \o "1-3" \h \z \u </w:instrText>
          </w:r>
          <w:r w:rsidRPr="00FB0EC2">
            <w:rPr>
              <w:b/>
              <w:noProof/>
              <w:lang w:bidi="nl-NL"/>
            </w:rPr>
            <w:fldChar w:fldCharType="separate"/>
          </w:r>
          <w:hyperlink w:anchor="_Toc176958978" w:history="1">
            <w:r w:rsidR="006D368B" w:rsidRPr="00C27646">
              <w:rPr>
                <w:rStyle w:val="Hyperlink"/>
                <w:noProof/>
                <w:lang w:bidi="nl-NL"/>
              </w:rPr>
              <w:t>Inleiding</w:t>
            </w:r>
          </w:hyperlink>
        </w:p>
        <w:p w14:paraId="1D3F9A63" w14:textId="0431242E" w:rsidR="006D368B" w:rsidRDefault="006D368B">
          <w:pPr>
            <w:pStyle w:val="Inhopg1"/>
            <w:tabs>
              <w:tab w:val="left" w:pos="480"/>
              <w:tab w:val="right" w:leader="dot" w:pos="4696"/>
            </w:tabs>
            <w:rPr>
              <w:rFonts w:eastAsiaTheme="minorEastAsia"/>
              <w:noProof/>
              <w:color w:val="auto"/>
              <w:kern w:val="2"/>
              <w:szCs w:val="24"/>
              <w:lang w:eastAsia="nl-NL"/>
              <w14:ligatures w14:val="standardContextual"/>
            </w:rPr>
          </w:pPr>
          <w:hyperlink w:anchor="_Toc176958981" w:history="1">
            <w:r>
              <w:rPr>
                <w:rStyle w:val="Hyperlink"/>
                <w:noProof/>
              </w:rPr>
              <w:t>1.</w:t>
            </w:r>
            <w:r>
              <w:rPr>
                <w:rFonts w:eastAsiaTheme="minorEastAsia"/>
                <w:noProof/>
                <w:color w:val="auto"/>
                <w:kern w:val="2"/>
                <w:szCs w:val="24"/>
                <w:lang w:eastAsia="nl-NL"/>
                <w14:ligatures w14:val="standardContextual"/>
              </w:rPr>
              <w:tab/>
            </w:r>
            <w:r w:rsidR="00E87E65">
              <w:rPr>
                <w:rStyle w:val="Hyperlink"/>
                <w:noProof/>
                <w:lang w:bidi="nl-NL"/>
              </w:rPr>
              <w:t>Organisatie</w:t>
            </w:r>
          </w:hyperlink>
          <w:r w:rsidR="00E87E65">
            <w:rPr>
              <w:rStyle w:val="Hyperlink"/>
              <w:noProof/>
              <w:lang w:bidi="nl-NL"/>
            </w:rPr>
            <w:t xml:space="preserve"> van het Parkinson Café</w:t>
          </w:r>
        </w:p>
        <w:p w14:paraId="2C128ABA" w14:textId="76ADEBCA" w:rsidR="006D368B" w:rsidRDefault="006D368B">
          <w:pPr>
            <w:pStyle w:val="Inhopg1"/>
            <w:tabs>
              <w:tab w:val="left" w:pos="480"/>
              <w:tab w:val="right" w:leader="dot" w:pos="4696"/>
            </w:tabs>
            <w:rPr>
              <w:rFonts w:eastAsiaTheme="minorEastAsia"/>
              <w:noProof/>
              <w:color w:val="auto"/>
              <w:kern w:val="2"/>
              <w:szCs w:val="24"/>
              <w:lang w:eastAsia="nl-NL"/>
              <w14:ligatures w14:val="standardContextual"/>
            </w:rPr>
          </w:pPr>
          <w:hyperlink w:anchor="_Toc176958982" w:history="1">
            <w:r w:rsidRPr="00C27646">
              <w:rPr>
                <w:rStyle w:val="Hyperlink"/>
                <w:noProof/>
              </w:rPr>
              <w:t>4.</w:t>
            </w:r>
            <w:r>
              <w:rPr>
                <w:rFonts w:eastAsiaTheme="minorEastAsia"/>
                <w:noProof/>
                <w:color w:val="auto"/>
                <w:kern w:val="2"/>
                <w:szCs w:val="24"/>
                <w:lang w:eastAsia="nl-NL"/>
                <w14:ligatures w14:val="standardContextual"/>
              </w:rPr>
              <w:tab/>
            </w:r>
            <w:r w:rsidRPr="00C27646">
              <w:rPr>
                <w:rStyle w:val="Hyperlink"/>
                <w:noProof/>
                <w:lang w:bidi="nl-NL"/>
              </w:rPr>
              <w:t>Marktanalyse</w:t>
            </w:r>
          </w:hyperlink>
        </w:p>
        <w:p w14:paraId="5E60D557" w14:textId="3344EFBD" w:rsidR="006D368B" w:rsidRDefault="006D368B">
          <w:pPr>
            <w:pStyle w:val="Inhopg1"/>
            <w:tabs>
              <w:tab w:val="left" w:pos="480"/>
              <w:tab w:val="right" w:leader="dot" w:pos="4696"/>
            </w:tabs>
            <w:rPr>
              <w:rFonts w:eastAsiaTheme="minorEastAsia"/>
              <w:noProof/>
              <w:color w:val="auto"/>
              <w:kern w:val="2"/>
              <w:szCs w:val="24"/>
              <w:lang w:eastAsia="nl-NL"/>
              <w14:ligatures w14:val="standardContextual"/>
            </w:rPr>
          </w:pPr>
          <w:hyperlink w:anchor="_Toc176958983" w:history="1">
            <w:r w:rsidRPr="00C27646">
              <w:rPr>
                <w:rStyle w:val="Hyperlink"/>
                <w:noProof/>
              </w:rPr>
              <w:t>5.</w:t>
            </w:r>
            <w:r>
              <w:rPr>
                <w:rFonts w:eastAsiaTheme="minorEastAsia"/>
                <w:noProof/>
                <w:color w:val="auto"/>
                <w:kern w:val="2"/>
                <w:szCs w:val="24"/>
                <w:lang w:eastAsia="nl-NL"/>
                <w14:ligatures w14:val="standardContextual"/>
              </w:rPr>
              <w:tab/>
            </w:r>
            <w:r w:rsidRPr="00C27646">
              <w:rPr>
                <w:rStyle w:val="Hyperlink"/>
                <w:noProof/>
                <w:lang w:bidi="nl-NL"/>
              </w:rPr>
              <w:t>Werkplan</w:t>
            </w:r>
          </w:hyperlink>
        </w:p>
        <w:p w14:paraId="43E5474B" w14:textId="427F935B" w:rsidR="006D368B" w:rsidRDefault="006D368B">
          <w:pPr>
            <w:pStyle w:val="Inhopg1"/>
            <w:tabs>
              <w:tab w:val="left" w:pos="480"/>
              <w:tab w:val="right" w:leader="dot" w:pos="4696"/>
            </w:tabs>
            <w:rPr>
              <w:rFonts w:eastAsiaTheme="minorEastAsia"/>
              <w:noProof/>
              <w:color w:val="auto"/>
              <w:kern w:val="2"/>
              <w:szCs w:val="24"/>
              <w:lang w:eastAsia="nl-NL"/>
              <w14:ligatures w14:val="standardContextual"/>
            </w:rPr>
          </w:pPr>
          <w:hyperlink w:anchor="_Toc176958984" w:history="1">
            <w:r w:rsidRPr="00C27646">
              <w:rPr>
                <w:rStyle w:val="Hyperlink"/>
                <w:noProof/>
              </w:rPr>
              <w:t>6.</w:t>
            </w:r>
            <w:r>
              <w:rPr>
                <w:rFonts w:eastAsiaTheme="minorEastAsia"/>
                <w:noProof/>
                <w:color w:val="auto"/>
                <w:kern w:val="2"/>
                <w:szCs w:val="24"/>
                <w:lang w:eastAsia="nl-NL"/>
                <w14:ligatures w14:val="standardContextual"/>
              </w:rPr>
              <w:tab/>
            </w:r>
            <w:r w:rsidRPr="00C27646">
              <w:rPr>
                <w:rStyle w:val="Hyperlink"/>
                <w:noProof/>
                <w:lang w:bidi="nl-NL"/>
              </w:rPr>
              <w:t>Marketing</w:t>
            </w:r>
            <w:r>
              <w:rPr>
                <w:rStyle w:val="Hyperlink"/>
                <w:noProof/>
                <w:lang w:bidi="nl-NL"/>
              </w:rPr>
              <w:t xml:space="preserve"> </w:t>
            </w:r>
          </w:hyperlink>
        </w:p>
        <w:p w14:paraId="4DECD62C" w14:textId="4A4BB3A5" w:rsidR="006D368B" w:rsidRDefault="006D368B">
          <w:pPr>
            <w:pStyle w:val="Inhopg1"/>
            <w:tabs>
              <w:tab w:val="left" w:pos="480"/>
              <w:tab w:val="right" w:leader="dot" w:pos="4696"/>
            </w:tabs>
            <w:rPr>
              <w:rFonts w:eastAsiaTheme="minorEastAsia"/>
              <w:noProof/>
              <w:color w:val="auto"/>
              <w:kern w:val="2"/>
              <w:szCs w:val="24"/>
              <w:lang w:eastAsia="nl-NL"/>
              <w14:ligatures w14:val="standardContextual"/>
            </w:rPr>
          </w:pPr>
          <w:hyperlink w:anchor="_Toc176958985" w:history="1">
            <w:r w:rsidRPr="00C27646">
              <w:rPr>
                <w:rStyle w:val="Hyperlink"/>
                <w:noProof/>
              </w:rPr>
              <w:t>7.</w:t>
            </w:r>
            <w:r>
              <w:rPr>
                <w:rFonts w:eastAsiaTheme="minorEastAsia"/>
                <w:noProof/>
                <w:color w:val="auto"/>
                <w:kern w:val="2"/>
                <w:szCs w:val="24"/>
                <w:lang w:eastAsia="nl-NL"/>
                <w14:ligatures w14:val="standardContextual"/>
              </w:rPr>
              <w:tab/>
            </w:r>
            <w:r w:rsidRPr="00C27646">
              <w:rPr>
                <w:rStyle w:val="Hyperlink"/>
                <w:noProof/>
                <w:lang w:bidi="nl-NL"/>
              </w:rPr>
              <w:t>Financieel plan</w:t>
            </w:r>
          </w:hyperlink>
        </w:p>
        <w:p w14:paraId="11E12C3B" w14:textId="335A3F0A" w:rsidR="006D368B" w:rsidRDefault="006D368B">
          <w:pPr>
            <w:pStyle w:val="Inhopg1"/>
            <w:tabs>
              <w:tab w:val="right" w:leader="dot" w:pos="4696"/>
            </w:tabs>
            <w:rPr>
              <w:rFonts w:eastAsiaTheme="minorEastAsia"/>
              <w:noProof/>
              <w:color w:val="auto"/>
              <w:kern w:val="2"/>
              <w:szCs w:val="24"/>
              <w:lang w:eastAsia="nl-NL"/>
              <w14:ligatures w14:val="standardContextual"/>
            </w:rPr>
          </w:pPr>
          <w:hyperlink w:anchor="_Toc176958986" w:history="1">
            <w:r w:rsidRPr="00C27646">
              <w:rPr>
                <w:rStyle w:val="Hyperlink"/>
                <w:noProof/>
                <w:lang w:bidi="nl-NL"/>
              </w:rPr>
              <w:t>Bijlage</w:t>
            </w:r>
          </w:hyperlink>
          <w:r w:rsidRPr="006D368B">
            <w:rPr>
              <w:rStyle w:val="Hyperlink"/>
              <w:noProof/>
              <w:u w:val="none"/>
            </w:rPr>
            <w:t>(n)</w:t>
          </w:r>
        </w:p>
        <w:p w14:paraId="40C19A1F" w14:textId="4D89F8FD" w:rsidR="001E1E58" w:rsidRPr="00FB0EC2" w:rsidRDefault="001E1E58" w:rsidP="00974BF8">
          <w:pPr>
            <w:tabs>
              <w:tab w:val="left" w:pos="5670"/>
            </w:tabs>
            <w:ind w:left="5103"/>
          </w:pPr>
          <w:r w:rsidRPr="00FB0EC2">
            <w:rPr>
              <w:b/>
              <w:noProof/>
              <w:lang w:bidi="nl-NL"/>
            </w:rPr>
            <w:fldChar w:fldCharType="end"/>
          </w:r>
        </w:p>
      </w:sdtContent>
    </w:sdt>
    <w:p w14:paraId="5E426DA7" w14:textId="77777777" w:rsidR="000A7626" w:rsidRPr="00FB0EC2" w:rsidRDefault="000A7626" w:rsidP="000A7626"/>
    <w:p w14:paraId="35758A11" w14:textId="77777777" w:rsidR="000A7626" w:rsidRPr="00FB0EC2" w:rsidRDefault="000A7626" w:rsidP="000A7626">
      <w:pPr>
        <w:sectPr w:rsidR="000A7626" w:rsidRPr="00FB0EC2" w:rsidSect="00D02465">
          <w:footerReference w:type="first" r:id="rId14"/>
          <w:type w:val="continuous"/>
          <w:pgSz w:w="11906" w:h="16838" w:code="9"/>
          <w:pgMar w:top="2160" w:right="1080" w:bottom="720" w:left="6120" w:header="432" w:footer="432" w:gutter="0"/>
          <w:pgNumType w:fmt="lowerRoman"/>
          <w:cols w:space="708"/>
          <w:titlePg/>
          <w:docGrid w:linePitch="360"/>
        </w:sectPr>
      </w:pPr>
    </w:p>
    <w:bookmarkStart w:id="0" w:name="_Toc176958978"/>
    <w:p w14:paraId="793E8550" w14:textId="77777777" w:rsidR="001E1E58" w:rsidRPr="00FB0EC2" w:rsidRDefault="00000000" w:rsidP="0003123C">
      <w:pPr>
        <w:pStyle w:val="Kop1"/>
      </w:pPr>
      <w:sdt>
        <w:sdtPr>
          <w:id w:val="1498622095"/>
          <w:placeholder>
            <w:docPart w:val="62272FB53331496892C98FAB1E5BCE2F"/>
          </w:placeholder>
          <w:temporary/>
          <w:showingPlcHdr/>
          <w15:appearance w15:val="hidden"/>
        </w:sdtPr>
        <w:sdtContent>
          <w:r w:rsidR="00347AF5" w:rsidRPr="00FA4FAB">
            <w:rPr>
              <w:rFonts w:asciiTheme="minorHAnsi" w:hAnsiTheme="minorHAnsi" w:cstheme="minorHAnsi"/>
              <w:b w:val="0"/>
              <w:bCs/>
              <w:sz w:val="32"/>
              <w:lang w:bidi="nl-NL"/>
            </w:rPr>
            <w:t>Inleiding</w:t>
          </w:r>
        </w:sdtContent>
      </w:sdt>
      <w:bookmarkEnd w:id="0"/>
    </w:p>
    <w:p w14:paraId="27A64E3D" w14:textId="4F2F7A41" w:rsidR="001320AF" w:rsidRPr="001320AF" w:rsidRDefault="00E22EA4" w:rsidP="001320AF">
      <w:pPr>
        <w:rPr>
          <w:sz w:val="22"/>
        </w:rPr>
      </w:pPr>
      <w:r w:rsidRPr="00E22EA4">
        <w:rPr>
          <w:sz w:val="22"/>
        </w:rPr>
        <w:t xml:space="preserve">De ziekte van Parkinson is nu de snelst groeiende neurologische aandoening ter wereld en neemt wereldwijd toe. </w:t>
      </w:r>
      <w:r w:rsidR="001320AF" w:rsidRPr="001320AF">
        <w:rPr>
          <w:sz w:val="22"/>
        </w:rPr>
        <w:t xml:space="preserve">En het heeft een grote invloed op </w:t>
      </w:r>
      <w:r w:rsidR="001320AF" w:rsidRPr="00E22EA4">
        <w:rPr>
          <w:sz w:val="22"/>
        </w:rPr>
        <w:t>iemands</w:t>
      </w:r>
      <w:r w:rsidR="001320AF" w:rsidRPr="001320AF">
        <w:rPr>
          <w:sz w:val="22"/>
        </w:rPr>
        <w:t xml:space="preserve"> leven. </w:t>
      </w:r>
    </w:p>
    <w:p w14:paraId="32143894" w14:textId="1C645F5B" w:rsidR="001320AF" w:rsidRPr="001320AF" w:rsidRDefault="001320AF" w:rsidP="001320AF">
      <w:pPr>
        <w:rPr>
          <w:sz w:val="22"/>
        </w:rPr>
      </w:pPr>
      <w:r w:rsidRPr="001320AF">
        <w:rPr>
          <w:sz w:val="22"/>
        </w:rPr>
        <w:t xml:space="preserve">Parkinson is een hersenziekte. Vaak wordt gedacht dat het een ouderdomsziekte is, maar </w:t>
      </w:r>
      <w:r w:rsidRPr="00E22EA4">
        <w:rPr>
          <w:sz w:val="22"/>
        </w:rPr>
        <w:t>Parkinson</w:t>
      </w:r>
      <w:r w:rsidRPr="001320AF">
        <w:rPr>
          <w:sz w:val="22"/>
        </w:rPr>
        <w:t xml:space="preserve"> treft ook steeds meer jonge mensen. De ziekte uit zich vaak in de vorm van een bewegingsstoornis waarbij zenuwcellen in je hersenen in snel tempo afsterven. Daardoor krijg je veel verschillende klachten, zoals beven, stijve spieren, evenwichtsproblemen en te weinig of traag bewegen. </w:t>
      </w:r>
    </w:p>
    <w:p w14:paraId="2D231CE5" w14:textId="02E02398" w:rsidR="001320AF" w:rsidRPr="00E22EA4" w:rsidRDefault="001320AF" w:rsidP="001320AF">
      <w:pPr>
        <w:rPr>
          <w:sz w:val="22"/>
        </w:rPr>
      </w:pPr>
      <w:r w:rsidRPr="001320AF">
        <w:rPr>
          <w:sz w:val="22"/>
        </w:rPr>
        <w:t xml:space="preserve">Het aantal mensen met </w:t>
      </w:r>
      <w:r w:rsidR="00E22EA4" w:rsidRPr="00E22EA4">
        <w:rPr>
          <w:sz w:val="22"/>
        </w:rPr>
        <w:t>Parkinson</w:t>
      </w:r>
      <w:r w:rsidRPr="001320AF">
        <w:rPr>
          <w:sz w:val="22"/>
        </w:rPr>
        <w:t xml:space="preserve"> verdubbelt de komende 20 jaar. In Nederland zijn 63.000 mensen gediagnostiseerd met de ziekte van Parkinson, waarvan bij ongeveer 10 tot 15% de ziekte zich al vroeg uit. Dus als de diagnose wordt gesteld wanneer iemand onder de 40 jaar is. </w:t>
      </w:r>
    </w:p>
    <w:p w14:paraId="365942C1" w14:textId="77777777" w:rsidR="00E22EA4" w:rsidRPr="00E22EA4" w:rsidRDefault="00E22EA4" w:rsidP="00E22EA4">
      <w:pPr>
        <w:rPr>
          <w:b/>
          <w:bCs/>
          <w:sz w:val="22"/>
        </w:rPr>
      </w:pPr>
      <w:r w:rsidRPr="00E22EA4">
        <w:rPr>
          <w:b/>
          <w:bCs/>
          <w:sz w:val="22"/>
        </w:rPr>
        <w:t>Het Parkinson Café: Een plek om samen te komen</w:t>
      </w:r>
    </w:p>
    <w:p w14:paraId="41E041BB" w14:textId="0FDFA4B0" w:rsidR="00E22EA4" w:rsidRPr="00E22EA4" w:rsidRDefault="00E22EA4" w:rsidP="009B507C">
      <w:pPr>
        <w:rPr>
          <w:sz w:val="22"/>
        </w:rPr>
      </w:pPr>
      <w:r w:rsidRPr="00E22EA4">
        <w:rPr>
          <w:sz w:val="22"/>
        </w:rPr>
        <w:t xml:space="preserve">Een Parkinson Café is een ontmoetingsplek speciaal bedoeld voor mensen met de ziekte van Parkinson, hun naasten (partners, kinderen, vrienden) en mantelzorgers. </w:t>
      </w:r>
    </w:p>
    <w:p w14:paraId="534679A0" w14:textId="3D52E58C" w:rsidR="00E22EA4" w:rsidRPr="00E22EA4" w:rsidRDefault="009B507C" w:rsidP="00E22EA4">
      <w:pPr>
        <w:rPr>
          <w:sz w:val="22"/>
        </w:rPr>
      </w:pPr>
      <w:r>
        <w:rPr>
          <w:sz w:val="22"/>
        </w:rPr>
        <w:t>Met als belangrijke</w:t>
      </w:r>
      <w:r w:rsidR="00E22EA4" w:rsidRPr="00E22EA4">
        <w:rPr>
          <w:sz w:val="22"/>
        </w:rPr>
        <w:t xml:space="preserve"> voordelen:</w:t>
      </w:r>
    </w:p>
    <w:p w14:paraId="51B4CF08" w14:textId="77777777" w:rsidR="00E22EA4" w:rsidRPr="00E22EA4" w:rsidRDefault="00E22EA4" w:rsidP="00E22EA4">
      <w:pPr>
        <w:numPr>
          <w:ilvl w:val="0"/>
          <w:numId w:val="40"/>
        </w:numPr>
        <w:rPr>
          <w:sz w:val="22"/>
        </w:rPr>
      </w:pPr>
      <w:r w:rsidRPr="00E22EA4">
        <w:rPr>
          <w:sz w:val="22"/>
        </w:rPr>
        <w:t>Verminderde eenzaamheid: Het café biedt een sociale omgeving waar je je verbonden voelt met anderen.</w:t>
      </w:r>
    </w:p>
    <w:p w14:paraId="207752EE" w14:textId="77777777" w:rsidR="00E22EA4" w:rsidRPr="00E22EA4" w:rsidRDefault="00E22EA4" w:rsidP="00E22EA4">
      <w:pPr>
        <w:numPr>
          <w:ilvl w:val="0"/>
          <w:numId w:val="40"/>
        </w:numPr>
        <w:rPr>
          <w:sz w:val="22"/>
        </w:rPr>
      </w:pPr>
      <w:r w:rsidRPr="00E22EA4">
        <w:rPr>
          <w:sz w:val="22"/>
        </w:rPr>
        <w:t>Verbeterde kwaliteit van leven: Door informatie en ondersteuning te krijgen, kun je beter omgaan met de ziekte en je kwaliteit van leven verbeteren.</w:t>
      </w:r>
    </w:p>
    <w:p w14:paraId="1CB532F4" w14:textId="77777777" w:rsidR="00E22EA4" w:rsidRPr="00E22EA4" w:rsidRDefault="00E22EA4" w:rsidP="00E22EA4">
      <w:pPr>
        <w:numPr>
          <w:ilvl w:val="0"/>
          <w:numId w:val="40"/>
        </w:numPr>
        <w:rPr>
          <w:sz w:val="22"/>
        </w:rPr>
      </w:pPr>
      <w:r w:rsidRPr="00E22EA4">
        <w:rPr>
          <w:sz w:val="22"/>
        </w:rPr>
        <w:t>Verhoogd zelfvertrouwen: Door je ervaringen te delen en te leren van anderen, kun je je zelfvertrouwen vergroten.</w:t>
      </w:r>
    </w:p>
    <w:p w14:paraId="6E7080D9" w14:textId="77777777" w:rsidR="00E22EA4" w:rsidRPr="00E22EA4" w:rsidRDefault="00E22EA4" w:rsidP="00E22EA4">
      <w:pPr>
        <w:numPr>
          <w:ilvl w:val="0"/>
          <w:numId w:val="40"/>
        </w:numPr>
        <w:rPr>
          <w:sz w:val="22"/>
        </w:rPr>
      </w:pPr>
      <w:r w:rsidRPr="00E22EA4">
        <w:rPr>
          <w:sz w:val="22"/>
        </w:rPr>
        <w:t>Vermindering van stress: Het café biedt een plek om even te ontsnappen aan de dagelijkse beslommeringen en tot rust te komen.</w:t>
      </w:r>
    </w:p>
    <w:p w14:paraId="6D0BE63D" w14:textId="77777777" w:rsidR="00E22EA4" w:rsidRDefault="00E22EA4" w:rsidP="00E22EA4">
      <w:pPr>
        <w:rPr>
          <w:sz w:val="22"/>
        </w:rPr>
      </w:pPr>
      <w:r w:rsidRPr="00E22EA4">
        <w:rPr>
          <w:sz w:val="22"/>
        </w:rPr>
        <w:t>Kortom, het Parkinson Café is een waardevolle aanvulling op de reguliere zorg. Het biedt een unieke kans om ervaringen uit te wisselen, informatie te vergaren en steun te vinden bij anderen die weten waar je doorheen gaat.</w:t>
      </w:r>
    </w:p>
    <w:p w14:paraId="0CB6D193" w14:textId="32B3E2A9" w:rsidR="00E22EA4" w:rsidRDefault="00E22EA4" w:rsidP="00E22EA4">
      <w:pPr>
        <w:rPr>
          <w:sz w:val="22"/>
        </w:rPr>
      </w:pPr>
      <w:r>
        <w:rPr>
          <w:sz w:val="22"/>
        </w:rPr>
        <w:t xml:space="preserve">Dat is ook waarom wij </w:t>
      </w:r>
      <w:r w:rsidR="009B507C">
        <w:rPr>
          <w:sz w:val="22"/>
        </w:rPr>
        <w:t>het initiatief nemen om een vernieuwd</w:t>
      </w:r>
      <w:r>
        <w:rPr>
          <w:sz w:val="22"/>
        </w:rPr>
        <w:t xml:space="preserve"> Parkinson Café Heemskerk-Beverwijk </w:t>
      </w:r>
      <w:r w:rsidR="009B507C">
        <w:rPr>
          <w:sz w:val="22"/>
        </w:rPr>
        <w:t>op te richten</w:t>
      </w:r>
      <w:r>
        <w:rPr>
          <w:sz w:val="22"/>
        </w:rPr>
        <w:t>.</w:t>
      </w:r>
    </w:p>
    <w:p w14:paraId="596BAC00" w14:textId="77777777" w:rsidR="009B507C" w:rsidRDefault="009B507C" w:rsidP="00E22EA4">
      <w:pPr>
        <w:rPr>
          <w:sz w:val="22"/>
        </w:rPr>
      </w:pPr>
    </w:p>
    <w:p w14:paraId="5F54821C" w14:textId="29B6B3AB" w:rsidR="009B507C" w:rsidRDefault="009B507C" w:rsidP="00E22EA4">
      <w:pPr>
        <w:rPr>
          <w:sz w:val="22"/>
        </w:rPr>
      </w:pPr>
      <w:r>
        <w:rPr>
          <w:sz w:val="22"/>
        </w:rPr>
        <w:t xml:space="preserve">Anita Mensink </w:t>
      </w:r>
      <w:r w:rsidR="00214C22">
        <w:rPr>
          <w:sz w:val="22"/>
        </w:rPr>
        <w:t>–</w:t>
      </w:r>
      <w:r>
        <w:rPr>
          <w:sz w:val="22"/>
        </w:rPr>
        <w:t xml:space="preserve"> </w:t>
      </w:r>
      <w:proofErr w:type="spellStart"/>
      <w:r w:rsidR="00214C22">
        <w:rPr>
          <w:sz w:val="22"/>
        </w:rPr>
        <w:t>Karrenbeld</w:t>
      </w:r>
      <w:proofErr w:type="spellEnd"/>
      <w:r w:rsidR="00214C22">
        <w:rPr>
          <w:sz w:val="22"/>
        </w:rPr>
        <w:t>,</w:t>
      </w:r>
    </w:p>
    <w:p w14:paraId="5A401721" w14:textId="28CC03CF" w:rsidR="00214C22" w:rsidRPr="00E22EA4" w:rsidRDefault="00214C22" w:rsidP="00E22EA4">
      <w:pPr>
        <w:rPr>
          <w:sz w:val="22"/>
        </w:rPr>
      </w:pPr>
      <w:r>
        <w:rPr>
          <w:sz w:val="22"/>
        </w:rPr>
        <w:t>Clara Overes.</w:t>
      </w:r>
    </w:p>
    <w:p w14:paraId="7CF5025F" w14:textId="77777777" w:rsidR="00E22EA4" w:rsidRPr="001320AF" w:rsidRDefault="00E22EA4" w:rsidP="00E22EA4">
      <w:pPr>
        <w:rPr>
          <w:b/>
          <w:bCs/>
        </w:rPr>
      </w:pPr>
    </w:p>
    <w:p w14:paraId="2705994A" w14:textId="059C5EFE" w:rsidR="001320AF" w:rsidRPr="001320AF" w:rsidRDefault="001320AF" w:rsidP="001320AF"/>
    <w:p w14:paraId="7E231D5B" w14:textId="34E4DC1D" w:rsidR="00BA31C4" w:rsidRPr="00FB0EC2" w:rsidRDefault="00BA31C4" w:rsidP="006D368B"/>
    <w:p w14:paraId="242A38B3" w14:textId="77777777" w:rsidR="00BA31C4" w:rsidRPr="00FB0EC2" w:rsidRDefault="00BA31C4" w:rsidP="00BA31C4">
      <w:pPr>
        <w:rPr>
          <w:rStyle w:val="Zwaar"/>
        </w:rPr>
      </w:pPr>
    </w:p>
    <w:p w14:paraId="02CE029F" w14:textId="77777777" w:rsidR="00BA31C4" w:rsidRPr="00FB0EC2" w:rsidRDefault="00BA31C4" w:rsidP="00BA31C4">
      <w:pPr>
        <w:rPr>
          <w:rStyle w:val="Zwaar"/>
        </w:rPr>
        <w:sectPr w:rsidR="00BA31C4" w:rsidRPr="00FB0EC2" w:rsidSect="00D02465">
          <w:headerReference w:type="default" r:id="rId15"/>
          <w:type w:val="continuous"/>
          <w:pgSz w:w="11906" w:h="16838" w:code="9"/>
          <w:pgMar w:top="2160" w:right="1080" w:bottom="720" w:left="1080" w:header="648" w:footer="432" w:gutter="0"/>
          <w:cols w:space="708"/>
          <w:docGrid w:linePitch="360"/>
        </w:sectPr>
      </w:pPr>
    </w:p>
    <w:p w14:paraId="34474E33" w14:textId="49B65A4A" w:rsidR="00BA31C4" w:rsidRPr="00214C22" w:rsidRDefault="00E22EA4" w:rsidP="00B11055">
      <w:pPr>
        <w:pStyle w:val="Kop1"/>
        <w:numPr>
          <w:ilvl w:val="0"/>
          <w:numId w:val="18"/>
        </w:numPr>
        <w:ind w:left="0" w:firstLine="0"/>
        <w:rPr>
          <w:sz w:val="32"/>
        </w:rPr>
      </w:pPr>
      <w:bookmarkStart w:id="1" w:name="_Toc22732028"/>
      <w:bookmarkStart w:id="2" w:name="_Toc176958980"/>
      <w:r w:rsidRPr="00214C22">
        <w:rPr>
          <w:b w:val="0"/>
          <w:bCs/>
          <w:sz w:val="32"/>
        </w:rPr>
        <w:lastRenderedPageBreak/>
        <w:t>O</w:t>
      </w:r>
      <w:bookmarkEnd w:id="1"/>
      <w:bookmarkEnd w:id="2"/>
      <w:r w:rsidRPr="00214C22">
        <w:rPr>
          <w:b w:val="0"/>
          <w:bCs/>
          <w:sz w:val="32"/>
        </w:rPr>
        <w:t>rganisatie van het Parkinson Café</w:t>
      </w:r>
    </w:p>
    <w:p w14:paraId="600974DB" w14:textId="74C90DBF" w:rsidR="00BA31C4" w:rsidRPr="00214C22" w:rsidRDefault="009B507C" w:rsidP="009B507C">
      <w:pPr>
        <w:rPr>
          <w:sz w:val="22"/>
        </w:rPr>
      </w:pPr>
      <w:r w:rsidRPr="00214C22">
        <w:rPr>
          <w:sz w:val="22"/>
        </w:rPr>
        <w:t>Tot een aantal jaren geleden bestond er in Beverwijk-Heemskerk een Parkinson Café. Inmiddels is het weer een aantal jaren geleden dat hier de laatste activiteiten plaatsvonden terwijl ook in onze regio de groep met mensen met Parkinson groeit.</w:t>
      </w:r>
    </w:p>
    <w:p w14:paraId="7B366041" w14:textId="047DFF51" w:rsidR="009B507C" w:rsidRDefault="009B507C" w:rsidP="009B507C">
      <w:pPr>
        <w:rPr>
          <w:sz w:val="22"/>
        </w:rPr>
      </w:pPr>
      <w:r w:rsidRPr="00214C22">
        <w:rPr>
          <w:sz w:val="22"/>
        </w:rPr>
        <w:t xml:space="preserve">Clara Overes, partner van een echtgenoot die in 2023 op 67-jarige leeftijd overleed aan de gevolgen van Parkinson, en Anita Mensink, eigenaar van De Vitale Huiskamer en Vitaliteitscentrum FIT4you2, hebben de handen ineen geslagen om het Parkinson Café Heemskerk-Beverwijk nieuw leven in te blazen. </w:t>
      </w:r>
    </w:p>
    <w:p w14:paraId="1157CB76" w14:textId="2AA04279" w:rsidR="007B3D2F" w:rsidRPr="00214C22" w:rsidRDefault="007B3D2F" w:rsidP="009B507C">
      <w:pPr>
        <w:rPr>
          <w:sz w:val="22"/>
        </w:rPr>
      </w:pPr>
      <w:r>
        <w:rPr>
          <w:sz w:val="22"/>
        </w:rPr>
        <w:t>Parkinson Café Heemskerk – Beverwijk functioneert onder auspiciën van de Parkinson Vereniging. Dat betekent dat zowel de financiële administratie als de verzekering en opleiding van vrijwilligers door de Parkinson Vereniging worden verzorgd. Het Parkinson Café Heemskerk – Beverwijk voldoet aan de voorwaarden en kwaliteitskenmerken die de Parkinson Vereniging aan de Parkinson Cafés stelt.</w:t>
      </w:r>
    </w:p>
    <w:p w14:paraId="65D4D52A" w14:textId="7CD62848" w:rsidR="00BA31C4" w:rsidRPr="00214C22" w:rsidRDefault="009B507C" w:rsidP="00214C22">
      <w:pPr>
        <w:pStyle w:val="Lijstopsomteken"/>
        <w:numPr>
          <w:ilvl w:val="0"/>
          <w:numId w:val="0"/>
        </w:numPr>
        <w:rPr>
          <w:sz w:val="22"/>
        </w:rPr>
      </w:pPr>
      <w:r w:rsidRPr="00214C22">
        <w:rPr>
          <w:sz w:val="22"/>
          <w:u w:val="single"/>
        </w:rPr>
        <w:t>Doelen van het Parkinson Café Heemskerk-Beverwijk</w:t>
      </w:r>
    </w:p>
    <w:p w14:paraId="3157E979" w14:textId="47833DD5" w:rsidR="00214C22" w:rsidRPr="00E22EA4" w:rsidRDefault="00214C22" w:rsidP="00214C22">
      <w:pPr>
        <w:rPr>
          <w:sz w:val="22"/>
        </w:rPr>
      </w:pPr>
      <w:r w:rsidRPr="00E22EA4">
        <w:rPr>
          <w:sz w:val="22"/>
        </w:rPr>
        <w:t>Het is een plek waar mensen met de ziekte van Parkinson, hun naasten (partners, kinderen, vrienden) en mantelzorgers in een ontspannen sfeer:</w:t>
      </w:r>
    </w:p>
    <w:p w14:paraId="14A4A020" w14:textId="7B03CBFD" w:rsidR="00214C22" w:rsidRDefault="00214C22" w:rsidP="00214C22">
      <w:pPr>
        <w:numPr>
          <w:ilvl w:val="0"/>
          <w:numId w:val="39"/>
        </w:numPr>
        <w:rPr>
          <w:sz w:val="22"/>
        </w:rPr>
      </w:pPr>
      <w:r w:rsidRPr="00E22EA4">
        <w:rPr>
          <w:sz w:val="22"/>
        </w:rPr>
        <w:t>Ervaringen kun</w:t>
      </w:r>
      <w:r w:rsidR="00735C23">
        <w:rPr>
          <w:sz w:val="22"/>
        </w:rPr>
        <w:t>nen</w:t>
      </w:r>
      <w:r w:rsidRPr="00E22EA4">
        <w:rPr>
          <w:sz w:val="22"/>
        </w:rPr>
        <w:t xml:space="preserve"> uitwisselen: Door </w:t>
      </w:r>
      <w:r w:rsidR="00735C23">
        <w:rPr>
          <w:sz w:val="22"/>
        </w:rPr>
        <w:t xml:space="preserve">de inzet van ervaringsdeskundigen en </w:t>
      </w:r>
      <w:r w:rsidRPr="00E22EA4">
        <w:rPr>
          <w:sz w:val="22"/>
        </w:rPr>
        <w:t xml:space="preserve">te </w:t>
      </w:r>
      <w:r w:rsidR="00735C23">
        <w:rPr>
          <w:sz w:val="22"/>
        </w:rPr>
        <w:t xml:space="preserve">kunnen </w:t>
      </w:r>
      <w:r w:rsidRPr="00E22EA4">
        <w:rPr>
          <w:sz w:val="22"/>
        </w:rPr>
        <w:t xml:space="preserve">praten </w:t>
      </w:r>
      <w:r w:rsidR="00735C23">
        <w:rPr>
          <w:sz w:val="22"/>
        </w:rPr>
        <w:t xml:space="preserve">met lotgenoten </w:t>
      </w:r>
      <w:r w:rsidRPr="00E22EA4">
        <w:rPr>
          <w:sz w:val="22"/>
        </w:rPr>
        <w:t>die dezelfde ziekte hebben, kun je je minder alleen voelen en nieuwe perspectieven krijgen.</w:t>
      </w:r>
    </w:p>
    <w:p w14:paraId="6170A2F0" w14:textId="462B6E65" w:rsidR="00735C23" w:rsidRPr="00E22EA4" w:rsidRDefault="00735C23" w:rsidP="00214C22">
      <w:pPr>
        <w:numPr>
          <w:ilvl w:val="0"/>
          <w:numId w:val="39"/>
        </w:numPr>
        <w:rPr>
          <w:sz w:val="22"/>
        </w:rPr>
      </w:pPr>
      <w:r>
        <w:rPr>
          <w:sz w:val="22"/>
        </w:rPr>
        <w:t>Een omgeving creëren die uitnodigt om te bewegen. Uit onderzoek weten we dat bewegen en sport de ontwikkeling van de ziekte van Parkinson vertraagt en een positieve invloed heeft op de mentale en fysieke conditie.</w:t>
      </w:r>
    </w:p>
    <w:p w14:paraId="0A9FA4F3" w14:textId="618D6964" w:rsidR="00214C22" w:rsidRDefault="00214C22" w:rsidP="00214C22">
      <w:pPr>
        <w:numPr>
          <w:ilvl w:val="0"/>
          <w:numId w:val="39"/>
        </w:numPr>
        <w:rPr>
          <w:sz w:val="22"/>
        </w:rPr>
      </w:pPr>
      <w:r w:rsidRPr="00E22EA4">
        <w:rPr>
          <w:sz w:val="22"/>
        </w:rPr>
        <w:t>Informatie kun</w:t>
      </w:r>
      <w:r w:rsidR="00735C23">
        <w:rPr>
          <w:sz w:val="22"/>
        </w:rPr>
        <w:t>nen</w:t>
      </w:r>
      <w:r w:rsidRPr="00E22EA4">
        <w:rPr>
          <w:sz w:val="22"/>
        </w:rPr>
        <w:t xml:space="preserve"> krijgen: Er worden regelmatig lezingen en workshops georganiseerd over verschillende aspecten van Parkinson, zoals medicijnen, voeding, </w:t>
      </w:r>
      <w:r>
        <w:rPr>
          <w:sz w:val="22"/>
        </w:rPr>
        <w:t xml:space="preserve">werken en Parkinson, </w:t>
      </w:r>
      <w:r w:rsidR="00735C23">
        <w:rPr>
          <w:sz w:val="22"/>
        </w:rPr>
        <w:t xml:space="preserve">complementaire therapieën, </w:t>
      </w:r>
      <w:r w:rsidRPr="00E22EA4">
        <w:rPr>
          <w:sz w:val="22"/>
        </w:rPr>
        <w:t>beweging en hulpmiddelen.</w:t>
      </w:r>
      <w:r>
        <w:rPr>
          <w:sz w:val="22"/>
        </w:rPr>
        <w:t xml:space="preserve"> Er is ook een bibliotheek waar bezoekers boeken kunnen inzien om thuis te gaan lezen.</w:t>
      </w:r>
    </w:p>
    <w:p w14:paraId="2987B008" w14:textId="109A2384" w:rsidR="00214C22" w:rsidRPr="00E22EA4" w:rsidRDefault="00214C22" w:rsidP="00214C22">
      <w:pPr>
        <w:numPr>
          <w:ilvl w:val="0"/>
          <w:numId w:val="39"/>
        </w:numPr>
        <w:rPr>
          <w:sz w:val="22"/>
        </w:rPr>
      </w:pPr>
      <w:r w:rsidRPr="00E22EA4">
        <w:rPr>
          <w:sz w:val="22"/>
        </w:rPr>
        <w:t>Ondersteuning kun</w:t>
      </w:r>
      <w:r>
        <w:rPr>
          <w:sz w:val="22"/>
        </w:rPr>
        <w:t>nen</w:t>
      </w:r>
      <w:r w:rsidRPr="00E22EA4">
        <w:rPr>
          <w:sz w:val="22"/>
        </w:rPr>
        <w:t xml:space="preserve"> vinden</w:t>
      </w:r>
      <w:r>
        <w:rPr>
          <w:sz w:val="22"/>
        </w:rPr>
        <w:t xml:space="preserve"> omdat ze</w:t>
      </w:r>
      <w:r w:rsidRPr="00E22EA4">
        <w:rPr>
          <w:sz w:val="22"/>
        </w:rPr>
        <w:t xml:space="preserve"> er terecht </w:t>
      </w:r>
      <w:r>
        <w:rPr>
          <w:sz w:val="22"/>
        </w:rPr>
        <w:t xml:space="preserve">kunnen </w:t>
      </w:r>
      <w:r w:rsidRPr="00E22EA4">
        <w:rPr>
          <w:sz w:val="22"/>
        </w:rPr>
        <w:t>met vragen, zorgen en praktische problemen.</w:t>
      </w:r>
    </w:p>
    <w:p w14:paraId="5578EDC2" w14:textId="59B8C2DB" w:rsidR="00214C22" w:rsidRPr="00E22EA4" w:rsidRDefault="00214C22" w:rsidP="00214C22">
      <w:pPr>
        <w:numPr>
          <w:ilvl w:val="0"/>
          <w:numId w:val="39"/>
        </w:numPr>
        <w:rPr>
          <w:sz w:val="22"/>
        </w:rPr>
      </w:pPr>
      <w:r w:rsidRPr="00E22EA4">
        <w:rPr>
          <w:sz w:val="22"/>
        </w:rPr>
        <w:t>Nieuwe mensen kun</w:t>
      </w:r>
      <w:r w:rsidR="00735C23">
        <w:rPr>
          <w:sz w:val="22"/>
        </w:rPr>
        <w:t xml:space="preserve">nen </w:t>
      </w:r>
      <w:r w:rsidRPr="00E22EA4">
        <w:rPr>
          <w:sz w:val="22"/>
        </w:rPr>
        <w:t xml:space="preserve">ontmoeten: Het Parkinson Café is een goede plek om </w:t>
      </w:r>
      <w:r w:rsidR="00735C23">
        <w:rPr>
          <w:sz w:val="22"/>
        </w:rPr>
        <w:t xml:space="preserve">het sociale netwerk uit te breiden met </w:t>
      </w:r>
      <w:r w:rsidRPr="00E22EA4">
        <w:rPr>
          <w:sz w:val="22"/>
        </w:rPr>
        <w:t>nieuwe vrienden die weten hoe het is om met Parkinson te leven.</w:t>
      </w:r>
    </w:p>
    <w:p w14:paraId="1003FA7B" w14:textId="586C94AF" w:rsidR="009B507C" w:rsidRPr="00214C22" w:rsidRDefault="00214C22" w:rsidP="00214C22">
      <w:pPr>
        <w:pStyle w:val="Lijstopsomteken"/>
        <w:numPr>
          <w:ilvl w:val="0"/>
          <w:numId w:val="0"/>
        </w:numPr>
        <w:ind w:left="340"/>
        <w:rPr>
          <w:sz w:val="22"/>
        </w:rPr>
      </w:pPr>
      <w:r>
        <w:rPr>
          <w:sz w:val="22"/>
        </w:rPr>
        <w:t xml:space="preserve">Het Parkinson Café richt zich zowel met het aanbod als met de keuze van openingstijden op mensen met Parkinson van alle leeftijden: </w:t>
      </w:r>
      <w:proofErr w:type="spellStart"/>
      <w:r>
        <w:rPr>
          <w:sz w:val="22"/>
        </w:rPr>
        <w:t>Yoppers</w:t>
      </w:r>
      <w:proofErr w:type="spellEnd"/>
      <w:r>
        <w:rPr>
          <w:sz w:val="22"/>
        </w:rPr>
        <w:t xml:space="preserve"> en ouderen!</w:t>
      </w:r>
      <w:r w:rsidR="00735C23">
        <w:rPr>
          <w:sz w:val="22"/>
        </w:rPr>
        <w:t xml:space="preserve"> (</w:t>
      </w:r>
      <w:r w:rsidR="00735C23" w:rsidRPr="00735C23">
        <w:rPr>
          <w:sz w:val="22"/>
        </w:rPr>
        <w:t xml:space="preserve">Mensen die voor hun vijftigste levensjaar de diagnose </w:t>
      </w:r>
      <w:proofErr w:type="spellStart"/>
      <w:r w:rsidR="00735C23" w:rsidRPr="00735C23">
        <w:rPr>
          <w:sz w:val="22"/>
        </w:rPr>
        <w:t>parkinson</w:t>
      </w:r>
      <w:proofErr w:type="spellEnd"/>
      <w:r w:rsidR="00735C23" w:rsidRPr="00735C23">
        <w:rPr>
          <w:sz w:val="22"/>
        </w:rPr>
        <w:t xml:space="preserve"> hebben gekregen, worden wereldwijd </w:t>
      </w:r>
      <w:proofErr w:type="spellStart"/>
      <w:r w:rsidR="00735C23" w:rsidRPr="00735C23">
        <w:rPr>
          <w:sz w:val="22"/>
        </w:rPr>
        <w:t>Yoppers</w:t>
      </w:r>
      <w:proofErr w:type="spellEnd"/>
      <w:r w:rsidR="00735C23" w:rsidRPr="00735C23">
        <w:rPr>
          <w:sz w:val="22"/>
        </w:rPr>
        <w:t xml:space="preserve"> genoemd (Young </w:t>
      </w:r>
      <w:proofErr w:type="spellStart"/>
      <w:r w:rsidR="00735C23" w:rsidRPr="00735C23">
        <w:rPr>
          <w:sz w:val="22"/>
        </w:rPr>
        <w:t>Onset</w:t>
      </w:r>
      <w:proofErr w:type="spellEnd"/>
      <w:r w:rsidR="00735C23" w:rsidRPr="00735C23">
        <w:rPr>
          <w:sz w:val="22"/>
        </w:rPr>
        <w:t xml:space="preserve"> Parkinson).</w:t>
      </w:r>
      <w:r w:rsidR="00735C23">
        <w:rPr>
          <w:sz w:val="22"/>
        </w:rPr>
        <w:t>)</w:t>
      </w:r>
    </w:p>
    <w:p w14:paraId="4B0B776D" w14:textId="26088B57" w:rsidR="00214C22" w:rsidRDefault="00214C22" w:rsidP="00214C22">
      <w:pPr>
        <w:pStyle w:val="Lijstopsomteken"/>
        <w:numPr>
          <w:ilvl w:val="0"/>
          <w:numId w:val="0"/>
        </w:numPr>
        <w:ind w:left="340" w:hanging="340"/>
        <w:rPr>
          <w:sz w:val="22"/>
          <w:u w:val="single"/>
        </w:rPr>
      </w:pPr>
      <w:r>
        <w:rPr>
          <w:sz w:val="22"/>
          <w:u w:val="single"/>
        </w:rPr>
        <w:t>Missie</w:t>
      </w:r>
    </w:p>
    <w:p w14:paraId="1179701C" w14:textId="78EEF0F4" w:rsidR="007B3D2F" w:rsidRPr="007B3D2F" w:rsidRDefault="007B3D2F" w:rsidP="007B3D2F">
      <w:pPr>
        <w:pStyle w:val="Lijstopsomteken"/>
        <w:numPr>
          <w:ilvl w:val="0"/>
          <w:numId w:val="0"/>
        </w:numPr>
        <w:ind w:left="340"/>
        <w:rPr>
          <w:sz w:val="22"/>
        </w:rPr>
      </w:pPr>
      <w:r>
        <w:rPr>
          <w:sz w:val="22"/>
        </w:rPr>
        <w:t xml:space="preserve">In aanvulling op de missie van de Parkinson Vereniging om Parkinson de wereld uit te krijgen, wil het Parkinson Café Heemskerk-Beverwijk </w:t>
      </w:r>
      <w:r w:rsidR="00E87E65">
        <w:rPr>
          <w:sz w:val="22"/>
        </w:rPr>
        <w:t xml:space="preserve">door ontmoetingen mensen verbinden en </w:t>
      </w:r>
      <w:r>
        <w:rPr>
          <w:sz w:val="22"/>
        </w:rPr>
        <w:t>in de algemene opinie Parkinson uit de taboesfeer halen en de kracht en invloed van bewegen op Parkinson laten ervaren.</w:t>
      </w:r>
      <w:r w:rsidR="00735C23">
        <w:rPr>
          <w:sz w:val="22"/>
        </w:rPr>
        <w:t xml:space="preserve"> Met het Parkinson Café willen we ook de aansluiting tussen zorg en welzijn versterken.</w:t>
      </w:r>
    </w:p>
    <w:p w14:paraId="4BA14145" w14:textId="77777777" w:rsidR="00735C23" w:rsidRDefault="00735C23">
      <w:pPr>
        <w:spacing w:before="0" w:after="160" w:line="259" w:lineRule="auto"/>
        <w:rPr>
          <w:rStyle w:val="Vet"/>
          <w:b w:val="0"/>
          <w:bCs w:val="0"/>
          <w:sz w:val="22"/>
          <w:u w:val="single"/>
        </w:rPr>
      </w:pPr>
      <w:r>
        <w:rPr>
          <w:rStyle w:val="Vet"/>
          <w:b w:val="0"/>
          <w:bCs w:val="0"/>
          <w:sz w:val="22"/>
          <w:u w:val="single"/>
        </w:rPr>
        <w:br w:type="page"/>
      </w:r>
    </w:p>
    <w:p w14:paraId="4D518B8A" w14:textId="5890F203" w:rsidR="00D27AF8" w:rsidRDefault="00C83E4E" w:rsidP="00214C22">
      <w:pPr>
        <w:pStyle w:val="Lijstopsomteken"/>
        <w:numPr>
          <w:ilvl w:val="0"/>
          <w:numId w:val="0"/>
        </w:numPr>
        <w:ind w:left="340" w:hanging="340"/>
        <w:rPr>
          <w:rStyle w:val="Vet"/>
          <w:b w:val="0"/>
          <w:bCs w:val="0"/>
          <w:sz w:val="22"/>
          <w:u w:val="single"/>
        </w:rPr>
      </w:pPr>
      <w:r w:rsidRPr="00C83E4E">
        <w:rPr>
          <w:rStyle w:val="Vet"/>
          <w:b w:val="0"/>
          <w:bCs w:val="0"/>
          <w:sz w:val="22"/>
          <w:u w:val="single"/>
        </w:rPr>
        <w:lastRenderedPageBreak/>
        <w:t>Onze motivatie</w:t>
      </w:r>
    </w:p>
    <w:p w14:paraId="7820C16A" w14:textId="22AA5310" w:rsidR="00C83E4E" w:rsidRDefault="00C83E4E" w:rsidP="00C83E4E">
      <w:pPr>
        <w:pStyle w:val="Lijstopsomteken"/>
        <w:numPr>
          <w:ilvl w:val="0"/>
          <w:numId w:val="0"/>
        </w:numPr>
        <w:ind w:left="340"/>
        <w:rPr>
          <w:rStyle w:val="Vet"/>
          <w:b w:val="0"/>
          <w:bCs w:val="0"/>
          <w:sz w:val="22"/>
        </w:rPr>
      </w:pPr>
      <w:r>
        <w:rPr>
          <w:rStyle w:val="Vet"/>
          <w:b w:val="0"/>
          <w:bCs w:val="0"/>
          <w:sz w:val="22"/>
        </w:rPr>
        <w:t xml:space="preserve">Jeroen, echtgenoot van </w:t>
      </w:r>
      <w:r w:rsidRPr="008E09BF">
        <w:rPr>
          <w:rStyle w:val="Vet"/>
          <w:sz w:val="22"/>
        </w:rPr>
        <w:t>Clara Overes</w:t>
      </w:r>
      <w:r>
        <w:rPr>
          <w:rStyle w:val="Vet"/>
          <w:b w:val="0"/>
          <w:bCs w:val="0"/>
          <w:sz w:val="22"/>
        </w:rPr>
        <w:t xml:space="preserve"> kreeg op zijn 58</w:t>
      </w:r>
      <w:r w:rsidRPr="00C83E4E">
        <w:rPr>
          <w:rStyle w:val="Vet"/>
          <w:b w:val="0"/>
          <w:bCs w:val="0"/>
          <w:sz w:val="22"/>
          <w:vertAlign w:val="superscript"/>
        </w:rPr>
        <w:t>ste</w:t>
      </w:r>
      <w:r>
        <w:rPr>
          <w:rStyle w:val="Vet"/>
          <w:b w:val="0"/>
          <w:bCs w:val="0"/>
          <w:sz w:val="22"/>
        </w:rPr>
        <w:t xml:space="preserve"> de diagnose Parkinson. Aan die diagnose gingen al enkele jaren van lichamelijk ongemak vooraf. Dan weer werden de klachten geweten aan een blessure ten gevolge van een val tijdens het skeeleren; dan weer dacht met aan een burn-out. </w:t>
      </w:r>
    </w:p>
    <w:p w14:paraId="3BA938BE" w14:textId="507D78A7" w:rsidR="00C83E4E" w:rsidRDefault="00C83E4E" w:rsidP="00735C23">
      <w:pPr>
        <w:spacing w:before="0" w:after="160" w:line="259" w:lineRule="auto"/>
        <w:ind w:left="340"/>
        <w:rPr>
          <w:rStyle w:val="Vet"/>
          <w:b w:val="0"/>
          <w:bCs w:val="0"/>
          <w:sz w:val="22"/>
        </w:rPr>
      </w:pPr>
      <w:r>
        <w:rPr>
          <w:rStyle w:val="Vet"/>
          <w:b w:val="0"/>
          <w:bCs w:val="0"/>
          <w:sz w:val="22"/>
        </w:rPr>
        <w:t>Na de diagnose ontwikkelde de ziekte zich eerst geleidelijk en later sneller. In zijn laatste levensfase verbleef hij in verschillende verpleeghuizen waarbij het Clara raakte hoe weinig kennis er was bij de verplegenden en verzorgenden over de ziekte van Parkinson. Dat leidde af en toe tot ongemakkelijke en pijnlijke situaties. Na het overlijden van Jeroen zet zij zich in om de kennis over deze mensonterende ziekte te vergroten. Zij doet al een aantal jaren als vrijwilliger-redacteur voor Parkinson Magazine van de Parkinson Vereniging. Zo kwam zij op het idee om een Parkinson Café opnieuw van de grond te krijgen.</w:t>
      </w:r>
    </w:p>
    <w:p w14:paraId="48EEE06F" w14:textId="3222278B" w:rsidR="00C83E4E" w:rsidRDefault="00C83E4E" w:rsidP="00C83E4E">
      <w:pPr>
        <w:pStyle w:val="Lijstopsomteken"/>
        <w:numPr>
          <w:ilvl w:val="0"/>
          <w:numId w:val="0"/>
        </w:numPr>
        <w:ind w:left="340"/>
        <w:rPr>
          <w:sz w:val="22"/>
        </w:rPr>
      </w:pPr>
      <w:r w:rsidRPr="008E09BF">
        <w:rPr>
          <w:rStyle w:val="Vet"/>
          <w:sz w:val="22"/>
        </w:rPr>
        <w:t xml:space="preserve">Anita Mensink – </w:t>
      </w:r>
      <w:proofErr w:type="spellStart"/>
      <w:r w:rsidRPr="008E09BF">
        <w:rPr>
          <w:rStyle w:val="Vet"/>
          <w:sz w:val="22"/>
        </w:rPr>
        <w:t>Karrenbeld</w:t>
      </w:r>
      <w:proofErr w:type="spellEnd"/>
      <w:r>
        <w:rPr>
          <w:rStyle w:val="Vet"/>
          <w:b w:val="0"/>
          <w:bCs w:val="0"/>
          <w:sz w:val="22"/>
        </w:rPr>
        <w:t xml:space="preserve"> ziet als eigenaar van </w:t>
      </w:r>
      <w:r w:rsidRPr="00214C22">
        <w:rPr>
          <w:sz w:val="22"/>
        </w:rPr>
        <w:t>Vitaliteitscentrum FIT4you2</w:t>
      </w:r>
      <w:r>
        <w:rPr>
          <w:sz w:val="22"/>
        </w:rPr>
        <w:t xml:space="preserve"> dagelijks wat de meerwaarde en invloed van bewegen is op o.a. mensen met Parkinson. Zo startte zij onlangs in haar centrum ook met </w:t>
      </w:r>
      <w:proofErr w:type="spellStart"/>
      <w:r>
        <w:rPr>
          <w:sz w:val="22"/>
        </w:rPr>
        <w:t>Boxing</w:t>
      </w:r>
      <w:proofErr w:type="spellEnd"/>
      <w:r>
        <w:rPr>
          <w:sz w:val="22"/>
        </w:rPr>
        <w:t xml:space="preserve"> voor Parkinson, een vorm van bewegen die bewezen heeft dat mensen met Parkinson daar baat bij hebben. Onderdeel van haar centrum is ook de Vitale Huiskamer die onderdak biedt aan tal van maatschappelijke groepen en organisaties</w:t>
      </w:r>
      <w:r w:rsidR="00D33EFD">
        <w:rPr>
          <w:sz w:val="22"/>
        </w:rPr>
        <w:t xml:space="preserve">. Zo zijn er inloopbijeenkomsten voor mensen over roken, over suïcidaliteit, over prehabilitatie bij darmkanker en over stress. Het thema van de Vitale Huiskamer, ontmoeten en verbinden, past als geen ander bij het thema van het Parkinson Café. </w:t>
      </w:r>
    </w:p>
    <w:p w14:paraId="2235D062" w14:textId="2FC7C2C2" w:rsidR="00D33EFD" w:rsidRPr="00C83E4E" w:rsidRDefault="00D33EFD" w:rsidP="00C83E4E">
      <w:pPr>
        <w:pStyle w:val="Lijstopsomteken"/>
        <w:numPr>
          <w:ilvl w:val="0"/>
          <w:numId w:val="0"/>
        </w:numPr>
        <w:ind w:left="340"/>
        <w:rPr>
          <w:sz w:val="22"/>
        </w:rPr>
      </w:pPr>
      <w:r>
        <w:rPr>
          <w:sz w:val="22"/>
        </w:rPr>
        <w:t>Op het moment dat Clara contact zocht met de Parkinson Vereniging over een Parkinson Café in Heemskerk-Beverwijk hoorde ze dat Anita met hetzelfde idee zich tot de Parkinson Vereniging had gericht. Samen zetten zij nu, met een groeiend team van vrijwilligers, de schouders eronder.</w:t>
      </w:r>
    </w:p>
    <w:p w14:paraId="4C631834" w14:textId="4C04739F" w:rsidR="00D27AF8" w:rsidRDefault="00D33EFD" w:rsidP="00D33EFD">
      <w:pPr>
        <w:pStyle w:val="Lijstopsomteken"/>
        <w:numPr>
          <w:ilvl w:val="0"/>
          <w:numId w:val="0"/>
        </w:numPr>
        <w:ind w:left="340"/>
      </w:pPr>
      <w:r w:rsidRPr="00D33EFD">
        <w:rPr>
          <w:rStyle w:val="Vet"/>
          <w:b w:val="0"/>
          <w:bCs w:val="0"/>
          <w:sz w:val="22"/>
          <w:u w:val="single"/>
        </w:rPr>
        <w:t>Doelgroep en diensten</w:t>
      </w:r>
      <w:r w:rsidR="00D27AF8" w:rsidRPr="00FB0EC2">
        <w:rPr>
          <w:rStyle w:val="Vet"/>
          <w:lang w:bidi="nl-NL"/>
        </w:rPr>
        <w:t xml:space="preserve"> </w:t>
      </w:r>
    </w:p>
    <w:p w14:paraId="2DE3511F" w14:textId="0991C6BA" w:rsidR="00D33EFD" w:rsidRDefault="00D33EFD" w:rsidP="00D33EFD">
      <w:pPr>
        <w:pStyle w:val="Lijstopsomteken"/>
        <w:numPr>
          <w:ilvl w:val="0"/>
          <w:numId w:val="0"/>
        </w:numPr>
        <w:ind w:left="340"/>
        <w:rPr>
          <w:sz w:val="22"/>
        </w:rPr>
      </w:pPr>
      <w:r>
        <w:rPr>
          <w:sz w:val="22"/>
        </w:rPr>
        <w:t xml:space="preserve">Zoals gezegd richten we ons op </w:t>
      </w:r>
      <w:r w:rsidRPr="00E22EA4">
        <w:rPr>
          <w:sz w:val="22"/>
        </w:rPr>
        <w:t>mensen met de ziekte van Parkinson, hun naasten (partners, kinderen, vrienden) en mantelzorgers</w:t>
      </w:r>
      <w:r>
        <w:rPr>
          <w:sz w:val="22"/>
        </w:rPr>
        <w:t xml:space="preserve">. Omdat we rekening willen houden met de energiewisselingen van mensen met Parkinson en de wisselende persoonlijke omstandigheden variëren we in tijdstippen van de bijeenkomsten. </w:t>
      </w:r>
      <w:proofErr w:type="spellStart"/>
      <w:r>
        <w:rPr>
          <w:sz w:val="22"/>
        </w:rPr>
        <w:t>Yoppers</w:t>
      </w:r>
      <w:proofErr w:type="spellEnd"/>
      <w:r>
        <w:rPr>
          <w:sz w:val="22"/>
        </w:rPr>
        <w:t xml:space="preserve"> of mantelzorgers die overdag werken, kunnen bijvoorbeeld kiezen voor een avondbijeenkomst. Uiteraard gaan we de planning van de thema’s daar rekening mee houden.</w:t>
      </w:r>
    </w:p>
    <w:p w14:paraId="5BCA74D2" w14:textId="0D41F855" w:rsidR="00D33EFD" w:rsidRDefault="00D33EFD" w:rsidP="00D33EFD">
      <w:pPr>
        <w:pStyle w:val="Lijstopsomteken"/>
        <w:numPr>
          <w:ilvl w:val="0"/>
          <w:numId w:val="0"/>
        </w:numPr>
        <w:ind w:left="340"/>
        <w:rPr>
          <w:sz w:val="22"/>
        </w:rPr>
      </w:pPr>
      <w:r>
        <w:rPr>
          <w:sz w:val="22"/>
        </w:rPr>
        <w:t xml:space="preserve">De belangrijkste diensten die we aanbieden zijn informatie, ontmoetingen en </w:t>
      </w:r>
      <w:r w:rsidR="008E09BF">
        <w:rPr>
          <w:sz w:val="22"/>
        </w:rPr>
        <w:t>het creëren van een omgeving die uitnodigt tot bewegen</w:t>
      </w:r>
      <w:r>
        <w:rPr>
          <w:sz w:val="22"/>
        </w:rPr>
        <w:t xml:space="preserve">. </w:t>
      </w:r>
    </w:p>
    <w:p w14:paraId="7CBCB07E" w14:textId="7D6ECB36" w:rsidR="00CE0755" w:rsidRDefault="00CE0755" w:rsidP="00D33EFD">
      <w:pPr>
        <w:pStyle w:val="Lijstopsomteken"/>
        <w:numPr>
          <w:ilvl w:val="0"/>
          <w:numId w:val="0"/>
        </w:numPr>
        <w:ind w:left="340"/>
        <w:rPr>
          <w:sz w:val="22"/>
        </w:rPr>
      </w:pPr>
      <w:r>
        <w:rPr>
          <w:i/>
          <w:iCs/>
          <w:sz w:val="22"/>
        </w:rPr>
        <w:t>Thema’s en diensten afgestemd op de behoeften</w:t>
      </w:r>
    </w:p>
    <w:p w14:paraId="4CE02D48" w14:textId="60E8E6BB" w:rsidR="00CE0755" w:rsidRDefault="00CE0755" w:rsidP="00D33EFD">
      <w:pPr>
        <w:pStyle w:val="Lijstopsomteken"/>
        <w:numPr>
          <w:ilvl w:val="0"/>
          <w:numId w:val="0"/>
        </w:numPr>
        <w:ind w:left="340"/>
        <w:rPr>
          <w:sz w:val="22"/>
        </w:rPr>
      </w:pPr>
      <w:r>
        <w:rPr>
          <w:sz w:val="22"/>
        </w:rPr>
        <w:t>Het Parkinson Café Heemskerk-Beverwijk kan rekenen op enthousiaste ondersteuning door het Rode Kruis Ziekenhuis (RKZ) Beverwijk. Beide neurologen hebben zich al bereid verklaard om met enige regelmaat informatie te verzorgen tijdens het Parkinson Café en de Parkinsonverpleegkundige heeft ons een lijst van thema’s en tips doorgegeven op basis van haar praktijkervaring. Ook zij onderstreept het belang van een combinatie van informatie en interactie om het Parkinson Café tot een succes te maken.</w:t>
      </w:r>
    </w:p>
    <w:p w14:paraId="647333FD" w14:textId="77777777" w:rsidR="008E09BF" w:rsidRDefault="00CE0755" w:rsidP="008E09BF">
      <w:pPr>
        <w:pStyle w:val="Lijstopsomteken"/>
        <w:numPr>
          <w:ilvl w:val="0"/>
          <w:numId w:val="0"/>
        </w:numPr>
        <w:ind w:left="340"/>
        <w:rPr>
          <w:sz w:val="22"/>
        </w:rPr>
      </w:pPr>
      <w:r>
        <w:rPr>
          <w:sz w:val="22"/>
        </w:rPr>
        <w:t>We streven naar 8 tot 10 bijeenkomsten per jaar en een gemiddeld aantal bezoekers van 30 per bijeenkomst. We weten, ook uit de ervaringen van het RKZ en andere Parkinson Cafés, dat het aantal deelnemers sterk kan wisselen per thema. Een thema over vraagstukken als werk en Parkinson of de laatste levensfase en de keuzes die daarmee gepaard gaan, spreken niet iedereen aan. Terwijl deze thema’s wel degelijk voorzien in een grote behoefte.</w:t>
      </w:r>
    </w:p>
    <w:p w14:paraId="75A814D7" w14:textId="0C145BDD" w:rsidR="00E87E65" w:rsidRPr="008E09BF" w:rsidRDefault="008E09BF" w:rsidP="008E09BF">
      <w:pPr>
        <w:spacing w:before="0" w:after="160" w:line="259" w:lineRule="auto"/>
        <w:rPr>
          <w:rStyle w:val="Vet"/>
          <w:b w:val="0"/>
          <w:bCs w:val="0"/>
          <w:sz w:val="22"/>
        </w:rPr>
      </w:pPr>
      <w:r>
        <w:rPr>
          <w:sz w:val="22"/>
        </w:rPr>
        <w:br w:type="page"/>
      </w:r>
      <w:r w:rsidR="00E87E65">
        <w:rPr>
          <w:rStyle w:val="Vet"/>
          <w:b w:val="0"/>
          <w:bCs w:val="0"/>
          <w:i/>
          <w:iCs/>
          <w:sz w:val="22"/>
        </w:rPr>
        <w:lastRenderedPageBreak/>
        <w:t>Samen staan we sterker</w:t>
      </w:r>
    </w:p>
    <w:p w14:paraId="0DB95D1C" w14:textId="77777777" w:rsidR="00E82721" w:rsidRDefault="00E82721">
      <w:pPr>
        <w:spacing w:before="0" w:after="160" w:line="259" w:lineRule="auto"/>
        <w:rPr>
          <w:rStyle w:val="Vet"/>
          <w:b w:val="0"/>
          <w:bCs w:val="0"/>
          <w:sz w:val="22"/>
        </w:rPr>
      </w:pPr>
      <w:r>
        <w:rPr>
          <w:rStyle w:val="Vet"/>
          <w:b w:val="0"/>
          <w:bCs w:val="0"/>
          <w:sz w:val="22"/>
        </w:rPr>
        <w:t xml:space="preserve">We willen verbinden door ontmoetingen te bevorderen. </w:t>
      </w:r>
    </w:p>
    <w:p w14:paraId="754B7D71" w14:textId="72359C48" w:rsidR="00E87E65" w:rsidRDefault="00E87E65">
      <w:pPr>
        <w:spacing w:before="0" w:after="160" w:line="259" w:lineRule="auto"/>
        <w:rPr>
          <w:rStyle w:val="Vet"/>
          <w:b w:val="0"/>
          <w:bCs w:val="0"/>
          <w:sz w:val="22"/>
        </w:rPr>
      </w:pPr>
      <w:r>
        <w:rPr>
          <w:rStyle w:val="Vet"/>
          <w:b w:val="0"/>
          <w:bCs w:val="0"/>
          <w:sz w:val="22"/>
        </w:rPr>
        <w:t>Het Parkinson Café staat niet op zich in de inzet en zorg voor mensen met Parkinson. We zijn blij met de enthousiaste reactie en toezegging door de neurologen en Parkinsonverpleegkundige van het Rode Kruis Ziekenhuis.</w:t>
      </w:r>
    </w:p>
    <w:p w14:paraId="258FEBEC" w14:textId="323E50A6" w:rsidR="00E82721" w:rsidRDefault="00E87E65">
      <w:pPr>
        <w:spacing w:before="0" w:after="160" w:line="259" w:lineRule="auto"/>
        <w:rPr>
          <w:rStyle w:val="Vet"/>
          <w:b w:val="0"/>
          <w:bCs w:val="0"/>
          <w:sz w:val="22"/>
        </w:rPr>
      </w:pPr>
      <w:r>
        <w:rPr>
          <w:rStyle w:val="Vet"/>
          <w:b w:val="0"/>
          <w:bCs w:val="0"/>
          <w:sz w:val="22"/>
        </w:rPr>
        <w:t xml:space="preserve">Op het gebied van gezond bewegen hebben we ook contacten met tafeltennisvereniging </w:t>
      </w:r>
      <w:proofErr w:type="spellStart"/>
      <w:r>
        <w:rPr>
          <w:rStyle w:val="Vet"/>
          <w:b w:val="0"/>
          <w:bCs w:val="0"/>
          <w:sz w:val="22"/>
        </w:rPr>
        <w:t>Rapidity</w:t>
      </w:r>
      <w:proofErr w:type="spellEnd"/>
      <w:r>
        <w:rPr>
          <w:rStyle w:val="Vet"/>
          <w:b w:val="0"/>
          <w:bCs w:val="0"/>
          <w:sz w:val="22"/>
        </w:rPr>
        <w:t xml:space="preserve"> die zich al langer richt op mensen met Parkinson</w:t>
      </w:r>
      <w:r w:rsidR="00E82721">
        <w:rPr>
          <w:rStyle w:val="Vet"/>
          <w:b w:val="0"/>
          <w:bCs w:val="0"/>
          <w:sz w:val="22"/>
        </w:rPr>
        <w:t xml:space="preserve">. </w:t>
      </w:r>
    </w:p>
    <w:p w14:paraId="07E78385" w14:textId="36342961" w:rsidR="00CE0755" w:rsidRDefault="00E82721">
      <w:pPr>
        <w:spacing w:before="0" w:after="160" w:line="259" w:lineRule="auto"/>
        <w:rPr>
          <w:rStyle w:val="Vet"/>
          <w:b w:val="0"/>
          <w:bCs w:val="0"/>
          <w:sz w:val="22"/>
        </w:rPr>
      </w:pPr>
      <w:r>
        <w:rPr>
          <w:rStyle w:val="Vet"/>
          <w:b w:val="0"/>
          <w:bCs w:val="0"/>
          <w:sz w:val="22"/>
        </w:rPr>
        <w:t>Daarnaast zullen we gebruikmaken en een beroep doen op allerlei professionals in onze regio (en daarbuiten om hun kennis en ervaring te delen.</w:t>
      </w:r>
    </w:p>
    <w:p w14:paraId="16942090" w14:textId="3A3DC2F8" w:rsidR="008E09BF" w:rsidRDefault="00A66BA7">
      <w:pPr>
        <w:spacing w:before="0" w:after="160" w:line="259" w:lineRule="auto"/>
        <w:rPr>
          <w:rStyle w:val="Vet"/>
          <w:b w:val="0"/>
          <w:bCs w:val="0"/>
          <w:sz w:val="22"/>
          <w:u w:val="single"/>
        </w:rPr>
      </w:pPr>
      <w:r>
        <w:rPr>
          <w:rStyle w:val="Vet"/>
          <w:b w:val="0"/>
          <w:bCs w:val="0"/>
          <w:sz w:val="22"/>
        </w:rPr>
        <w:t>Om ook voor de lange termijn de continuïteit te waarborgen, zullen we in de komende jaren vrijwilligers blijven opleiden in samenwerking met de Parkinson Vereniging en ook investeren in het ontwikkelen van leiderschap voor talenten in het team van vrijwilligers.</w:t>
      </w:r>
    </w:p>
    <w:p w14:paraId="2236DF57" w14:textId="2E22CB8C" w:rsidR="00CE0755" w:rsidRPr="002A38C7" w:rsidRDefault="00CE0755" w:rsidP="002A38C7">
      <w:pPr>
        <w:pStyle w:val="Lijstopsomteken"/>
        <w:numPr>
          <w:ilvl w:val="0"/>
          <w:numId w:val="0"/>
        </w:numPr>
        <w:ind w:left="340"/>
        <w:rPr>
          <w:rStyle w:val="Vet"/>
          <w:b w:val="0"/>
          <w:bCs w:val="0"/>
          <w:sz w:val="22"/>
          <w:u w:val="single"/>
        </w:rPr>
      </w:pPr>
      <w:r w:rsidRPr="002A38C7">
        <w:rPr>
          <w:rStyle w:val="Vet"/>
          <w:b w:val="0"/>
          <w:bCs w:val="0"/>
          <w:sz w:val="22"/>
          <w:u w:val="single"/>
        </w:rPr>
        <w:t>Organisatiestructuur</w:t>
      </w:r>
    </w:p>
    <w:p w14:paraId="40FB3122" w14:textId="04B75FA1" w:rsidR="00CE0755" w:rsidRDefault="00CE0755" w:rsidP="002A38C7">
      <w:pPr>
        <w:pStyle w:val="Lijstopsomteken"/>
        <w:numPr>
          <w:ilvl w:val="0"/>
          <w:numId w:val="0"/>
        </w:numPr>
        <w:ind w:left="340"/>
        <w:rPr>
          <w:sz w:val="22"/>
        </w:rPr>
      </w:pPr>
      <w:r w:rsidRPr="002A38C7">
        <w:rPr>
          <w:sz w:val="22"/>
        </w:rPr>
        <w:t xml:space="preserve">De coördinatie van alle werkzaamheden rond het Parkinson Café is in handen van Anita Mensink – </w:t>
      </w:r>
      <w:proofErr w:type="spellStart"/>
      <w:r w:rsidRPr="002A38C7">
        <w:rPr>
          <w:sz w:val="22"/>
        </w:rPr>
        <w:t>Karrenbeld</w:t>
      </w:r>
      <w:proofErr w:type="spellEnd"/>
      <w:r w:rsidRPr="002A38C7">
        <w:rPr>
          <w:sz w:val="22"/>
        </w:rPr>
        <w:t xml:space="preserve"> en Clara Overes</w:t>
      </w:r>
      <w:r w:rsidR="002A38C7">
        <w:rPr>
          <w:sz w:val="22"/>
        </w:rPr>
        <w:t xml:space="preserve"> waarbij de taakverdeling grofweg als volgt is.</w:t>
      </w:r>
    </w:p>
    <w:p w14:paraId="651252A0" w14:textId="4809192F" w:rsidR="002A38C7" w:rsidRDefault="002A38C7" w:rsidP="002A38C7">
      <w:pPr>
        <w:pStyle w:val="Lijstopsomteken"/>
        <w:numPr>
          <w:ilvl w:val="0"/>
          <w:numId w:val="0"/>
        </w:numPr>
        <w:ind w:left="340"/>
        <w:rPr>
          <w:sz w:val="22"/>
        </w:rPr>
      </w:pPr>
      <w:r>
        <w:rPr>
          <w:sz w:val="22"/>
        </w:rPr>
        <w:t>Anita zal zich voornamelijk bezighouden met de organisatie van de Vitale Huiskamer, de (daaraan) verbonden vrijwilligers en de inrichting en organisatie van bewegingsthema’s.</w:t>
      </w:r>
    </w:p>
    <w:p w14:paraId="504075AF" w14:textId="078587E7" w:rsidR="002A38C7" w:rsidRDefault="002A38C7" w:rsidP="002A38C7">
      <w:pPr>
        <w:pStyle w:val="Lijstopsomteken"/>
        <w:numPr>
          <w:ilvl w:val="0"/>
          <w:numId w:val="0"/>
        </w:numPr>
        <w:ind w:left="340"/>
        <w:rPr>
          <w:sz w:val="22"/>
        </w:rPr>
      </w:pPr>
      <w:r>
        <w:rPr>
          <w:sz w:val="22"/>
        </w:rPr>
        <w:t>Clara richt zich op de inhoudelijke planning van thema’s voor de verschillende Cafébijeenkomsten en de personen die daaraan meewerken met lezingen en presentaties. Zij verzorgt ook de marketing en promotie van de bijeenkomsten.</w:t>
      </w:r>
    </w:p>
    <w:p w14:paraId="37A3570D" w14:textId="11848CE6" w:rsidR="002A38C7" w:rsidRDefault="002A38C7" w:rsidP="002A38C7">
      <w:pPr>
        <w:pStyle w:val="Lijstopsomteken"/>
        <w:numPr>
          <w:ilvl w:val="0"/>
          <w:numId w:val="0"/>
        </w:numPr>
        <w:ind w:left="340"/>
        <w:rPr>
          <w:sz w:val="22"/>
        </w:rPr>
      </w:pPr>
      <w:r>
        <w:rPr>
          <w:sz w:val="22"/>
        </w:rPr>
        <w:t>Uiteraard gebeurt een en ander in overleg en met ondersteuning van (door de Parkinson Vereniging opgeleide) vrijwilligers.</w:t>
      </w:r>
    </w:p>
    <w:p w14:paraId="756D3A67" w14:textId="53AA7CC4" w:rsidR="002A38C7" w:rsidRDefault="002A38C7" w:rsidP="002A38C7">
      <w:pPr>
        <w:pStyle w:val="Lijstopsomteken"/>
        <w:numPr>
          <w:ilvl w:val="0"/>
          <w:numId w:val="0"/>
        </w:numPr>
        <w:ind w:left="340"/>
        <w:rPr>
          <w:sz w:val="22"/>
        </w:rPr>
      </w:pPr>
      <w:r>
        <w:rPr>
          <w:sz w:val="22"/>
        </w:rPr>
        <w:t>Anita en Clara hebben maandelijks een werkoverleg en tweemaandelijks een overleg met de vrijwilligers.</w:t>
      </w:r>
    </w:p>
    <w:p w14:paraId="58D937D3" w14:textId="5011B4EE" w:rsidR="00E82721" w:rsidRPr="002A38C7" w:rsidRDefault="00E82721" w:rsidP="002A38C7">
      <w:pPr>
        <w:pStyle w:val="Lijstopsomteken"/>
        <w:numPr>
          <w:ilvl w:val="0"/>
          <w:numId w:val="0"/>
        </w:numPr>
        <w:ind w:left="340"/>
        <w:rPr>
          <w:sz w:val="22"/>
        </w:rPr>
      </w:pPr>
      <w:r>
        <w:rPr>
          <w:sz w:val="22"/>
        </w:rPr>
        <w:t xml:space="preserve">Het voordeel van 2 coördinatoren is dat de organisatie daardoor minder kwetsbaar is. Ook bij het organiseren van het vrijwilligersteam is het voorkomen van kwetsbaarheid op de lange termijn </w:t>
      </w:r>
      <w:r w:rsidR="002970AF">
        <w:rPr>
          <w:sz w:val="22"/>
        </w:rPr>
        <w:t>het uitgangspunt. We zullen ons vanaf het begin inspannen om zoveel mogelijk processen te beschrijven zodat overname, ook in noodsituaties, gemakkelijk(er) is.</w:t>
      </w:r>
    </w:p>
    <w:p w14:paraId="0FC4FE3C" w14:textId="5B40B0FF" w:rsidR="00D27AF8" w:rsidRDefault="002A38C7" w:rsidP="002A38C7">
      <w:pPr>
        <w:pStyle w:val="Lijstopsomteken"/>
        <w:numPr>
          <w:ilvl w:val="0"/>
          <w:numId w:val="0"/>
        </w:numPr>
        <w:ind w:left="340" w:hanging="340"/>
      </w:pPr>
      <w:r w:rsidRPr="002A38C7">
        <w:rPr>
          <w:rStyle w:val="Vet"/>
          <w:b w:val="0"/>
          <w:bCs w:val="0"/>
          <w:sz w:val="22"/>
          <w:u w:val="single"/>
        </w:rPr>
        <w:t>Financiële doelen</w:t>
      </w:r>
      <w:r w:rsidR="00D27AF8" w:rsidRPr="00FB0EC2">
        <w:rPr>
          <w:rStyle w:val="Vet"/>
          <w:lang w:bidi="nl-NL"/>
        </w:rPr>
        <w:t xml:space="preserve"> </w:t>
      </w:r>
    </w:p>
    <w:p w14:paraId="4A21EA58" w14:textId="5E603F85" w:rsidR="002A38C7" w:rsidRDefault="002A38C7" w:rsidP="002A38C7">
      <w:pPr>
        <w:pStyle w:val="Lijstopsomteken"/>
        <w:numPr>
          <w:ilvl w:val="0"/>
          <w:numId w:val="0"/>
        </w:numPr>
        <w:ind w:left="340"/>
        <w:rPr>
          <w:sz w:val="22"/>
        </w:rPr>
      </w:pPr>
      <w:r w:rsidRPr="002A38C7">
        <w:rPr>
          <w:sz w:val="22"/>
        </w:rPr>
        <w:t xml:space="preserve">Het belangrijkste financiële doel is dat we de bijdragen voor deelnemers op € 0,00 wil houden. Mensen met chronische ziektes hebben uit de aard van die ziekte al hoge kosten voor gezondheidszorg, vervoer, thuiszorg en zo meer. We willen onze doelen bereiken zonder enige financiële deelname voor hun deelname, inclusief het </w:t>
      </w:r>
      <w:r w:rsidR="008E09BF">
        <w:rPr>
          <w:sz w:val="22"/>
        </w:rPr>
        <w:t xml:space="preserve">stimuleren van een gezonde leefstijl door </w:t>
      </w:r>
      <w:r w:rsidRPr="002A38C7">
        <w:rPr>
          <w:sz w:val="22"/>
        </w:rPr>
        <w:t>vormen van beweging.</w:t>
      </w:r>
    </w:p>
    <w:p w14:paraId="4F39F2C0" w14:textId="5F575B91" w:rsidR="002A38C7" w:rsidRDefault="002A38C7" w:rsidP="002A38C7">
      <w:pPr>
        <w:pStyle w:val="Lijstopsomteken"/>
        <w:numPr>
          <w:ilvl w:val="0"/>
          <w:numId w:val="0"/>
        </w:numPr>
        <w:ind w:left="340"/>
        <w:rPr>
          <w:sz w:val="22"/>
        </w:rPr>
      </w:pPr>
      <w:r>
        <w:rPr>
          <w:sz w:val="22"/>
        </w:rPr>
        <w:t>We werken met een jaarlijkse begroting en ontvangen van de Parkinson Vereniging een financiële bijdrage van € 75,00 per bijeenkomst met een maximum</w:t>
      </w:r>
      <w:r w:rsidR="00FA4FAB">
        <w:rPr>
          <w:sz w:val="22"/>
        </w:rPr>
        <w:t xml:space="preserve"> 12 bijeenkomsten en een minimum van 4 bijeenkomsten. Ook ontvangen we jaarlijks een financiële bijdrage van € 125 voor een feestelijke bijeenkomst.</w:t>
      </w:r>
    </w:p>
    <w:p w14:paraId="7774234A" w14:textId="77777777" w:rsidR="00A66BA7" w:rsidRDefault="00A66BA7" w:rsidP="002A38C7">
      <w:pPr>
        <w:pStyle w:val="Lijstopsomteken"/>
        <w:numPr>
          <w:ilvl w:val="0"/>
          <w:numId w:val="0"/>
        </w:numPr>
        <w:ind w:left="340"/>
        <w:rPr>
          <w:sz w:val="22"/>
        </w:rPr>
      </w:pPr>
    </w:p>
    <w:p w14:paraId="59539AC5" w14:textId="6E6D7025" w:rsidR="00FA4FAB" w:rsidRDefault="00FA4FAB" w:rsidP="002A38C7">
      <w:pPr>
        <w:pStyle w:val="Lijstopsomteken"/>
        <w:numPr>
          <w:ilvl w:val="0"/>
          <w:numId w:val="0"/>
        </w:numPr>
        <w:ind w:left="340"/>
        <w:rPr>
          <w:sz w:val="22"/>
        </w:rPr>
      </w:pPr>
      <w:r>
        <w:rPr>
          <w:sz w:val="22"/>
        </w:rPr>
        <w:lastRenderedPageBreak/>
        <w:t xml:space="preserve">Om onze financiële en inhoudelijke doelen te kunnen realiseren vragen we </w:t>
      </w:r>
      <w:r w:rsidR="00E82721">
        <w:rPr>
          <w:sz w:val="22"/>
        </w:rPr>
        <w:t xml:space="preserve">als bijdragen in de kosten </w:t>
      </w:r>
      <w:r>
        <w:rPr>
          <w:sz w:val="22"/>
        </w:rPr>
        <w:t xml:space="preserve">een subsidie aan de gemeenten Heemskerk en Beverwijk. Ook kijken we naar mogelijkheden voor aanvullende fondsenwerving bij </w:t>
      </w:r>
      <w:r w:rsidR="00E82721">
        <w:rPr>
          <w:sz w:val="22"/>
        </w:rPr>
        <w:t xml:space="preserve">lokale fondsen als de Rabobank, serviceclubs </w:t>
      </w:r>
      <w:r>
        <w:rPr>
          <w:sz w:val="22"/>
        </w:rPr>
        <w:t>of via benefietacties.</w:t>
      </w:r>
    </w:p>
    <w:p w14:paraId="3CD2DC8B" w14:textId="29DC83C7" w:rsidR="00E82721" w:rsidRDefault="00E82721" w:rsidP="00A66BA7">
      <w:pPr>
        <w:spacing w:before="0" w:after="160" w:line="259" w:lineRule="auto"/>
        <w:rPr>
          <w:sz w:val="22"/>
          <w:u w:val="single"/>
        </w:rPr>
      </w:pPr>
      <w:r>
        <w:rPr>
          <w:sz w:val="22"/>
          <w:u w:val="single"/>
        </w:rPr>
        <w:t>Marketing</w:t>
      </w:r>
      <w:r w:rsidR="002970AF">
        <w:rPr>
          <w:sz w:val="22"/>
          <w:u w:val="single"/>
        </w:rPr>
        <w:t xml:space="preserve"> en relatiebeheer</w:t>
      </w:r>
    </w:p>
    <w:p w14:paraId="5F58E9E0" w14:textId="43A1CBAD" w:rsidR="00E82721" w:rsidRDefault="00E82721" w:rsidP="002A38C7">
      <w:pPr>
        <w:pStyle w:val="Lijstopsomteken"/>
        <w:numPr>
          <w:ilvl w:val="0"/>
          <w:numId w:val="0"/>
        </w:numPr>
        <w:ind w:left="340"/>
        <w:rPr>
          <w:sz w:val="22"/>
        </w:rPr>
      </w:pPr>
      <w:r>
        <w:rPr>
          <w:sz w:val="22"/>
        </w:rPr>
        <w:t>Door de aansluiting bij de Parkinson Vereniging heeft het Parkinson Café de beschikking over een website (www.parkinsoncaféheemskerk.nl) en mailadres. De kosten voor domeinnaam en systeembeheer komen voor rekening van de Parkinson Vereniging. Contentbeheer is een taak van coördinator</w:t>
      </w:r>
      <w:r w:rsidR="002970AF">
        <w:rPr>
          <w:sz w:val="22"/>
        </w:rPr>
        <w:t xml:space="preserve">en </w:t>
      </w:r>
      <w:r>
        <w:rPr>
          <w:sz w:val="22"/>
        </w:rPr>
        <w:t>en vrijwilligers van het Parkinson Café in Heemskerk.</w:t>
      </w:r>
    </w:p>
    <w:p w14:paraId="3DE70752" w14:textId="08216B0A" w:rsidR="002970AF" w:rsidRDefault="002970AF" w:rsidP="002970AF">
      <w:pPr>
        <w:pStyle w:val="Lijstopsomteken"/>
        <w:numPr>
          <w:ilvl w:val="0"/>
          <w:numId w:val="0"/>
        </w:numPr>
        <w:ind w:left="340"/>
        <w:rPr>
          <w:sz w:val="22"/>
        </w:rPr>
      </w:pPr>
      <w:r>
        <w:rPr>
          <w:sz w:val="22"/>
        </w:rPr>
        <w:t xml:space="preserve">Uitgangspunt bij marketing is dat we zoveel mogelijk inzetten op free </w:t>
      </w:r>
      <w:proofErr w:type="spellStart"/>
      <w:r>
        <w:rPr>
          <w:sz w:val="22"/>
        </w:rPr>
        <w:t>publicity</w:t>
      </w:r>
      <w:proofErr w:type="spellEnd"/>
      <w:r>
        <w:rPr>
          <w:sz w:val="22"/>
        </w:rPr>
        <w:t xml:space="preserve"> en </w:t>
      </w:r>
      <w:proofErr w:type="spellStart"/>
      <w:r>
        <w:rPr>
          <w:sz w:val="22"/>
        </w:rPr>
        <w:t>social</w:t>
      </w:r>
      <w:proofErr w:type="spellEnd"/>
      <w:r>
        <w:rPr>
          <w:sz w:val="22"/>
        </w:rPr>
        <w:t xml:space="preserve"> media. Clara Overes is het aanspreekpunt voor de (lokale) media namens het Parkinson Café. Zij doet dit reactief en proactief. </w:t>
      </w:r>
    </w:p>
    <w:p w14:paraId="6D4CB63F" w14:textId="07E5FE08" w:rsidR="002970AF" w:rsidRDefault="002970AF" w:rsidP="002970AF">
      <w:pPr>
        <w:pStyle w:val="Lijstopsomteken"/>
        <w:numPr>
          <w:ilvl w:val="0"/>
          <w:numId w:val="0"/>
        </w:numPr>
        <w:ind w:left="340"/>
        <w:rPr>
          <w:sz w:val="22"/>
        </w:rPr>
      </w:pPr>
      <w:r>
        <w:rPr>
          <w:sz w:val="22"/>
        </w:rPr>
        <w:t>Om goed te kunnen verbinden, is het onderhouden van de onderlinge reacties belangrijk. Dat geldt op de eerste plaats voor de vrijwilligers die zich verbinden met het Parkinson Café. Jaarlijks markeren we een moment om hen te erkennen en in het zonnetje te zetten.</w:t>
      </w:r>
    </w:p>
    <w:p w14:paraId="0160BD89" w14:textId="1475C888" w:rsidR="002970AF" w:rsidRDefault="002970AF" w:rsidP="002970AF">
      <w:pPr>
        <w:pStyle w:val="Lijstopsomteken"/>
        <w:numPr>
          <w:ilvl w:val="0"/>
          <w:numId w:val="0"/>
        </w:numPr>
        <w:ind w:left="340"/>
        <w:rPr>
          <w:sz w:val="22"/>
        </w:rPr>
      </w:pPr>
      <w:r>
        <w:rPr>
          <w:sz w:val="22"/>
        </w:rPr>
        <w:t>Ook het onderhouden van relaties met samenwerkingspartners, (lokale) subsidiegevers, serviceclubs en persvertegenwoordigers is essentieel om imago en impact van het Parkinson Café duurzaam te verankeren. We doen dat het hele jaar door als mogelijkheden zich voordoen.</w:t>
      </w:r>
    </w:p>
    <w:p w14:paraId="5898ED1A" w14:textId="77777777" w:rsidR="002970AF" w:rsidRPr="00E82721" w:rsidRDefault="002970AF" w:rsidP="002970AF">
      <w:pPr>
        <w:pStyle w:val="Lijstopsomteken"/>
        <w:numPr>
          <w:ilvl w:val="0"/>
          <w:numId w:val="0"/>
        </w:numPr>
        <w:ind w:left="340"/>
        <w:rPr>
          <w:sz w:val="22"/>
        </w:rPr>
      </w:pPr>
    </w:p>
    <w:p w14:paraId="5596E743" w14:textId="77777777" w:rsidR="002A38C7" w:rsidRPr="002A38C7" w:rsidRDefault="002A38C7" w:rsidP="002A38C7">
      <w:pPr>
        <w:pStyle w:val="Lijstopsomteken"/>
        <w:numPr>
          <w:ilvl w:val="0"/>
          <w:numId w:val="0"/>
        </w:numPr>
        <w:ind w:left="340"/>
        <w:rPr>
          <w:sz w:val="22"/>
        </w:rPr>
      </w:pPr>
    </w:p>
    <w:p w14:paraId="1359F51A" w14:textId="77777777" w:rsidR="00BA31C4" w:rsidRPr="00FB0EC2" w:rsidRDefault="00BA31C4" w:rsidP="0003123C"/>
    <w:p w14:paraId="7D1CADD9" w14:textId="77777777" w:rsidR="00D27AF8" w:rsidRPr="00FB0EC2" w:rsidRDefault="00D27AF8" w:rsidP="0003123C">
      <w:pPr>
        <w:sectPr w:rsidR="00D27AF8" w:rsidRPr="00FB0EC2" w:rsidSect="00D02465">
          <w:type w:val="continuous"/>
          <w:pgSz w:w="11906" w:h="16838" w:code="9"/>
          <w:pgMar w:top="2160" w:right="1080" w:bottom="720" w:left="1080" w:header="648" w:footer="432" w:gutter="0"/>
          <w:cols w:space="708"/>
          <w:docGrid w:linePitch="360"/>
        </w:sectPr>
      </w:pPr>
    </w:p>
    <w:p w14:paraId="2E9A42E0" w14:textId="77777777" w:rsidR="00D27AF8" w:rsidRPr="00FB0EC2" w:rsidRDefault="00D27AF8" w:rsidP="00D27AF8">
      <w:pPr>
        <w:sectPr w:rsidR="00D27AF8" w:rsidRPr="00FB0EC2" w:rsidSect="00EF2FFD">
          <w:type w:val="continuous"/>
          <w:pgSz w:w="11906" w:h="16838" w:code="9"/>
          <w:pgMar w:top="2155" w:right="1077" w:bottom="720" w:left="1077" w:header="646" w:footer="431" w:gutter="0"/>
          <w:cols w:space="708"/>
          <w:docGrid w:linePitch="360"/>
        </w:sectPr>
      </w:pPr>
    </w:p>
    <w:p w14:paraId="5AB76AA5" w14:textId="77777777" w:rsidR="003E78A7" w:rsidRPr="00FB0EC2" w:rsidRDefault="003E78A7" w:rsidP="003E78A7">
      <w:pPr>
        <w:pStyle w:val="Lijstopsomteken"/>
        <w:numPr>
          <w:ilvl w:val="0"/>
          <w:numId w:val="0"/>
        </w:numPr>
        <w:ind w:left="340" w:hanging="340"/>
        <w:sectPr w:rsidR="003E78A7" w:rsidRPr="00FB0EC2" w:rsidSect="00D02465">
          <w:type w:val="continuous"/>
          <w:pgSz w:w="11906" w:h="16838" w:code="9"/>
          <w:pgMar w:top="2160" w:right="1080" w:bottom="720" w:left="1080" w:header="648" w:footer="432" w:gutter="0"/>
          <w:cols w:space="708"/>
          <w:docGrid w:linePitch="360"/>
        </w:sectPr>
      </w:pPr>
    </w:p>
    <w:p w14:paraId="4983297C" w14:textId="0AC7AA93" w:rsidR="003E78A7" w:rsidRPr="002970AF" w:rsidRDefault="009233C5" w:rsidP="00043FFE">
      <w:pPr>
        <w:pStyle w:val="Kop1"/>
        <w:numPr>
          <w:ilvl w:val="0"/>
          <w:numId w:val="18"/>
        </w:numPr>
        <w:ind w:left="0" w:firstLine="0"/>
        <w:rPr>
          <w:rFonts w:asciiTheme="minorHAnsi" w:hAnsiTheme="minorHAnsi" w:cstheme="minorHAnsi"/>
          <w:b w:val="0"/>
          <w:bCs/>
          <w:sz w:val="32"/>
        </w:rPr>
      </w:pPr>
      <w:bookmarkStart w:id="3" w:name="_Toc176958983"/>
      <w:r>
        <w:rPr>
          <w:rFonts w:asciiTheme="minorHAnsi" w:hAnsiTheme="minorHAnsi" w:cstheme="minorHAnsi"/>
          <w:b w:val="0"/>
          <w:bCs/>
          <w:sz w:val="32"/>
        </w:rPr>
        <w:lastRenderedPageBreak/>
        <w:t xml:space="preserve"> </w:t>
      </w:r>
      <w:bookmarkEnd w:id="3"/>
      <w:r>
        <w:rPr>
          <w:rFonts w:asciiTheme="minorHAnsi" w:hAnsiTheme="minorHAnsi" w:cstheme="minorHAnsi"/>
          <w:b w:val="0"/>
          <w:bCs/>
          <w:sz w:val="32"/>
        </w:rPr>
        <w:t>werkplan 2025</w:t>
      </w:r>
    </w:p>
    <w:p w14:paraId="65FF4DD5" w14:textId="2FDF1E19" w:rsidR="00043FFE" w:rsidRPr="00740CEE" w:rsidRDefault="003F660E" w:rsidP="003F660E">
      <w:pPr>
        <w:ind w:left="720"/>
        <w:rPr>
          <w:sz w:val="22"/>
        </w:rPr>
      </w:pPr>
      <w:r w:rsidRPr="00740CEE">
        <w:rPr>
          <w:sz w:val="22"/>
        </w:rPr>
        <w:t xml:space="preserve">Het jaar 2025 is het eerste jaar van het Parkinson Café Heemskerk-Beverwijk. Dat betekent dat we dit eerste jaar gebruiken om de organisatie te vormen, ervaring op te doen met thema’s, met samenwerkingspartners en met de naam en het bestaan van het Parkinson Café in de regio bekendheid te geven. </w:t>
      </w:r>
    </w:p>
    <w:p w14:paraId="78DAB951" w14:textId="34B4E804" w:rsidR="003F660E" w:rsidRPr="00740CEE" w:rsidRDefault="003F660E" w:rsidP="003F660E">
      <w:pPr>
        <w:ind w:left="720"/>
        <w:rPr>
          <w:sz w:val="22"/>
        </w:rPr>
      </w:pPr>
      <w:r w:rsidRPr="00740CEE">
        <w:rPr>
          <w:sz w:val="22"/>
        </w:rPr>
        <w:t>Dit eerste werkplan omvat onze ambities en planning. We zullen het tussentijds (per kwartaal) evalueren en de resultaten daarvan in het vierde kwartaal gebruiken om het Werkplan 2026 op te stellen.</w:t>
      </w:r>
    </w:p>
    <w:p w14:paraId="7792BB96" w14:textId="2CBCCFE5" w:rsidR="003F660E" w:rsidRPr="00740CEE" w:rsidRDefault="003F660E" w:rsidP="003F660E">
      <w:pPr>
        <w:ind w:left="720"/>
        <w:rPr>
          <w:sz w:val="22"/>
          <w:u w:val="single"/>
        </w:rPr>
      </w:pPr>
      <w:r w:rsidRPr="00740CEE">
        <w:rPr>
          <w:sz w:val="22"/>
          <w:u w:val="single"/>
        </w:rPr>
        <w:t>De locatie van het Parkinson Café</w:t>
      </w:r>
    </w:p>
    <w:p w14:paraId="7192EB5A" w14:textId="65B17169" w:rsidR="003F660E" w:rsidRDefault="003046A9" w:rsidP="003F660E">
      <w:pPr>
        <w:ind w:left="720"/>
        <w:rPr>
          <w:sz w:val="22"/>
        </w:rPr>
      </w:pPr>
      <w:r w:rsidRPr="00740CEE">
        <w:rPr>
          <w:sz w:val="22"/>
        </w:rPr>
        <w:t>De vaste basis voor bijeenkomsten van het Parkinson Café is de Vitale Huiskamer, onderdeel van</w:t>
      </w:r>
      <w:r>
        <w:t xml:space="preserve"> </w:t>
      </w:r>
      <w:r w:rsidRPr="00214C22">
        <w:rPr>
          <w:sz w:val="22"/>
        </w:rPr>
        <w:t>Vitaliteitscentrum FIT4you2</w:t>
      </w:r>
      <w:r>
        <w:rPr>
          <w:sz w:val="22"/>
        </w:rPr>
        <w:t>, Beneluxlaan 205-207, Heemskerk. In voorkomende gevallen kan een bijeenkomst van het Parkinson Café op een andere plek plaatsvinden bijvoorbeeld bij een samenwerkingspartner of sportlocatie.</w:t>
      </w:r>
    </w:p>
    <w:p w14:paraId="4B19A422" w14:textId="66791A18" w:rsidR="00740CEE" w:rsidRDefault="00740CEE" w:rsidP="003F660E">
      <w:pPr>
        <w:ind w:left="720"/>
        <w:rPr>
          <w:sz w:val="22"/>
        </w:rPr>
      </w:pPr>
      <w:r>
        <w:rPr>
          <w:sz w:val="22"/>
          <w:u w:val="single"/>
        </w:rPr>
        <w:t>Opbouw van het vrijwilligersteam</w:t>
      </w:r>
    </w:p>
    <w:p w14:paraId="24C20E73" w14:textId="71E7498D" w:rsidR="00740CEE" w:rsidRDefault="00740CEE" w:rsidP="003F660E">
      <w:pPr>
        <w:ind w:left="720"/>
        <w:rPr>
          <w:sz w:val="22"/>
        </w:rPr>
      </w:pPr>
      <w:r>
        <w:rPr>
          <w:sz w:val="22"/>
        </w:rPr>
        <w:t>In november 2024 heeft de eerste groep vrijwilligers, samen met de coördinatoren, de cursus voor vrijwilligers van een Parkinson Café</w:t>
      </w:r>
      <w:r w:rsidR="00B067CB">
        <w:rPr>
          <w:sz w:val="22"/>
        </w:rPr>
        <w:t xml:space="preserve"> gevolgd bij de Parkinson Vereniging.</w:t>
      </w:r>
    </w:p>
    <w:p w14:paraId="2E427135" w14:textId="598F315D" w:rsidR="00B067CB" w:rsidRDefault="00B067CB" w:rsidP="003F660E">
      <w:pPr>
        <w:ind w:left="720"/>
        <w:rPr>
          <w:sz w:val="22"/>
        </w:rPr>
      </w:pPr>
      <w:r>
        <w:rPr>
          <w:sz w:val="22"/>
        </w:rPr>
        <w:t>We willen tenminste 2 vrijwilligers per bijeenkomst inzetten om alles in goede banen te leiden.</w:t>
      </w:r>
    </w:p>
    <w:p w14:paraId="0974FA14" w14:textId="4FD4BC74" w:rsidR="00B067CB" w:rsidRDefault="00B067CB" w:rsidP="003F660E">
      <w:pPr>
        <w:ind w:left="720"/>
        <w:rPr>
          <w:sz w:val="22"/>
        </w:rPr>
      </w:pPr>
      <w:r>
        <w:rPr>
          <w:sz w:val="22"/>
        </w:rPr>
        <w:t>Daarnaast zijn er een aantal specifieke taken waarvoor we vrijwilligers in willen zetten. Hieronder staat een overzicht van vrijwilligers en taken waar we naar streven in 2025.</w:t>
      </w:r>
    </w:p>
    <w:p w14:paraId="743C08E9" w14:textId="60524A18" w:rsidR="00B067CB" w:rsidRPr="00B067CB" w:rsidRDefault="00B067CB" w:rsidP="00B067CB">
      <w:pPr>
        <w:pStyle w:val="Lijstalinea"/>
        <w:numPr>
          <w:ilvl w:val="0"/>
          <w:numId w:val="41"/>
        </w:numPr>
        <w:rPr>
          <w:sz w:val="22"/>
        </w:rPr>
      </w:pPr>
      <w:r w:rsidRPr="00B067CB">
        <w:rPr>
          <w:sz w:val="22"/>
        </w:rPr>
        <w:t>Gastvrouw/gastheer bij bijeenkomsten</w:t>
      </w:r>
      <w:r w:rsidRPr="00B067CB">
        <w:rPr>
          <w:sz w:val="22"/>
        </w:rPr>
        <w:tab/>
      </w:r>
      <w:r w:rsidRPr="00B067CB">
        <w:rPr>
          <w:sz w:val="22"/>
        </w:rPr>
        <w:tab/>
      </w:r>
      <w:r w:rsidRPr="00B067CB">
        <w:rPr>
          <w:sz w:val="22"/>
        </w:rPr>
        <w:tab/>
        <w:t>totaal 4 – 8 vrijwilligers</w:t>
      </w:r>
    </w:p>
    <w:p w14:paraId="17F77206" w14:textId="59103562" w:rsidR="00B067CB" w:rsidRPr="00B067CB" w:rsidRDefault="00B067CB" w:rsidP="00B067CB">
      <w:pPr>
        <w:pStyle w:val="Lijstalinea"/>
        <w:numPr>
          <w:ilvl w:val="0"/>
          <w:numId w:val="41"/>
        </w:numPr>
        <w:rPr>
          <w:sz w:val="22"/>
        </w:rPr>
      </w:pPr>
      <w:r w:rsidRPr="00B067CB">
        <w:rPr>
          <w:sz w:val="22"/>
        </w:rPr>
        <w:t>Contentbeheer website</w:t>
      </w:r>
      <w:r w:rsidRPr="00B067CB">
        <w:rPr>
          <w:sz w:val="22"/>
        </w:rPr>
        <w:tab/>
      </w:r>
      <w:r w:rsidRPr="00B067CB">
        <w:rPr>
          <w:sz w:val="22"/>
        </w:rPr>
        <w:tab/>
      </w:r>
      <w:r w:rsidRPr="00B067CB">
        <w:rPr>
          <w:sz w:val="22"/>
        </w:rPr>
        <w:tab/>
      </w:r>
      <w:r w:rsidRPr="00B067CB">
        <w:rPr>
          <w:sz w:val="22"/>
        </w:rPr>
        <w:tab/>
      </w:r>
      <w:r w:rsidRPr="00B067CB">
        <w:rPr>
          <w:sz w:val="22"/>
        </w:rPr>
        <w:tab/>
        <w:t>2 – 4 vrijwilligers</w:t>
      </w:r>
    </w:p>
    <w:p w14:paraId="7D2F019D" w14:textId="0D0EA9A2" w:rsidR="00B067CB" w:rsidRPr="00B067CB" w:rsidRDefault="00B067CB" w:rsidP="00B067CB">
      <w:pPr>
        <w:pStyle w:val="Lijstalinea"/>
        <w:numPr>
          <w:ilvl w:val="0"/>
          <w:numId w:val="41"/>
        </w:numPr>
        <w:rPr>
          <w:sz w:val="22"/>
        </w:rPr>
      </w:pPr>
      <w:r w:rsidRPr="00B067CB">
        <w:rPr>
          <w:sz w:val="22"/>
        </w:rPr>
        <w:t xml:space="preserve">Samenstellen en beheer bibliotheek  </w:t>
      </w:r>
      <w:r w:rsidRPr="00B067CB">
        <w:rPr>
          <w:sz w:val="22"/>
        </w:rPr>
        <w:tab/>
      </w:r>
      <w:r w:rsidRPr="00B067CB">
        <w:rPr>
          <w:sz w:val="22"/>
        </w:rPr>
        <w:tab/>
      </w:r>
      <w:r w:rsidRPr="00B067CB">
        <w:rPr>
          <w:sz w:val="22"/>
        </w:rPr>
        <w:tab/>
        <w:t>2 vrijwilligers</w:t>
      </w:r>
    </w:p>
    <w:p w14:paraId="1F0B89C4" w14:textId="69E49FF0" w:rsidR="00B067CB" w:rsidRDefault="00B067CB" w:rsidP="00B067CB">
      <w:pPr>
        <w:pStyle w:val="Lijstalinea"/>
        <w:numPr>
          <w:ilvl w:val="0"/>
          <w:numId w:val="41"/>
        </w:numPr>
        <w:rPr>
          <w:sz w:val="22"/>
        </w:rPr>
      </w:pPr>
      <w:r w:rsidRPr="00B067CB">
        <w:rPr>
          <w:sz w:val="22"/>
        </w:rPr>
        <w:t>Vrijwilligerscoördinator</w:t>
      </w:r>
      <w:r w:rsidRPr="00B067CB">
        <w:rPr>
          <w:sz w:val="22"/>
        </w:rPr>
        <w:tab/>
      </w:r>
      <w:r w:rsidRPr="00B067CB">
        <w:rPr>
          <w:sz w:val="22"/>
        </w:rPr>
        <w:tab/>
      </w:r>
      <w:r w:rsidRPr="00B067CB">
        <w:rPr>
          <w:sz w:val="22"/>
        </w:rPr>
        <w:tab/>
      </w:r>
      <w:r w:rsidRPr="00B067CB">
        <w:rPr>
          <w:sz w:val="22"/>
        </w:rPr>
        <w:tab/>
      </w:r>
      <w:r w:rsidRPr="00B067CB">
        <w:rPr>
          <w:sz w:val="22"/>
        </w:rPr>
        <w:tab/>
        <w:t>1 – 2 personen</w:t>
      </w:r>
    </w:p>
    <w:p w14:paraId="6D33B1B3" w14:textId="302C0774" w:rsidR="00B067CB" w:rsidRPr="00740CEE" w:rsidRDefault="00B067CB" w:rsidP="00B067CB">
      <w:pPr>
        <w:ind w:left="720"/>
        <w:rPr>
          <w:sz w:val="22"/>
        </w:rPr>
      </w:pPr>
      <w:r>
        <w:rPr>
          <w:sz w:val="22"/>
        </w:rPr>
        <w:t>We zijn tevreden als we in het eerste jaar uiteindelijk beschikken over een team van 12 vrijwilligers.</w:t>
      </w:r>
    </w:p>
    <w:p w14:paraId="5A7FCE92" w14:textId="3329FF96" w:rsidR="003046A9" w:rsidRDefault="003046A9" w:rsidP="003F660E">
      <w:pPr>
        <w:ind w:left="720"/>
        <w:rPr>
          <w:sz w:val="22"/>
        </w:rPr>
      </w:pPr>
      <w:r>
        <w:rPr>
          <w:sz w:val="22"/>
          <w:u w:val="single"/>
        </w:rPr>
        <w:t>Bijeenkomsten van het Parkinson Café</w:t>
      </w:r>
    </w:p>
    <w:p w14:paraId="1FD1F586" w14:textId="50018B33" w:rsidR="003046A9" w:rsidRDefault="003046A9" w:rsidP="003F660E">
      <w:pPr>
        <w:ind w:left="720"/>
        <w:rPr>
          <w:sz w:val="22"/>
        </w:rPr>
      </w:pPr>
      <w:r>
        <w:rPr>
          <w:sz w:val="22"/>
        </w:rPr>
        <w:t xml:space="preserve">Wij willen in het eerste jaar starten met het plannen en invullen van 8 bijeenkomsten. </w:t>
      </w:r>
      <w:r w:rsidR="009473B8">
        <w:rPr>
          <w:sz w:val="22"/>
        </w:rPr>
        <w:t>Op basis van de ervaringen van veel andere Parkinson Cafés in ons land en in de nabije omgeving kiezen we voor middagbijeenkomsten, afgewisseld met enkele avondbijeenkomsten.</w:t>
      </w:r>
    </w:p>
    <w:p w14:paraId="27913FC0" w14:textId="39149D4A" w:rsidR="009473B8" w:rsidRDefault="009473B8" w:rsidP="003F660E">
      <w:pPr>
        <w:ind w:left="720"/>
        <w:rPr>
          <w:sz w:val="22"/>
        </w:rPr>
      </w:pPr>
      <w:r>
        <w:rPr>
          <w:sz w:val="22"/>
        </w:rPr>
        <w:t>Voor 2025 plannen we vooraf de data en tijdstippen in. Mogelijk dat we op basis van het eerste jaar naar een vast moment in de maand gaan als blijkt dat er voldoende behoefte is voor 10 bijeenkomsten per jaar.</w:t>
      </w:r>
    </w:p>
    <w:p w14:paraId="4A10D166" w14:textId="023E14EB" w:rsidR="00B067CB" w:rsidRDefault="00B067CB" w:rsidP="00B067CB">
      <w:pPr>
        <w:spacing w:before="0" w:after="160" w:line="259" w:lineRule="auto"/>
        <w:rPr>
          <w:sz w:val="22"/>
        </w:rPr>
      </w:pPr>
      <w:r>
        <w:rPr>
          <w:sz w:val="22"/>
        </w:rPr>
        <w:br w:type="page"/>
      </w:r>
    </w:p>
    <w:tbl>
      <w:tblPr>
        <w:tblStyle w:val="Tabelraster"/>
        <w:tblW w:w="0" w:type="auto"/>
        <w:tblInd w:w="720" w:type="dxa"/>
        <w:tblLook w:val="04A0" w:firstRow="1" w:lastRow="0" w:firstColumn="1" w:lastColumn="0" w:noHBand="0" w:noVBand="1"/>
      </w:tblPr>
      <w:tblGrid>
        <w:gridCol w:w="2871"/>
        <w:gridCol w:w="2977"/>
        <w:gridCol w:w="3168"/>
      </w:tblGrid>
      <w:tr w:rsidR="001E349F" w:rsidRPr="00B067CB" w14:paraId="1C7A82C1" w14:textId="77777777" w:rsidTr="001E349F">
        <w:tc>
          <w:tcPr>
            <w:tcW w:w="2871" w:type="dxa"/>
          </w:tcPr>
          <w:p w14:paraId="655E4A76" w14:textId="7E1CA278" w:rsidR="009473B8" w:rsidRPr="00B067CB" w:rsidRDefault="009473B8" w:rsidP="003F660E">
            <w:pPr>
              <w:rPr>
                <w:b/>
                <w:bCs/>
                <w:sz w:val="22"/>
              </w:rPr>
            </w:pPr>
            <w:r w:rsidRPr="00B067CB">
              <w:rPr>
                <w:b/>
                <w:bCs/>
                <w:sz w:val="22"/>
              </w:rPr>
              <w:lastRenderedPageBreak/>
              <w:t>Datum en tijdstip</w:t>
            </w:r>
          </w:p>
        </w:tc>
        <w:tc>
          <w:tcPr>
            <w:tcW w:w="2977" w:type="dxa"/>
          </w:tcPr>
          <w:p w14:paraId="6D5B8C7F" w14:textId="4BA7625A" w:rsidR="009473B8" w:rsidRPr="00B067CB" w:rsidRDefault="009473B8" w:rsidP="003F660E">
            <w:pPr>
              <w:rPr>
                <w:b/>
                <w:bCs/>
                <w:sz w:val="22"/>
              </w:rPr>
            </w:pPr>
            <w:r w:rsidRPr="00B067CB">
              <w:rPr>
                <w:b/>
                <w:bCs/>
                <w:sz w:val="22"/>
              </w:rPr>
              <w:t>Thema</w:t>
            </w:r>
          </w:p>
        </w:tc>
        <w:tc>
          <w:tcPr>
            <w:tcW w:w="3168" w:type="dxa"/>
          </w:tcPr>
          <w:p w14:paraId="6C29D919" w14:textId="67A00C53" w:rsidR="009473B8" w:rsidRPr="00B067CB" w:rsidRDefault="009473B8" w:rsidP="003F660E">
            <w:pPr>
              <w:rPr>
                <w:b/>
                <w:bCs/>
                <w:sz w:val="22"/>
              </w:rPr>
            </w:pPr>
            <w:r w:rsidRPr="00B067CB">
              <w:rPr>
                <w:b/>
                <w:bCs/>
                <w:sz w:val="22"/>
              </w:rPr>
              <w:t>Met medewerking van..</w:t>
            </w:r>
          </w:p>
        </w:tc>
      </w:tr>
      <w:tr w:rsidR="001E349F" w14:paraId="2BF8313B" w14:textId="77777777" w:rsidTr="001E349F">
        <w:tc>
          <w:tcPr>
            <w:tcW w:w="2871" w:type="dxa"/>
          </w:tcPr>
          <w:p w14:paraId="59B255BF" w14:textId="77777777" w:rsidR="001E349F" w:rsidRDefault="001E349F" w:rsidP="003F660E">
            <w:pPr>
              <w:rPr>
                <w:sz w:val="22"/>
              </w:rPr>
            </w:pPr>
            <w:r>
              <w:rPr>
                <w:sz w:val="22"/>
              </w:rPr>
              <w:t>Februari</w:t>
            </w:r>
          </w:p>
          <w:p w14:paraId="22F6E488" w14:textId="3267F86E" w:rsidR="009473B8" w:rsidRPr="009473B8" w:rsidRDefault="009473B8" w:rsidP="003F660E">
            <w:pPr>
              <w:rPr>
                <w:sz w:val="22"/>
              </w:rPr>
            </w:pPr>
            <w:r>
              <w:rPr>
                <w:sz w:val="22"/>
              </w:rPr>
              <w:t>(middag 14.00 – 16.00 uur)</w:t>
            </w:r>
          </w:p>
        </w:tc>
        <w:tc>
          <w:tcPr>
            <w:tcW w:w="2977" w:type="dxa"/>
          </w:tcPr>
          <w:p w14:paraId="19719E54" w14:textId="77777777" w:rsidR="009473B8" w:rsidRDefault="009473B8" w:rsidP="003F660E">
            <w:pPr>
              <w:rPr>
                <w:sz w:val="22"/>
              </w:rPr>
            </w:pPr>
            <w:r w:rsidRPr="009473B8">
              <w:rPr>
                <w:sz w:val="22"/>
              </w:rPr>
              <w:t xml:space="preserve">Een update over de nieuwste ontwikkelingen </w:t>
            </w:r>
            <w:r>
              <w:rPr>
                <w:sz w:val="22"/>
              </w:rPr>
              <w:t>en alles dat u wilt weten over</w:t>
            </w:r>
            <w:r w:rsidRPr="009473B8">
              <w:rPr>
                <w:sz w:val="22"/>
              </w:rPr>
              <w:t xml:space="preserve"> Parkinson</w:t>
            </w:r>
            <w:r>
              <w:rPr>
                <w:sz w:val="22"/>
              </w:rPr>
              <w:t>.</w:t>
            </w:r>
          </w:p>
          <w:p w14:paraId="74A9F4A5" w14:textId="597C8544" w:rsidR="009473B8" w:rsidRPr="009473B8" w:rsidRDefault="009473B8" w:rsidP="003F660E">
            <w:pPr>
              <w:rPr>
                <w:sz w:val="22"/>
              </w:rPr>
            </w:pPr>
            <w:r>
              <w:rPr>
                <w:sz w:val="22"/>
              </w:rPr>
              <w:t>Bewegen: demonstratie …</w:t>
            </w:r>
          </w:p>
        </w:tc>
        <w:tc>
          <w:tcPr>
            <w:tcW w:w="3168" w:type="dxa"/>
          </w:tcPr>
          <w:p w14:paraId="371B4378" w14:textId="6D3E7CD1" w:rsidR="009473B8" w:rsidRPr="009473B8" w:rsidRDefault="009473B8" w:rsidP="003F660E">
            <w:pPr>
              <w:rPr>
                <w:sz w:val="22"/>
              </w:rPr>
            </w:pPr>
            <w:r>
              <w:rPr>
                <w:sz w:val="22"/>
              </w:rPr>
              <w:t xml:space="preserve">Neurologen Willem van der Meulen en Susanne </w:t>
            </w:r>
            <w:proofErr w:type="spellStart"/>
            <w:r>
              <w:rPr>
                <w:sz w:val="22"/>
              </w:rPr>
              <w:t>Hoogers</w:t>
            </w:r>
            <w:proofErr w:type="spellEnd"/>
            <w:r>
              <w:rPr>
                <w:sz w:val="22"/>
              </w:rPr>
              <w:t xml:space="preserve">; Sandra de Lange, </w:t>
            </w:r>
            <w:proofErr w:type="spellStart"/>
            <w:r>
              <w:rPr>
                <w:sz w:val="22"/>
              </w:rPr>
              <w:t>parkinsonverpleegkundige</w:t>
            </w:r>
            <w:proofErr w:type="spellEnd"/>
            <w:r>
              <w:rPr>
                <w:sz w:val="22"/>
              </w:rPr>
              <w:t xml:space="preserve"> in het RKZ.</w:t>
            </w:r>
          </w:p>
        </w:tc>
      </w:tr>
      <w:tr w:rsidR="001E349F" w14:paraId="3569F5E2" w14:textId="77777777" w:rsidTr="001E349F">
        <w:tc>
          <w:tcPr>
            <w:tcW w:w="2871" w:type="dxa"/>
          </w:tcPr>
          <w:p w14:paraId="6B8567B8" w14:textId="79F81F6C" w:rsidR="009473B8" w:rsidRPr="009473B8" w:rsidRDefault="001E349F" w:rsidP="003F660E">
            <w:pPr>
              <w:rPr>
                <w:sz w:val="22"/>
              </w:rPr>
            </w:pPr>
            <w:r>
              <w:rPr>
                <w:sz w:val="22"/>
              </w:rPr>
              <w:t>Maart</w:t>
            </w:r>
            <w:r>
              <w:rPr>
                <w:sz w:val="22"/>
              </w:rPr>
              <w:br/>
            </w:r>
            <w:r w:rsidR="009473B8">
              <w:rPr>
                <w:sz w:val="22"/>
              </w:rPr>
              <w:t>(avond 19.30 – 21.30 uur)</w:t>
            </w:r>
          </w:p>
        </w:tc>
        <w:tc>
          <w:tcPr>
            <w:tcW w:w="2977" w:type="dxa"/>
          </w:tcPr>
          <w:p w14:paraId="77E8DC07" w14:textId="44D8DBC9" w:rsidR="009473B8" w:rsidRPr="009473B8" w:rsidRDefault="001E349F" w:rsidP="003F660E">
            <w:pPr>
              <w:rPr>
                <w:sz w:val="22"/>
              </w:rPr>
            </w:pPr>
            <w:r>
              <w:rPr>
                <w:sz w:val="22"/>
              </w:rPr>
              <w:t>Werken met Parkinson</w:t>
            </w:r>
          </w:p>
        </w:tc>
        <w:tc>
          <w:tcPr>
            <w:tcW w:w="3168" w:type="dxa"/>
          </w:tcPr>
          <w:p w14:paraId="3B4DDED2" w14:textId="162F39B8" w:rsidR="009473B8" w:rsidRPr="009473B8" w:rsidRDefault="001E349F" w:rsidP="003F660E">
            <w:pPr>
              <w:rPr>
                <w:sz w:val="22"/>
              </w:rPr>
            </w:pPr>
            <w:proofErr w:type="spellStart"/>
            <w:r>
              <w:rPr>
                <w:sz w:val="22"/>
              </w:rPr>
              <w:t>Leoniek</w:t>
            </w:r>
            <w:proofErr w:type="spellEnd"/>
            <w:r>
              <w:rPr>
                <w:sz w:val="22"/>
              </w:rPr>
              <w:t xml:space="preserve"> Veldhuis, ervaringsdeskundige en lid van de werkgroep Werk en Parkinson binnen de Parkinson Vereniging.</w:t>
            </w:r>
          </w:p>
        </w:tc>
      </w:tr>
    </w:tbl>
    <w:p w14:paraId="1CD0680F" w14:textId="22B52D33" w:rsidR="00740CEE" w:rsidRDefault="00740CEE"/>
    <w:tbl>
      <w:tblPr>
        <w:tblStyle w:val="Tabelraster"/>
        <w:tblW w:w="0" w:type="auto"/>
        <w:tblInd w:w="720" w:type="dxa"/>
        <w:tblLook w:val="04A0" w:firstRow="1" w:lastRow="0" w:firstColumn="1" w:lastColumn="0" w:noHBand="0" w:noVBand="1"/>
      </w:tblPr>
      <w:tblGrid>
        <w:gridCol w:w="2871"/>
        <w:gridCol w:w="2977"/>
        <w:gridCol w:w="3168"/>
      </w:tblGrid>
      <w:tr w:rsidR="001E349F" w14:paraId="4473EB92" w14:textId="77777777" w:rsidTr="001E349F">
        <w:tc>
          <w:tcPr>
            <w:tcW w:w="2871" w:type="dxa"/>
          </w:tcPr>
          <w:p w14:paraId="1BBAB2A7" w14:textId="27CA73FD" w:rsidR="001E349F" w:rsidRDefault="001E349F" w:rsidP="003F660E">
            <w:pPr>
              <w:rPr>
                <w:sz w:val="22"/>
              </w:rPr>
            </w:pPr>
            <w:r>
              <w:rPr>
                <w:sz w:val="22"/>
              </w:rPr>
              <w:t>Mei</w:t>
            </w:r>
          </w:p>
          <w:p w14:paraId="3D0A9F8A" w14:textId="19743FA7" w:rsidR="009473B8" w:rsidRPr="009473B8" w:rsidRDefault="001E349F" w:rsidP="003F660E">
            <w:pPr>
              <w:rPr>
                <w:sz w:val="22"/>
              </w:rPr>
            </w:pPr>
            <w:r>
              <w:rPr>
                <w:sz w:val="22"/>
              </w:rPr>
              <w:t>(middag 14.00 – 16.00 uur)</w:t>
            </w:r>
          </w:p>
        </w:tc>
        <w:tc>
          <w:tcPr>
            <w:tcW w:w="2977" w:type="dxa"/>
          </w:tcPr>
          <w:p w14:paraId="38A9F5A6" w14:textId="77777777" w:rsidR="001E349F" w:rsidRDefault="001E349F" w:rsidP="003F660E">
            <w:pPr>
              <w:rPr>
                <w:sz w:val="22"/>
              </w:rPr>
            </w:pPr>
            <w:r>
              <w:rPr>
                <w:sz w:val="22"/>
              </w:rPr>
              <w:t xml:space="preserve">Kennismaking met Parkinson </w:t>
            </w:r>
            <w:proofErr w:type="spellStart"/>
            <w:r>
              <w:rPr>
                <w:sz w:val="22"/>
              </w:rPr>
              <w:t>Boxing</w:t>
            </w:r>
            <w:proofErr w:type="spellEnd"/>
            <w:r>
              <w:rPr>
                <w:sz w:val="22"/>
              </w:rPr>
              <w:t>?</w:t>
            </w:r>
          </w:p>
          <w:p w14:paraId="5B975310" w14:textId="0234D54E" w:rsidR="001E349F" w:rsidRPr="009473B8" w:rsidRDefault="001E349F" w:rsidP="003F660E">
            <w:pPr>
              <w:rPr>
                <w:sz w:val="22"/>
              </w:rPr>
            </w:pPr>
            <w:r>
              <w:rPr>
                <w:sz w:val="22"/>
              </w:rPr>
              <w:t>Op vakantie (voor mensen met Parkinson en voor mantelzorgers</w:t>
            </w:r>
            <w:r w:rsidR="00740CEE">
              <w:rPr>
                <w:sz w:val="22"/>
              </w:rPr>
              <w:t>)</w:t>
            </w:r>
          </w:p>
        </w:tc>
        <w:tc>
          <w:tcPr>
            <w:tcW w:w="3168" w:type="dxa"/>
          </w:tcPr>
          <w:p w14:paraId="7CD63DD4" w14:textId="77777777" w:rsidR="009473B8" w:rsidRDefault="009473B8" w:rsidP="003F660E">
            <w:pPr>
              <w:rPr>
                <w:sz w:val="22"/>
              </w:rPr>
            </w:pPr>
          </w:p>
          <w:p w14:paraId="337E817F" w14:textId="77777777" w:rsidR="001E349F" w:rsidRDefault="001E349F" w:rsidP="003F660E">
            <w:pPr>
              <w:rPr>
                <w:sz w:val="22"/>
              </w:rPr>
            </w:pPr>
          </w:p>
          <w:p w14:paraId="575A7629" w14:textId="1E87F4C6" w:rsidR="001E349F" w:rsidRPr="009473B8" w:rsidRDefault="001E349F" w:rsidP="003F660E">
            <w:pPr>
              <w:rPr>
                <w:sz w:val="22"/>
              </w:rPr>
            </w:pPr>
            <w:r>
              <w:rPr>
                <w:sz w:val="22"/>
              </w:rPr>
              <w:t>Voorlichting over respijtzorg (door een lokale zorgpartij) en tips voor reizen met Parkinson (Parkinson Paspoort, gespecialiseerd reisbureau, ervaringsdeskundige)</w:t>
            </w:r>
          </w:p>
        </w:tc>
      </w:tr>
      <w:tr w:rsidR="00740CEE" w14:paraId="03C77E9A" w14:textId="77777777" w:rsidTr="001E349F">
        <w:tc>
          <w:tcPr>
            <w:tcW w:w="2871" w:type="dxa"/>
          </w:tcPr>
          <w:p w14:paraId="09858FB3" w14:textId="77777777" w:rsidR="00740CEE" w:rsidRDefault="00740CEE" w:rsidP="003F660E">
            <w:pPr>
              <w:rPr>
                <w:sz w:val="22"/>
              </w:rPr>
            </w:pPr>
            <w:r>
              <w:rPr>
                <w:sz w:val="22"/>
              </w:rPr>
              <w:t>Juni</w:t>
            </w:r>
          </w:p>
          <w:p w14:paraId="21A43B4A" w14:textId="15DE341E" w:rsidR="00740CEE" w:rsidRDefault="00740CEE" w:rsidP="003F660E">
            <w:pPr>
              <w:rPr>
                <w:sz w:val="22"/>
              </w:rPr>
            </w:pPr>
            <w:r>
              <w:rPr>
                <w:sz w:val="22"/>
              </w:rPr>
              <w:t>(avond 19.30 – 21.30 uur)</w:t>
            </w:r>
          </w:p>
        </w:tc>
        <w:tc>
          <w:tcPr>
            <w:tcW w:w="2977" w:type="dxa"/>
          </w:tcPr>
          <w:p w14:paraId="34833FE1" w14:textId="624EF7AD" w:rsidR="00740CEE" w:rsidRDefault="00740CEE" w:rsidP="003F660E">
            <w:pPr>
              <w:rPr>
                <w:sz w:val="22"/>
              </w:rPr>
            </w:pPr>
            <w:r>
              <w:rPr>
                <w:sz w:val="22"/>
              </w:rPr>
              <w:t>Reizen met Parkinson</w:t>
            </w:r>
          </w:p>
        </w:tc>
        <w:tc>
          <w:tcPr>
            <w:tcW w:w="3168" w:type="dxa"/>
          </w:tcPr>
          <w:p w14:paraId="2A3664D8" w14:textId="2CDCE485" w:rsidR="00740CEE" w:rsidRDefault="00740CEE" w:rsidP="003F660E">
            <w:pPr>
              <w:rPr>
                <w:sz w:val="22"/>
              </w:rPr>
            </w:pPr>
            <w:r>
              <w:rPr>
                <w:sz w:val="22"/>
              </w:rPr>
              <w:t>Voorlichting over respijtzorg (door een lokale zorgpartij) en tips voor reizen met Parkinson (Parkinson Paspoort, gespecialiseerd reisbureau, ervaringsdeskundige)</w:t>
            </w:r>
          </w:p>
        </w:tc>
      </w:tr>
    </w:tbl>
    <w:p w14:paraId="014EE138" w14:textId="3FE7BA3F" w:rsidR="001E349F" w:rsidRDefault="001E349F"/>
    <w:tbl>
      <w:tblPr>
        <w:tblStyle w:val="Tabelraster"/>
        <w:tblW w:w="0" w:type="auto"/>
        <w:tblInd w:w="720" w:type="dxa"/>
        <w:tblLook w:val="04A0" w:firstRow="1" w:lastRow="0" w:firstColumn="1" w:lastColumn="0" w:noHBand="0" w:noVBand="1"/>
      </w:tblPr>
      <w:tblGrid>
        <w:gridCol w:w="2871"/>
        <w:gridCol w:w="2977"/>
        <w:gridCol w:w="3168"/>
      </w:tblGrid>
      <w:tr w:rsidR="001E349F" w14:paraId="19A942D6" w14:textId="77777777" w:rsidTr="001E349F">
        <w:tc>
          <w:tcPr>
            <w:tcW w:w="2871" w:type="dxa"/>
          </w:tcPr>
          <w:p w14:paraId="0E7576E8" w14:textId="77777777" w:rsidR="001E349F" w:rsidRDefault="001E349F" w:rsidP="003F660E">
            <w:pPr>
              <w:rPr>
                <w:sz w:val="22"/>
              </w:rPr>
            </w:pPr>
            <w:r>
              <w:rPr>
                <w:sz w:val="22"/>
              </w:rPr>
              <w:t>Juli</w:t>
            </w:r>
          </w:p>
          <w:p w14:paraId="3C55423C" w14:textId="21635917" w:rsidR="00740CEE" w:rsidRDefault="00740CEE" w:rsidP="003F660E">
            <w:pPr>
              <w:rPr>
                <w:sz w:val="22"/>
              </w:rPr>
            </w:pPr>
            <w:r>
              <w:rPr>
                <w:sz w:val="22"/>
              </w:rPr>
              <w:t>(middag)</w:t>
            </w:r>
          </w:p>
          <w:p w14:paraId="15991E9B" w14:textId="39629440" w:rsidR="009473B8" w:rsidRPr="009473B8" w:rsidRDefault="009473B8" w:rsidP="003F660E">
            <w:pPr>
              <w:rPr>
                <w:sz w:val="22"/>
              </w:rPr>
            </w:pPr>
          </w:p>
        </w:tc>
        <w:tc>
          <w:tcPr>
            <w:tcW w:w="2977" w:type="dxa"/>
          </w:tcPr>
          <w:p w14:paraId="2E37D50F" w14:textId="3CCA1D1D" w:rsidR="009473B8" w:rsidRPr="009473B8" w:rsidRDefault="00740CEE" w:rsidP="003F660E">
            <w:pPr>
              <w:rPr>
                <w:sz w:val="22"/>
              </w:rPr>
            </w:pPr>
            <w:r>
              <w:rPr>
                <w:sz w:val="22"/>
              </w:rPr>
              <w:t>Autorijden met Parkinson</w:t>
            </w:r>
          </w:p>
        </w:tc>
        <w:tc>
          <w:tcPr>
            <w:tcW w:w="3168" w:type="dxa"/>
          </w:tcPr>
          <w:p w14:paraId="2EF5757F" w14:textId="6C131184" w:rsidR="009473B8" w:rsidRPr="009473B8" w:rsidRDefault="00740CEE" w:rsidP="003F660E">
            <w:pPr>
              <w:rPr>
                <w:sz w:val="22"/>
              </w:rPr>
            </w:pPr>
            <w:r>
              <w:rPr>
                <w:sz w:val="22"/>
              </w:rPr>
              <w:t xml:space="preserve">Hans van Geluk, ervaringsdeskundige en </w:t>
            </w:r>
            <w:proofErr w:type="spellStart"/>
            <w:r>
              <w:rPr>
                <w:sz w:val="22"/>
              </w:rPr>
              <w:t>rij-instructeur</w:t>
            </w:r>
            <w:proofErr w:type="spellEnd"/>
            <w:r>
              <w:rPr>
                <w:sz w:val="22"/>
              </w:rPr>
              <w:t>.</w:t>
            </w:r>
          </w:p>
        </w:tc>
      </w:tr>
      <w:tr w:rsidR="00740CEE" w14:paraId="3E240238" w14:textId="77777777" w:rsidTr="001E349F">
        <w:tc>
          <w:tcPr>
            <w:tcW w:w="2871" w:type="dxa"/>
          </w:tcPr>
          <w:p w14:paraId="5BE64226" w14:textId="77777777" w:rsidR="00740CEE" w:rsidRDefault="00740CEE" w:rsidP="003F660E">
            <w:pPr>
              <w:rPr>
                <w:sz w:val="22"/>
              </w:rPr>
            </w:pPr>
            <w:r>
              <w:rPr>
                <w:sz w:val="22"/>
              </w:rPr>
              <w:t xml:space="preserve">september </w:t>
            </w:r>
          </w:p>
          <w:p w14:paraId="50AF8096" w14:textId="0208116D" w:rsidR="00740CEE" w:rsidRDefault="00740CEE" w:rsidP="003F660E">
            <w:pPr>
              <w:rPr>
                <w:sz w:val="22"/>
              </w:rPr>
            </w:pPr>
            <w:r>
              <w:rPr>
                <w:sz w:val="22"/>
              </w:rPr>
              <w:t>(avond)</w:t>
            </w:r>
          </w:p>
        </w:tc>
        <w:tc>
          <w:tcPr>
            <w:tcW w:w="2977" w:type="dxa"/>
          </w:tcPr>
          <w:p w14:paraId="77E4E928" w14:textId="002CB32E" w:rsidR="00740CEE" w:rsidRDefault="008E09BF" w:rsidP="003F660E">
            <w:pPr>
              <w:rPr>
                <w:sz w:val="22"/>
              </w:rPr>
            </w:pPr>
            <w:proofErr w:type="spellStart"/>
            <w:r>
              <w:rPr>
                <w:sz w:val="22"/>
              </w:rPr>
              <w:t>Ont-spanning</w:t>
            </w:r>
            <w:proofErr w:type="spellEnd"/>
          </w:p>
        </w:tc>
        <w:tc>
          <w:tcPr>
            <w:tcW w:w="3168" w:type="dxa"/>
          </w:tcPr>
          <w:p w14:paraId="23D1AE9A" w14:textId="3390AB04" w:rsidR="00740CEE" w:rsidRDefault="008E09BF" w:rsidP="003F660E">
            <w:pPr>
              <w:rPr>
                <w:sz w:val="22"/>
              </w:rPr>
            </w:pPr>
            <w:r>
              <w:rPr>
                <w:sz w:val="22"/>
              </w:rPr>
              <w:t>Een demonstratie Zingen met Parkinson en Yoga voor mensen met Parkinson</w:t>
            </w:r>
          </w:p>
        </w:tc>
      </w:tr>
      <w:tr w:rsidR="00740CEE" w14:paraId="1E1429D6" w14:textId="77777777" w:rsidTr="001E349F">
        <w:tc>
          <w:tcPr>
            <w:tcW w:w="2871" w:type="dxa"/>
          </w:tcPr>
          <w:p w14:paraId="43A9B759" w14:textId="666B755B" w:rsidR="00740CEE" w:rsidRDefault="00740CEE" w:rsidP="003F660E">
            <w:pPr>
              <w:rPr>
                <w:sz w:val="22"/>
              </w:rPr>
            </w:pPr>
            <w:r>
              <w:rPr>
                <w:sz w:val="22"/>
              </w:rPr>
              <w:t>Oktober (middag)</w:t>
            </w:r>
          </w:p>
        </w:tc>
        <w:tc>
          <w:tcPr>
            <w:tcW w:w="2977" w:type="dxa"/>
          </w:tcPr>
          <w:p w14:paraId="60EB9703" w14:textId="0F544A50" w:rsidR="00740CEE" w:rsidRDefault="008E09BF" w:rsidP="003F660E">
            <w:pPr>
              <w:rPr>
                <w:sz w:val="22"/>
              </w:rPr>
            </w:pPr>
            <w:r>
              <w:rPr>
                <w:sz w:val="22"/>
              </w:rPr>
              <w:t>Nog nader in te vullen</w:t>
            </w:r>
          </w:p>
        </w:tc>
        <w:tc>
          <w:tcPr>
            <w:tcW w:w="3168" w:type="dxa"/>
          </w:tcPr>
          <w:p w14:paraId="490D4B72" w14:textId="77777777" w:rsidR="00740CEE" w:rsidRDefault="00740CEE" w:rsidP="003F660E">
            <w:pPr>
              <w:rPr>
                <w:sz w:val="22"/>
              </w:rPr>
            </w:pPr>
          </w:p>
        </w:tc>
      </w:tr>
      <w:tr w:rsidR="00740CEE" w14:paraId="616196F8" w14:textId="77777777" w:rsidTr="001E349F">
        <w:tc>
          <w:tcPr>
            <w:tcW w:w="2871" w:type="dxa"/>
          </w:tcPr>
          <w:p w14:paraId="39840AE1" w14:textId="77777777" w:rsidR="00740CEE" w:rsidRDefault="00740CEE" w:rsidP="003F660E">
            <w:pPr>
              <w:rPr>
                <w:sz w:val="22"/>
              </w:rPr>
            </w:pPr>
            <w:r>
              <w:rPr>
                <w:sz w:val="22"/>
              </w:rPr>
              <w:t xml:space="preserve">November </w:t>
            </w:r>
          </w:p>
          <w:p w14:paraId="4FE46323" w14:textId="184C1BCA" w:rsidR="00740CEE" w:rsidRDefault="00740CEE" w:rsidP="003F660E">
            <w:pPr>
              <w:rPr>
                <w:sz w:val="22"/>
              </w:rPr>
            </w:pPr>
            <w:r>
              <w:rPr>
                <w:sz w:val="22"/>
              </w:rPr>
              <w:t>(middag)</w:t>
            </w:r>
          </w:p>
        </w:tc>
        <w:tc>
          <w:tcPr>
            <w:tcW w:w="2977" w:type="dxa"/>
          </w:tcPr>
          <w:p w14:paraId="07BC2463" w14:textId="28678C7C" w:rsidR="00740CEE" w:rsidRDefault="008E09BF" w:rsidP="003F660E">
            <w:pPr>
              <w:rPr>
                <w:sz w:val="22"/>
              </w:rPr>
            </w:pPr>
            <w:r>
              <w:rPr>
                <w:sz w:val="22"/>
              </w:rPr>
              <w:t>Nog nader in te vullen</w:t>
            </w:r>
          </w:p>
        </w:tc>
        <w:tc>
          <w:tcPr>
            <w:tcW w:w="3168" w:type="dxa"/>
          </w:tcPr>
          <w:p w14:paraId="57CCA84E" w14:textId="77777777" w:rsidR="00740CEE" w:rsidRDefault="00740CEE" w:rsidP="003F660E">
            <w:pPr>
              <w:rPr>
                <w:sz w:val="22"/>
              </w:rPr>
            </w:pPr>
          </w:p>
        </w:tc>
      </w:tr>
    </w:tbl>
    <w:p w14:paraId="3F06FE9A" w14:textId="77777777" w:rsidR="008E09BF" w:rsidRDefault="008E09BF" w:rsidP="008E09BF">
      <w:pPr>
        <w:pStyle w:val="Lijstopsomteken"/>
        <w:numPr>
          <w:ilvl w:val="0"/>
          <w:numId w:val="0"/>
        </w:numPr>
        <w:rPr>
          <w:sz w:val="22"/>
          <w:u w:val="single"/>
        </w:rPr>
      </w:pPr>
    </w:p>
    <w:p w14:paraId="5D8AF768" w14:textId="4FBDB692" w:rsidR="003F660E" w:rsidRPr="006B3C4E" w:rsidRDefault="008E09BF" w:rsidP="008E09BF">
      <w:pPr>
        <w:spacing w:before="0" w:after="160" w:line="259" w:lineRule="auto"/>
        <w:ind w:firstLine="720"/>
        <w:rPr>
          <w:sz w:val="22"/>
          <w:u w:val="single"/>
        </w:rPr>
      </w:pPr>
      <w:r>
        <w:rPr>
          <w:sz w:val="22"/>
          <w:u w:val="single"/>
        </w:rPr>
        <w:br w:type="page"/>
      </w:r>
      <w:r w:rsidR="00B067CB" w:rsidRPr="006B3C4E">
        <w:rPr>
          <w:sz w:val="22"/>
          <w:u w:val="single"/>
        </w:rPr>
        <w:lastRenderedPageBreak/>
        <w:t>Meten is weten</w:t>
      </w:r>
    </w:p>
    <w:p w14:paraId="40D20BFB" w14:textId="00C08739" w:rsidR="00B067CB" w:rsidRDefault="00B067CB" w:rsidP="006B3C4E">
      <w:pPr>
        <w:pStyle w:val="Lijstopsomteken"/>
        <w:numPr>
          <w:ilvl w:val="0"/>
          <w:numId w:val="0"/>
        </w:numPr>
        <w:ind w:left="720"/>
        <w:rPr>
          <w:sz w:val="22"/>
        </w:rPr>
      </w:pPr>
      <w:r w:rsidRPr="006B3C4E">
        <w:rPr>
          <w:sz w:val="22"/>
        </w:rPr>
        <w:t xml:space="preserve">Via een </w:t>
      </w:r>
      <w:r w:rsidR="006B3C4E" w:rsidRPr="006B3C4E">
        <w:rPr>
          <w:sz w:val="22"/>
        </w:rPr>
        <w:t>korte enquête vragen we aan bezoekers van elke bijeenkomst hun waardering, tips en suggesties te geven.</w:t>
      </w:r>
      <w:r w:rsidR="006B3C4E">
        <w:rPr>
          <w:sz w:val="22"/>
        </w:rPr>
        <w:t xml:space="preserve"> We houden bij het maken van de enquête rekening met de moeite die het mensen met Parkinson kan kosten om de enquête in te vullen.</w:t>
      </w:r>
    </w:p>
    <w:p w14:paraId="0B8410E2" w14:textId="5E41B228" w:rsidR="006B3C4E" w:rsidRPr="006B3C4E" w:rsidRDefault="006B3C4E" w:rsidP="006B3C4E">
      <w:pPr>
        <w:pStyle w:val="Lijstopsomteken"/>
        <w:numPr>
          <w:ilvl w:val="0"/>
          <w:numId w:val="0"/>
        </w:numPr>
        <w:ind w:left="720"/>
        <w:rPr>
          <w:sz w:val="22"/>
        </w:rPr>
      </w:pPr>
      <w:r>
        <w:rPr>
          <w:sz w:val="22"/>
        </w:rPr>
        <w:t xml:space="preserve">We gebruiken voor de enquête vragen uit de methode Net </w:t>
      </w:r>
      <w:proofErr w:type="spellStart"/>
      <w:r>
        <w:rPr>
          <w:sz w:val="22"/>
        </w:rPr>
        <w:t>Promote</w:t>
      </w:r>
      <w:proofErr w:type="spellEnd"/>
      <w:r>
        <w:rPr>
          <w:sz w:val="22"/>
        </w:rPr>
        <w:t xml:space="preserve"> Score (NPS).</w:t>
      </w:r>
    </w:p>
    <w:p w14:paraId="0BBE65E9" w14:textId="77777777" w:rsidR="00B067CB" w:rsidRDefault="00B067CB" w:rsidP="003F660E">
      <w:pPr>
        <w:pStyle w:val="Lijstopsomteken"/>
        <w:numPr>
          <w:ilvl w:val="0"/>
          <w:numId w:val="0"/>
        </w:numPr>
      </w:pPr>
    </w:p>
    <w:p w14:paraId="0BDAEC61" w14:textId="24BCD874" w:rsidR="00B067CB" w:rsidRPr="00B067CB" w:rsidRDefault="00B067CB" w:rsidP="003F660E">
      <w:pPr>
        <w:pStyle w:val="Lijstopsomteken"/>
        <w:numPr>
          <w:ilvl w:val="0"/>
          <w:numId w:val="0"/>
        </w:numPr>
        <w:sectPr w:rsidR="00B067CB" w:rsidRPr="00B067CB" w:rsidSect="00D02465">
          <w:type w:val="continuous"/>
          <w:pgSz w:w="11906" w:h="16838" w:code="9"/>
          <w:pgMar w:top="2160" w:right="1080" w:bottom="720" w:left="1080" w:header="648" w:footer="432" w:gutter="0"/>
          <w:cols w:space="708"/>
          <w:docGrid w:linePitch="360"/>
        </w:sectPr>
      </w:pPr>
    </w:p>
    <w:bookmarkStart w:id="4" w:name="_Toc176958985" w:displacedByCustomXml="next"/>
    <w:sdt>
      <w:sdtPr>
        <w:id w:val="-1666310198"/>
        <w:placeholder>
          <w:docPart w:val="1516F582DA174BBABD1D1CCA14DC6613"/>
        </w:placeholder>
        <w:temporary/>
        <w:showingPlcHdr/>
        <w15:appearance w15:val="hidden"/>
      </w:sdtPr>
      <w:sdtContent>
        <w:p w14:paraId="2C731BA4" w14:textId="77777777" w:rsidR="00026EAE" w:rsidRPr="00FB0EC2" w:rsidRDefault="00347AF5" w:rsidP="00B37B3B">
          <w:pPr>
            <w:pStyle w:val="Kop1"/>
            <w:numPr>
              <w:ilvl w:val="0"/>
              <w:numId w:val="18"/>
            </w:numPr>
            <w:ind w:left="0" w:firstLine="0"/>
          </w:pPr>
          <w:r w:rsidRPr="00FB0EC2">
            <w:rPr>
              <w:lang w:bidi="nl-NL"/>
            </w:rPr>
            <w:t>Financieel plan</w:t>
          </w:r>
        </w:p>
      </w:sdtContent>
    </w:sdt>
    <w:bookmarkEnd w:id="4" w:displacedByCustomXml="prev"/>
    <w:sdt>
      <w:sdtPr>
        <w:id w:val="-1015688984"/>
        <w:placeholder>
          <w:docPart w:val="300A740D9B854D05AB0DA09B3CE9B99A"/>
        </w:placeholder>
        <w:temporary/>
        <w:showingPlcHdr/>
        <w15:appearance w15:val="hidden"/>
      </w:sdtPr>
      <w:sdtContent>
        <w:p w14:paraId="56F82B68" w14:textId="77777777" w:rsidR="00A41799" w:rsidRPr="00FB0EC2" w:rsidRDefault="00A41799" w:rsidP="00A41799">
          <w:r w:rsidRPr="00FB0EC2">
            <w:rPr>
              <w:lang w:bidi="nl-NL"/>
            </w:rPr>
            <w:t xml:space="preserve">Het opstellen van een financieel plan is waar alle bedrijfsplanning samenkomt. Tot nu toe werden de doelmarkt, doelgroep enprijsstelling geïdentificeerd. Met deze items, samen met aannames, kan het bedrijf een schatting maken van de verkoopprognose. Aan de andere zijde staan de uitgaven die u verwacht te maken. Het is belangrijk om dit regelmatig na te gaan, om te zien wanneer u winstgevend bent. Het is ook belangrijk om te weten welke uitgaven moeten worden gefinancierd voor de klantomzet of de cash die ze genereren ontvangen is. </w:t>
          </w:r>
        </w:p>
        <w:p w14:paraId="09A623E7" w14:textId="77777777" w:rsidR="00026EAE" w:rsidRPr="00FB0EC2" w:rsidRDefault="00A41799" w:rsidP="00A41799">
          <w:r w:rsidRPr="00FB0EC2">
            <w:rPr>
              <w:lang w:bidi="nl-NL"/>
            </w:rPr>
            <w:t>Deze sectie moet op zijn minst uw geschatte opstartkosten en de winst- en verliesprognose bevatten, tezamen met een samenvatting van de aannames die u bij deze projecties maakt. Aannames moeten initiële en doorlopende verkoop omvatten, samen met de tijdlijnen van wanneer deze instromen.</w:t>
          </w:r>
        </w:p>
      </w:sdtContent>
    </w:sdt>
    <w:p w14:paraId="45BC16B4" w14:textId="77777777" w:rsidR="00E53724" w:rsidRPr="00FB0EC2" w:rsidRDefault="00000000" w:rsidP="00E53724">
      <w:pPr>
        <w:pStyle w:val="Lijstopsomteken"/>
      </w:pPr>
      <w:sdt>
        <w:sdtPr>
          <w:rPr>
            <w:rStyle w:val="Vet"/>
          </w:rPr>
          <w:id w:val="-1791820278"/>
          <w:placeholder>
            <w:docPart w:val="904029953039475FA6FD18DD3FDB1ACF"/>
          </w:placeholder>
          <w:temporary/>
          <w:showingPlcHdr/>
          <w15:appearance w15:val="hidden"/>
        </w:sdtPr>
        <w:sdtContent>
          <w:r w:rsidR="00B37B3B" w:rsidRPr="00FB0EC2">
            <w:rPr>
              <w:rStyle w:val="Vet"/>
              <w:lang w:bidi="nl-NL"/>
            </w:rPr>
            <w:t>Verwachte opstartkosten:</w:t>
          </w:r>
        </w:sdtContent>
      </w:sdt>
      <w:r w:rsidR="00E53724" w:rsidRPr="00FB0EC2">
        <w:rPr>
          <w:lang w:bidi="nl-NL"/>
        </w:rPr>
        <w:t xml:space="preserve"> </w:t>
      </w:r>
      <w:sdt>
        <w:sdtPr>
          <w:id w:val="757100641"/>
          <w:placeholder>
            <w:docPart w:val="B49F3DF8766D438ABE57D79580FE392F"/>
          </w:placeholder>
          <w:temporary/>
          <w:showingPlcHdr/>
          <w15:appearance w15:val="hidden"/>
        </w:sdtPr>
        <w:sdtContent>
          <w:r w:rsidR="00A41799" w:rsidRPr="00FB0EC2">
            <w:rPr>
              <w:lang w:bidi="nl-NL"/>
            </w:rPr>
            <w:t>De onderstaande tabel bevat een voorbeeld van doorlopende en eenmalige uitgaven waar u mogelijk mee krijgt te maken bij het openen van uw bedrijf. Veel bedrijven krijgen op krediet op termijn betaald en hebben geen geld dat onmiddellijk binnenkomt. Het is noodzakelijk om veronderstellingen te maken over het aantal maanden terugkerende onderwerpen, plus de eenmalige uitgaven, om een schatting te maken wanneer er geld in het bedrijf komt. Om te beginnen moet het bedrijf spaargeld of een initiële investering gebruiken als financiering. U vindt een lege tabel in de bijlage, zodat u uw eigen opstartkostenprognoses compleet kunt maken.</w:t>
          </w:r>
        </w:sdtContent>
      </w:sdt>
    </w:p>
    <w:p w14:paraId="5BBFE3A9" w14:textId="77777777" w:rsidR="00B37B3B" w:rsidRPr="00FB0EC2" w:rsidRDefault="00B37B3B" w:rsidP="00B37B3B">
      <w:pPr>
        <w:pStyle w:val="Lijstopsomteken"/>
        <w:numPr>
          <w:ilvl w:val="0"/>
          <w:numId w:val="0"/>
        </w:numPr>
        <w:ind w:left="340" w:hanging="340"/>
      </w:pPr>
    </w:p>
    <w:p w14:paraId="6B8DB64A" w14:textId="77777777" w:rsidR="00D02465" w:rsidRPr="00FB0EC2" w:rsidRDefault="00D02465">
      <w:pPr>
        <w:spacing w:before="0" w:after="160" w:line="259" w:lineRule="auto"/>
      </w:pPr>
      <w:r w:rsidRPr="00FB0EC2">
        <w:rPr>
          <w:lang w:bidi="nl-NL"/>
        </w:rPr>
        <w:br w:type="page"/>
      </w:r>
    </w:p>
    <w:p w14:paraId="3697244D" w14:textId="77777777" w:rsidR="00B37B3B" w:rsidRPr="00FB0EC2" w:rsidRDefault="00B37B3B" w:rsidP="00B37B3B">
      <w:pPr>
        <w:pStyle w:val="Lijstopsomteken"/>
        <w:numPr>
          <w:ilvl w:val="0"/>
          <w:numId w:val="0"/>
        </w:numPr>
        <w:ind w:left="340" w:hanging="340"/>
        <w:sectPr w:rsidR="00B37B3B" w:rsidRPr="00FB0EC2" w:rsidSect="00D02465">
          <w:type w:val="continuous"/>
          <w:pgSz w:w="11906" w:h="16838" w:code="9"/>
          <w:pgMar w:top="2160" w:right="1080" w:bottom="720" w:left="1080" w:header="648" w:footer="432" w:gutter="0"/>
          <w:cols w:space="708"/>
          <w:docGrid w:linePitch="360"/>
        </w:sectPr>
      </w:pPr>
    </w:p>
    <w:p w14:paraId="2D2856CE" w14:textId="77777777" w:rsidR="008F704C" w:rsidRPr="00FB0EC2" w:rsidRDefault="008F704C">
      <w:pPr>
        <w:spacing w:before="0" w:after="160" w:line="259" w:lineRule="auto"/>
      </w:pPr>
      <w:r w:rsidRPr="00FB0EC2">
        <w:rPr>
          <w:lang w:bidi="nl-NL"/>
        </w:rPr>
        <w:lastRenderedPageBreak/>
        <w:br w:type="page"/>
      </w:r>
    </w:p>
    <w:bookmarkStart w:id="5" w:name="_Toc176958986" w:displacedByCustomXml="next"/>
    <w:sdt>
      <w:sdtPr>
        <w:id w:val="-998036682"/>
        <w:placeholder>
          <w:docPart w:val="F17BC2F55415475098943E0C86BA1419"/>
        </w:placeholder>
        <w:temporary/>
        <w:showingPlcHdr/>
        <w15:appearance w15:val="hidden"/>
      </w:sdtPr>
      <w:sdtContent>
        <w:p w14:paraId="0449D606" w14:textId="77777777" w:rsidR="00B37B3B" w:rsidRPr="00FB0EC2" w:rsidRDefault="00347AF5" w:rsidP="00B37B3B">
          <w:pPr>
            <w:pStyle w:val="Kop1"/>
          </w:pPr>
          <w:r w:rsidRPr="00FB0EC2">
            <w:rPr>
              <w:lang w:bidi="nl-NL"/>
            </w:rPr>
            <w:t>Bijlage</w:t>
          </w:r>
        </w:p>
      </w:sdtContent>
    </w:sdt>
    <w:bookmarkEnd w:id="5" w:displacedByCustomXml="prev"/>
    <w:tbl>
      <w:tblPr>
        <w:tblW w:w="5000" w:type="pct"/>
        <w:tblLayout w:type="fixed"/>
        <w:tblLook w:val="04A0" w:firstRow="1" w:lastRow="0" w:firstColumn="1" w:lastColumn="0" w:noHBand="0" w:noVBand="1"/>
      </w:tblPr>
      <w:tblGrid>
        <w:gridCol w:w="3565"/>
        <w:gridCol w:w="1481"/>
        <w:gridCol w:w="1474"/>
        <w:gridCol w:w="1745"/>
        <w:gridCol w:w="1481"/>
      </w:tblGrid>
      <w:tr w:rsidR="00E552C8" w:rsidRPr="00FB0EC2" w14:paraId="7C793415" w14:textId="77777777" w:rsidTr="00435096">
        <w:trPr>
          <w:trHeight w:val="380"/>
        </w:trPr>
        <w:tc>
          <w:tcPr>
            <w:tcW w:w="5000" w:type="pct"/>
            <w:gridSpan w:val="5"/>
            <w:shd w:val="clear" w:color="auto" w:fill="107082" w:themeFill="accent2"/>
            <w:noWrap/>
            <w:vAlign w:val="center"/>
            <w:hideMark/>
          </w:tcPr>
          <w:p w14:paraId="1FA4485F" w14:textId="3DD32E23" w:rsidR="00E552C8" w:rsidRPr="00FB0EC2" w:rsidRDefault="00124422" w:rsidP="00615F25">
            <w:pPr>
              <w:pStyle w:val="Tabelkoppen"/>
            </w:pPr>
            <w:r>
              <w:t>Kosten</w:t>
            </w:r>
          </w:p>
        </w:tc>
      </w:tr>
      <w:tr w:rsidR="00E552C8" w:rsidRPr="00FB0EC2" w14:paraId="559BB773" w14:textId="77777777" w:rsidTr="00974DD3">
        <w:trPr>
          <w:trHeight w:val="380"/>
        </w:trPr>
        <w:tc>
          <w:tcPr>
            <w:tcW w:w="2589" w:type="pct"/>
            <w:gridSpan w:val="2"/>
            <w:shd w:val="clear" w:color="auto" w:fill="auto"/>
            <w:noWrap/>
            <w:vAlign w:val="center"/>
            <w:hideMark/>
          </w:tcPr>
          <w:p w14:paraId="50D00616" w14:textId="4C8393C2" w:rsidR="00E552C8" w:rsidRPr="00FB0EC2" w:rsidRDefault="00E552C8" w:rsidP="00974DD3">
            <w:pPr>
              <w:pStyle w:val="Tabeltekstgroot"/>
              <w:rPr>
                <w:sz w:val="20"/>
                <w:szCs w:val="20"/>
              </w:rPr>
            </w:pPr>
          </w:p>
        </w:tc>
        <w:tc>
          <w:tcPr>
            <w:tcW w:w="2411" w:type="pct"/>
            <w:gridSpan w:val="3"/>
            <w:shd w:val="clear" w:color="auto" w:fill="auto"/>
            <w:noWrap/>
            <w:vAlign w:val="center"/>
            <w:hideMark/>
          </w:tcPr>
          <w:p w14:paraId="57864897" w14:textId="7A62890C" w:rsidR="00E552C8" w:rsidRPr="00FB0EC2" w:rsidRDefault="003F41B8" w:rsidP="00974DD3">
            <w:pPr>
              <w:pStyle w:val="Tabeltekstgroot"/>
              <w:jc w:val="right"/>
              <w:rPr>
                <w:sz w:val="20"/>
                <w:szCs w:val="20"/>
              </w:rPr>
            </w:pPr>
            <w:r>
              <w:t>1 januari 2025</w:t>
            </w:r>
          </w:p>
        </w:tc>
      </w:tr>
      <w:tr w:rsidR="00F77933" w:rsidRPr="00FB0EC2" w14:paraId="0824766B" w14:textId="77777777" w:rsidTr="00E20A15">
        <w:trPr>
          <w:trHeight w:val="380"/>
        </w:trPr>
        <w:tc>
          <w:tcPr>
            <w:tcW w:w="1829" w:type="pct"/>
            <w:shd w:val="clear" w:color="auto" w:fill="F0CDA1" w:themeFill="accent1"/>
            <w:vAlign w:val="center"/>
            <w:hideMark/>
          </w:tcPr>
          <w:p w14:paraId="51D99483" w14:textId="77777777" w:rsidR="00F77933" w:rsidRPr="00FB0EC2" w:rsidRDefault="00000000" w:rsidP="00F77933">
            <w:pPr>
              <w:pStyle w:val="Tabeltekstgroot"/>
              <w:rPr>
                <w:rStyle w:val="Vet"/>
              </w:rPr>
            </w:pPr>
            <w:sdt>
              <w:sdtPr>
                <w:rPr>
                  <w:rStyle w:val="Vet"/>
                </w:rPr>
                <w:id w:val="793247473"/>
                <w:placeholder>
                  <w:docPart w:val="5F89F6202DC244A49729E19D7BCF1D24"/>
                </w:placeholder>
                <w:temporary/>
                <w:showingPlcHdr/>
                <w15:appearance w15:val="hidden"/>
              </w:sdtPr>
              <w:sdtContent>
                <w:r w:rsidR="00F77933" w:rsidRPr="00FB0EC2">
                  <w:rPr>
                    <w:rStyle w:val="Vet"/>
                    <w:lang w:bidi="nl-NL"/>
                  </w:rPr>
                  <w:t>KOSTEN ARTIKELEN</w:t>
                </w:r>
              </w:sdtContent>
            </w:sdt>
          </w:p>
        </w:tc>
        <w:tc>
          <w:tcPr>
            <w:tcW w:w="760" w:type="pct"/>
            <w:shd w:val="clear" w:color="auto" w:fill="F0CDA1" w:themeFill="accent1"/>
            <w:noWrap/>
            <w:vAlign w:val="center"/>
            <w:hideMark/>
          </w:tcPr>
          <w:p w14:paraId="23234859" w14:textId="77777777" w:rsidR="00F77933" w:rsidRPr="00FB0EC2" w:rsidRDefault="00000000" w:rsidP="00435096">
            <w:pPr>
              <w:pStyle w:val="Tabeltekstgroot"/>
              <w:jc w:val="center"/>
              <w:rPr>
                <w:rStyle w:val="Vet"/>
              </w:rPr>
            </w:pPr>
            <w:sdt>
              <w:sdtPr>
                <w:rPr>
                  <w:rStyle w:val="Vet"/>
                </w:rPr>
                <w:id w:val="483051646"/>
                <w:placeholder>
                  <w:docPart w:val="352C69A3DFD14C80940764BEE5C20F81"/>
                </w:placeholder>
                <w:temporary/>
                <w:showingPlcHdr/>
                <w15:appearance w15:val="hidden"/>
              </w:sdtPr>
              <w:sdtContent>
                <w:r w:rsidR="00F77933" w:rsidRPr="00FB0EC2">
                  <w:rPr>
                    <w:rStyle w:val="Vet"/>
                    <w:lang w:bidi="nl-NL"/>
                  </w:rPr>
                  <w:t>MAANDEN</w:t>
                </w:r>
              </w:sdtContent>
            </w:sdt>
          </w:p>
        </w:tc>
        <w:tc>
          <w:tcPr>
            <w:tcW w:w="756" w:type="pct"/>
            <w:shd w:val="clear" w:color="auto" w:fill="F0CDA1" w:themeFill="accent1"/>
            <w:noWrap/>
            <w:vAlign w:val="center"/>
            <w:hideMark/>
          </w:tcPr>
          <w:p w14:paraId="1B9B413F" w14:textId="77777777" w:rsidR="00F77933" w:rsidRPr="00FB0EC2" w:rsidRDefault="00000000" w:rsidP="00435096">
            <w:pPr>
              <w:pStyle w:val="Tabeltekstgroot"/>
              <w:jc w:val="center"/>
              <w:rPr>
                <w:rStyle w:val="Vet"/>
              </w:rPr>
            </w:pPr>
            <w:sdt>
              <w:sdtPr>
                <w:rPr>
                  <w:rStyle w:val="Vet"/>
                </w:rPr>
                <w:id w:val="709382690"/>
                <w:placeholder>
                  <w:docPart w:val="0627F11F1B234780BE749718FECCA929"/>
                </w:placeholder>
                <w:temporary/>
                <w:showingPlcHdr/>
                <w15:appearance w15:val="hidden"/>
              </w:sdtPr>
              <w:sdtContent>
                <w:r w:rsidR="00A75609" w:rsidRPr="00FB0EC2">
                  <w:rPr>
                    <w:rStyle w:val="Vet"/>
                    <w:lang w:bidi="nl-NL"/>
                  </w:rPr>
                  <w:t>KOSTEN-</w:t>
                </w:r>
                <w:r w:rsidR="00EE3F75" w:rsidRPr="00FB0EC2">
                  <w:rPr>
                    <w:lang w:bidi="nl-NL"/>
                  </w:rPr>
                  <w:t xml:space="preserve"> </w:t>
                </w:r>
                <w:r w:rsidR="00F77933" w:rsidRPr="00FB0EC2">
                  <w:rPr>
                    <w:rStyle w:val="Vet"/>
                    <w:lang w:bidi="nl-NL"/>
                  </w:rPr>
                  <w:t>MAAND</w:t>
                </w:r>
              </w:sdtContent>
            </w:sdt>
          </w:p>
        </w:tc>
        <w:tc>
          <w:tcPr>
            <w:tcW w:w="895" w:type="pct"/>
            <w:shd w:val="clear" w:color="auto" w:fill="F0CDA1" w:themeFill="accent1"/>
            <w:noWrap/>
            <w:vAlign w:val="center"/>
            <w:hideMark/>
          </w:tcPr>
          <w:p w14:paraId="2E22C93B" w14:textId="77777777" w:rsidR="00F77933" w:rsidRPr="00FB0EC2" w:rsidRDefault="00000000" w:rsidP="00435096">
            <w:pPr>
              <w:pStyle w:val="Tabeltekstgroot"/>
              <w:jc w:val="center"/>
              <w:rPr>
                <w:rStyle w:val="Vet"/>
              </w:rPr>
            </w:pPr>
            <w:sdt>
              <w:sdtPr>
                <w:rPr>
                  <w:rStyle w:val="Vet"/>
                </w:rPr>
                <w:id w:val="1595665229"/>
                <w:placeholder>
                  <w:docPart w:val="576C49DCCCA8449795D25289004CE1DD"/>
                </w:placeholder>
                <w:temporary/>
                <w:showingPlcHdr/>
                <w15:appearance w15:val="hidden"/>
              </w:sdtPr>
              <w:sdtContent>
                <w:r w:rsidR="00F77933" w:rsidRPr="00FB0EC2">
                  <w:rPr>
                    <w:rStyle w:val="Vet"/>
                    <w:lang w:bidi="nl-NL"/>
                  </w:rPr>
                  <w:t>EENMALIGE UITGAVEN</w:t>
                </w:r>
              </w:sdtContent>
            </w:sdt>
          </w:p>
        </w:tc>
        <w:tc>
          <w:tcPr>
            <w:tcW w:w="760" w:type="pct"/>
            <w:shd w:val="clear" w:color="auto" w:fill="F0CDA1" w:themeFill="accent1"/>
            <w:noWrap/>
            <w:vAlign w:val="center"/>
            <w:hideMark/>
          </w:tcPr>
          <w:p w14:paraId="078EB0E2" w14:textId="77777777" w:rsidR="00F77933" w:rsidRPr="00FB0EC2" w:rsidRDefault="00000000" w:rsidP="00435096">
            <w:pPr>
              <w:pStyle w:val="Tabeltekstgroot"/>
              <w:jc w:val="center"/>
              <w:rPr>
                <w:rStyle w:val="Vet"/>
              </w:rPr>
            </w:pPr>
            <w:sdt>
              <w:sdtPr>
                <w:rPr>
                  <w:rStyle w:val="Vet"/>
                </w:rPr>
                <w:id w:val="1994297359"/>
                <w:placeholder>
                  <w:docPart w:val="5E906423756947589E9207E8D21CEE73"/>
                </w:placeholder>
                <w:temporary/>
                <w:showingPlcHdr/>
                <w15:appearance w15:val="hidden"/>
              </w:sdtPr>
              <w:sdtContent>
                <w:r w:rsidR="00F77933" w:rsidRPr="00FB0EC2">
                  <w:rPr>
                    <w:rStyle w:val="Vet"/>
                    <w:lang w:bidi="nl-NL"/>
                  </w:rPr>
                  <w:t>TOTALE UITGAVEN</w:t>
                </w:r>
              </w:sdtContent>
            </w:sdt>
          </w:p>
        </w:tc>
      </w:tr>
      <w:tr w:rsidR="00F77933" w:rsidRPr="00FB0EC2" w14:paraId="3F7C18C3" w14:textId="77777777" w:rsidTr="00E20A15">
        <w:trPr>
          <w:trHeight w:val="380"/>
        </w:trPr>
        <w:tc>
          <w:tcPr>
            <w:tcW w:w="1829" w:type="pct"/>
            <w:shd w:val="clear" w:color="auto" w:fill="F2F2F2" w:themeFill="background1" w:themeFillShade="F2"/>
            <w:vAlign w:val="center"/>
            <w:hideMark/>
          </w:tcPr>
          <w:p w14:paraId="79DF8FB4" w14:textId="77777777" w:rsidR="00F77933" w:rsidRPr="00FB0EC2" w:rsidRDefault="00000000" w:rsidP="00974DD3">
            <w:pPr>
              <w:pStyle w:val="Tabeltekstgroot"/>
            </w:pPr>
            <w:sdt>
              <w:sdtPr>
                <w:id w:val="573710533"/>
                <w:placeholder>
                  <w:docPart w:val="2FC60202DD624DCEBFAD80FE6EE9FBFC"/>
                </w:placeholder>
                <w:temporary/>
                <w:showingPlcHdr/>
                <w15:appearance w15:val="hidden"/>
              </w:sdtPr>
              <w:sdtContent>
                <w:r w:rsidR="00F77933" w:rsidRPr="00FB0EC2">
                  <w:rPr>
                    <w:lang w:bidi="nl-NL"/>
                  </w:rPr>
                  <w:t>Reclame/Marketing</w:t>
                </w:r>
              </w:sdtContent>
            </w:sdt>
          </w:p>
        </w:tc>
        <w:tc>
          <w:tcPr>
            <w:tcW w:w="760" w:type="pct"/>
            <w:shd w:val="clear" w:color="auto" w:fill="F2F2F2" w:themeFill="background1" w:themeFillShade="F2"/>
            <w:noWrap/>
            <w:vAlign w:val="center"/>
            <w:hideMark/>
          </w:tcPr>
          <w:p w14:paraId="1098EC5F" w14:textId="084D73A6" w:rsidR="00F77933" w:rsidRPr="00FB0EC2" w:rsidRDefault="003F41B8" w:rsidP="00435096">
            <w:pPr>
              <w:spacing w:before="20" w:after="0" w:line="18" w:lineRule="atLeast"/>
              <w:jc w:val="center"/>
              <w:rPr>
                <w:color w:val="2F2F2F"/>
                <w:sz w:val="20"/>
                <w:szCs w:val="20"/>
              </w:rPr>
            </w:pPr>
            <w:r>
              <w:rPr>
                <w:color w:val="2F2F2F"/>
                <w:sz w:val="20"/>
                <w:szCs w:val="20"/>
              </w:rPr>
              <w:t>12</w:t>
            </w:r>
          </w:p>
        </w:tc>
        <w:tc>
          <w:tcPr>
            <w:tcW w:w="756" w:type="pct"/>
            <w:shd w:val="clear" w:color="auto" w:fill="F2F2F2" w:themeFill="background1" w:themeFillShade="F2"/>
            <w:noWrap/>
            <w:vAlign w:val="center"/>
            <w:hideMark/>
          </w:tcPr>
          <w:p w14:paraId="55B0B547" w14:textId="57C56715" w:rsidR="00F77933" w:rsidRPr="00FB0EC2" w:rsidRDefault="003F41B8" w:rsidP="00435096">
            <w:pPr>
              <w:spacing w:before="20" w:after="0" w:line="18" w:lineRule="atLeast"/>
              <w:jc w:val="center"/>
              <w:rPr>
                <w:color w:val="2F2F2F"/>
                <w:sz w:val="20"/>
                <w:szCs w:val="20"/>
              </w:rPr>
            </w:pPr>
            <w:r>
              <w:rPr>
                <w:color w:val="2F2F2F"/>
                <w:sz w:val="20"/>
                <w:szCs w:val="20"/>
              </w:rPr>
              <w:t>50,00</w:t>
            </w:r>
          </w:p>
        </w:tc>
        <w:tc>
          <w:tcPr>
            <w:tcW w:w="895" w:type="pct"/>
            <w:shd w:val="clear" w:color="auto" w:fill="F2F2F2" w:themeFill="background1" w:themeFillShade="F2"/>
            <w:noWrap/>
            <w:vAlign w:val="center"/>
            <w:hideMark/>
          </w:tcPr>
          <w:p w14:paraId="77274A8B" w14:textId="6796826B" w:rsidR="00F77933" w:rsidRPr="00FB0EC2" w:rsidRDefault="003F41B8" w:rsidP="00435096">
            <w:pPr>
              <w:spacing w:before="20" w:after="0" w:line="18" w:lineRule="atLeast"/>
              <w:jc w:val="center"/>
              <w:rPr>
                <w:color w:val="2F2F2F"/>
                <w:sz w:val="20"/>
                <w:szCs w:val="20"/>
              </w:rPr>
            </w:pPr>
            <w:r>
              <w:rPr>
                <w:color w:val="2F2F2F"/>
                <w:sz w:val="20"/>
                <w:szCs w:val="20"/>
              </w:rPr>
              <w:t>250,00</w:t>
            </w:r>
          </w:p>
        </w:tc>
        <w:tc>
          <w:tcPr>
            <w:tcW w:w="760" w:type="pct"/>
            <w:shd w:val="clear" w:color="auto" w:fill="F2F2F2" w:themeFill="background1" w:themeFillShade="F2"/>
            <w:noWrap/>
            <w:vAlign w:val="center"/>
          </w:tcPr>
          <w:p w14:paraId="3963A9F6" w14:textId="0E50F761" w:rsidR="00F77933" w:rsidRPr="00FB0EC2" w:rsidRDefault="003F41B8" w:rsidP="00435096">
            <w:pPr>
              <w:spacing w:before="20" w:after="0" w:line="18" w:lineRule="atLeast"/>
              <w:jc w:val="center"/>
              <w:rPr>
                <w:color w:val="2F2F2F"/>
                <w:sz w:val="20"/>
                <w:szCs w:val="20"/>
              </w:rPr>
            </w:pPr>
            <w:r>
              <w:rPr>
                <w:color w:val="2F2F2F"/>
                <w:sz w:val="20"/>
                <w:szCs w:val="20"/>
              </w:rPr>
              <w:t>850,00</w:t>
            </w:r>
          </w:p>
        </w:tc>
      </w:tr>
      <w:tr w:rsidR="00F77933" w:rsidRPr="00FB0EC2" w14:paraId="7BAB5250" w14:textId="77777777" w:rsidTr="00E20A15">
        <w:trPr>
          <w:trHeight w:val="380"/>
        </w:trPr>
        <w:tc>
          <w:tcPr>
            <w:tcW w:w="1829" w:type="pct"/>
            <w:shd w:val="clear" w:color="auto" w:fill="auto"/>
            <w:vAlign w:val="center"/>
            <w:hideMark/>
          </w:tcPr>
          <w:p w14:paraId="16CEB4E1" w14:textId="77777777" w:rsidR="00F77933" w:rsidRPr="00FB0EC2" w:rsidRDefault="00000000" w:rsidP="00974DD3">
            <w:pPr>
              <w:pStyle w:val="Tabeltekstgroot"/>
            </w:pPr>
            <w:sdt>
              <w:sdtPr>
                <w:id w:val="-556703176"/>
                <w:placeholder>
                  <w:docPart w:val="69DCB926B75046459AE6BC4BF8A83F79"/>
                </w:placeholder>
                <w:temporary/>
                <w:showingPlcHdr/>
                <w15:appearance w15:val="hidden"/>
              </w:sdtPr>
              <w:sdtContent>
                <w:r w:rsidR="00F77933" w:rsidRPr="00FB0EC2">
                  <w:rPr>
                    <w:lang w:bidi="nl-NL"/>
                  </w:rPr>
                  <w:t>Salaris Werknemers</w:t>
                </w:r>
              </w:sdtContent>
            </w:sdt>
          </w:p>
        </w:tc>
        <w:tc>
          <w:tcPr>
            <w:tcW w:w="760" w:type="pct"/>
            <w:shd w:val="clear" w:color="auto" w:fill="auto"/>
            <w:noWrap/>
            <w:vAlign w:val="center"/>
            <w:hideMark/>
          </w:tcPr>
          <w:p w14:paraId="12FDCC85" w14:textId="5D2FFC56" w:rsidR="00F77933" w:rsidRPr="00FB0EC2" w:rsidRDefault="00F77933" w:rsidP="00435096">
            <w:pPr>
              <w:spacing w:before="20" w:after="0" w:line="18" w:lineRule="atLeast"/>
              <w:jc w:val="center"/>
              <w:rPr>
                <w:color w:val="2F2F2F"/>
                <w:sz w:val="20"/>
                <w:szCs w:val="20"/>
              </w:rPr>
            </w:pPr>
          </w:p>
        </w:tc>
        <w:tc>
          <w:tcPr>
            <w:tcW w:w="756" w:type="pct"/>
            <w:shd w:val="clear" w:color="auto" w:fill="auto"/>
            <w:noWrap/>
            <w:vAlign w:val="center"/>
            <w:hideMark/>
          </w:tcPr>
          <w:p w14:paraId="2D9BC74F" w14:textId="77777777" w:rsidR="00F77933" w:rsidRPr="00FB0EC2" w:rsidRDefault="00F77933" w:rsidP="00435096">
            <w:pPr>
              <w:spacing w:before="20" w:after="0" w:line="18" w:lineRule="atLeast"/>
              <w:jc w:val="center"/>
              <w:rPr>
                <w:color w:val="2F2F2F"/>
                <w:sz w:val="20"/>
                <w:szCs w:val="20"/>
              </w:rPr>
            </w:pPr>
          </w:p>
        </w:tc>
        <w:tc>
          <w:tcPr>
            <w:tcW w:w="895" w:type="pct"/>
            <w:shd w:val="clear" w:color="auto" w:fill="auto"/>
            <w:noWrap/>
            <w:vAlign w:val="center"/>
            <w:hideMark/>
          </w:tcPr>
          <w:p w14:paraId="4C39F5FE" w14:textId="77777777" w:rsidR="00F77933" w:rsidRPr="00FB0EC2"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669EF85F" w14:textId="03D56151" w:rsidR="00F77933" w:rsidRPr="00FB0EC2" w:rsidRDefault="003F41B8" w:rsidP="00435096">
            <w:pPr>
              <w:spacing w:before="20" w:after="0" w:line="18" w:lineRule="atLeast"/>
              <w:jc w:val="center"/>
              <w:rPr>
                <w:color w:val="2F2F2F"/>
                <w:sz w:val="20"/>
                <w:szCs w:val="20"/>
              </w:rPr>
            </w:pPr>
            <w:r>
              <w:rPr>
                <w:color w:val="2F2F2F"/>
                <w:sz w:val="20"/>
                <w:szCs w:val="20"/>
              </w:rPr>
              <w:t>NVT</w:t>
            </w:r>
          </w:p>
        </w:tc>
      </w:tr>
      <w:tr w:rsidR="00F77933" w:rsidRPr="00FB0EC2" w14:paraId="013CD1A4" w14:textId="77777777" w:rsidTr="00E20A15">
        <w:trPr>
          <w:trHeight w:val="380"/>
        </w:trPr>
        <w:tc>
          <w:tcPr>
            <w:tcW w:w="1829" w:type="pct"/>
            <w:shd w:val="clear" w:color="auto" w:fill="F2F2F2" w:themeFill="background1" w:themeFillShade="F2"/>
            <w:vAlign w:val="center"/>
            <w:hideMark/>
          </w:tcPr>
          <w:p w14:paraId="1C71365F" w14:textId="77777777" w:rsidR="00F77933" w:rsidRPr="00FB0EC2" w:rsidRDefault="00000000" w:rsidP="00974DD3">
            <w:pPr>
              <w:pStyle w:val="Tabeltekstgroot"/>
            </w:pPr>
            <w:sdt>
              <w:sdtPr>
                <w:id w:val="-173115400"/>
                <w:placeholder>
                  <w:docPart w:val="DE6DA00BE3A44CDFBF1DF4178207CA2D"/>
                </w:placeholder>
                <w:temporary/>
                <w:showingPlcHdr/>
                <w15:appearance w15:val="hidden"/>
              </w:sdtPr>
              <w:sdtContent>
                <w:r w:rsidR="00F77933" w:rsidRPr="00FB0EC2">
                  <w:rPr>
                    <w:lang w:bidi="nl-NL"/>
                  </w:rPr>
                  <w:t>Portokosten/verzending</w:t>
                </w:r>
              </w:sdtContent>
            </w:sdt>
          </w:p>
        </w:tc>
        <w:tc>
          <w:tcPr>
            <w:tcW w:w="760" w:type="pct"/>
            <w:shd w:val="clear" w:color="auto" w:fill="F2F2F2" w:themeFill="background1" w:themeFillShade="F2"/>
            <w:noWrap/>
            <w:vAlign w:val="center"/>
            <w:hideMark/>
          </w:tcPr>
          <w:p w14:paraId="3E3FA537" w14:textId="77777777" w:rsidR="00F77933" w:rsidRPr="00FB0EC2" w:rsidRDefault="00F77933" w:rsidP="00435096">
            <w:pPr>
              <w:spacing w:before="20" w:after="0" w:line="18" w:lineRule="atLeast"/>
              <w:jc w:val="center"/>
              <w:rPr>
                <w:color w:val="2F2F2F"/>
                <w:sz w:val="20"/>
                <w:szCs w:val="20"/>
              </w:rPr>
            </w:pPr>
          </w:p>
        </w:tc>
        <w:tc>
          <w:tcPr>
            <w:tcW w:w="756" w:type="pct"/>
            <w:shd w:val="clear" w:color="auto" w:fill="F2F2F2" w:themeFill="background1" w:themeFillShade="F2"/>
            <w:noWrap/>
            <w:vAlign w:val="center"/>
            <w:hideMark/>
          </w:tcPr>
          <w:p w14:paraId="2AB20C7E" w14:textId="77777777" w:rsidR="00F77933" w:rsidRPr="00FB0EC2" w:rsidRDefault="00F77933" w:rsidP="00435096">
            <w:pPr>
              <w:spacing w:before="20" w:after="0" w:line="18" w:lineRule="atLeast"/>
              <w:jc w:val="center"/>
              <w:rPr>
                <w:color w:val="2F2F2F"/>
                <w:sz w:val="20"/>
                <w:szCs w:val="20"/>
              </w:rPr>
            </w:pPr>
          </w:p>
        </w:tc>
        <w:tc>
          <w:tcPr>
            <w:tcW w:w="895" w:type="pct"/>
            <w:shd w:val="clear" w:color="auto" w:fill="F2F2F2" w:themeFill="background1" w:themeFillShade="F2"/>
            <w:noWrap/>
            <w:vAlign w:val="center"/>
            <w:hideMark/>
          </w:tcPr>
          <w:p w14:paraId="0B960BA1" w14:textId="77777777" w:rsidR="00F77933" w:rsidRPr="00FB0EC2"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1648C867" w14:textId="219A80E0" w:rsidR="00F77933" w:rsidRPr="00FB0EC2" w:rsidRDefault="00124422" w:rsidP="00435096">
            <w:pPr>
              <w:spacing w:before="20" w:after="0" w:line="18" w:lineRule="atLeast"/>
              <w:jc w:val="center"/>
              <w:rPr>
                <w:color w:val="2F2F2F"/>
                <w:sz w:val="20"/>
                <w:szCs w:val="20"/>
              </w:rPr>
            </w:pPr>
            <w:r>
              <w:rPr>
                <w:color w:val="2F2F2F"/>
                <w:sz w:val="20"/>
                <w:szCs w:val="20"/>
              </w:rPr>
              <w:t>25,00</w:t>
            </w:r>
          </w:p>
        </w:tc>
      </w:tr>
      <w:tr w:rsidR="00F77933" w:rsidRPr="00FB0EC2" w14:paraId="5D0058B0" w14:textId="77777777" w:rsidTr="00E20A15">
        <w:trPr>
          <w:trHeight w:val="380"/>
        </w:trPr>
        <w:tc>
          <w:tcPr>
            <w:tcW w:w="1829" w:type="pct"/>
            <w:shd w:val="clear" w:color="auto" w:fill="auto"/>
            <w:vAlign w:val="center"/>
            <w:hideMark/>
          </w:tcPr>
          <w:p w14:paraId="1543393A" w14:textId="77777777" w:rsidR="00F77933" w:rsidRPr="00FB0EC2" w:rsidRDefault="00000000" w:rsidP="00974DD3">
            <w:pPr>
              <w:pStyle w:val="Tabeltekstgroot"/>
            </w:pPr>
            <w:sdt>
              <w:sdtPr>
                <w:id w:val="746930263"/>
                <w:placeholder>
                  <w:docPart w:val="7D0C8A5B9C0741039B23F46AEF8FDE42"/>
                </w:placeholder>
                <w:temporary/>
                <w:showingPlcHdr/>
                <w15:appearance w15:val="hidden"/>
              </w:sdtPr>
              <w:sdtContent>
                <w:r w:rsidR="00F77933" w:rsidRPr="00FB0EC2">
                  <w:rPr>
                    <w:lang w:bidi="nl-NL"/>
                  </w:rPr>
                  <w:t>Communicatie/Telefoon</w:t>
                </w:r>
              </w:sdtContent>
            </w:sdt>
          </w:p>
        </w:tc>
        <w:tc>
          <w:tcPr>
            <w:tcW w:w="760" w:type="pct"/>
            <w:shd w:val="clear" w:color="auto" w:fill="auto"/>
            <w:noWrap/>
            <w:vAlign w:val="center"/>
            <w:hideMark/>
          </w:tcPr>
          <w:p w14:paraId="4EF725D6" w14:textId="77777777" w:rsidR="00F77933" w:rsidRPr="00FB0EC2" w:rsidRDefault="00F77933" w:rsidP="00435096">
            <w:pPr>
              <w:spacing w:before="20" w:after="0" w:line="18" w:lineRule="atLeast"/>
              <w:jc w:val="center"/>
              <w:rPr>
                <w:color w:val="2F2F2F"/>
                <w:sz w:val="20"/>
                <w:szCs w:val="20"/>
              </w:rPr>
            </w:pPr>
          </w:p>
        </w:tc>
        <w:tc>
          <w:tcPr>
            <w:tcW w:w="756" w:type="pct"/>
            <w:shd w:val="clear" w:color="auto" w:fill="auto"/>
            <w:noWrap/>
            <w:vAlign w:val="center"/>
            <w:hideMark/>
          </w:tcPr>
          <w:p w14:paraId="7A7357D2" w14:textId="77777777" w:rsidR="00F77933" w:rsidRPr="00FB0EC2" w:rsidRDefault="00F77933" w:rsidP="00435096">
            <w:pPr>
              <w:spacing w:before="20" w:after="0" w:line="18" w:lineRule="atLeast"/>
              <w:jc w:val="center"/>
              <w:rPr>
                <w:color w:val="2F2F2F"/>
                <w:sz w:val="20"/>
                <w:szCs w:val="20"/>
              </w:rPr>
            </w:pPr>
          </w:p>
        </w:tc>
        <w:tc>
          <w:tcPr>
            <w:tcW w:w="895" w:type="pct"/>
            <w:shd w:val="clear" w:color="auto" w:fill="auto"/>
            <w:noWrap/>
            <w:vAlign w:val="center"/>
            <w:hideMark/>
          </w:tcPr>
          <w:p w14:paraId="35FD09FA" w14:textId="77777777" w:rsidR="00F77933" w:rsidRPr="00FB0EC2"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47748ADF" w14:textId="5A439E4B" w:rsidR="00F77933" w:rsidRPr="00FB0EC2" w:rsidRDefault="00124422" w:rsidP="00435096">
            <w:pPr>
              <w:spacing w:before="20" w:after="0" w:line="18" w:lineRule="atLeast"/>
              <w:jc w:val="center"/>
              <w:rPr>
                <w:color w:val="2F2F2F"/>
                <w:sz w:val="20"/>
                <w:szCs w:val="20"/>
              </w:rPr>
            </w:pPr>
            <w:r>
              <w:rPr>
                <w:color w:val="2F2F2F"/>
                <w:sz w:val="20"/>
                <w:szCs w:val="20"/>
              </w:rPr>
              <w:t>NVT</w:t>
            </w:r>
          </w:p>
        </w:tc>
      </w:tr>
      <w:tr w:rsidR="00F77933" w:rsidRPr="00FB0EC2" w14:paraId="2FACAC8A" w14:textId="77777777" w:rsidTr="00E20A15">
        <w:trPr>
          <w:trHeight w:val="380"/>
        </w:trPr>
        <w:tc>
          <w:tcPr>
            <w:tcW w:w="1829" w:type="pct"/>
            <w:shd w:val="clear" w:color="auto" w:fill="F2F2F2" w:themeFill="background1" w:themeFillShade="F2"/>
            <w:vAlign w:val="center"/>
            <w:hideMark/>
          </w:tcPr>
          <w:p w14:paraId="1484D6AA" w14:textId="77777777" w:rsidR="00F77933" w:rsidRPr="00FB0EC2" w:rsidRDefault="00000000" w:rsidP="00974DD3">
            <w:pPr>
              <w:pStyle w:val="Tabeltekstgroot"/>
            </w:pPr>
            <w:sdt>
              <w:sdtPr>
                <w:id w:val="609086863"/>
                <w:placeholder>
                  <w:docPart w:val="46AEE52856394698BD0EA98062693A7F"/>
                </w:placeholder>
                <w:temporary/>
                <w:showingPlcHdr/>
                <w15:appearance w15:val="hidden"/>
              </w:sdtPr>
              <w:sdtContent>
                <w:r w:rsidR="00F77933" w:rsidRPr="00FB0EC2">
                  <w:rPr>
                    <w:lang w:bidi="nl-NL"/>
                  </w:rPr>
                  <w:t>Verzekering</w:t>
                </w:r>
              </w:sdtContent>
            </w:sdt>
          </w:p>
        </w:tc>
        <w:tc>
          <w:tcPr>
            <w:tcW w:w="760" w:type="pct"/>
            <w:shd w:val="clear" w:color="auto" w:fill="F2F2F2" w:themeFill="background1" w:themeFillShade="F2"/>
            <w:noWrap/>
            <w:vAlign w:val="center"/>
            <w:hideMark/>
          </w:tcPr>
          <w:p w14:paraId="472C0156" w14:textId="77777777" w:rsidR="00F77933" w:rsidRPr="00FB0EC2" w:rsidRDefault="00F77933" w:rsidP="00435096">
            <w:pPr>
              <w:spacing w:before="20" w:after="0" w:line="18" w:lineRule="atLeast"/>
              <w:jc w:val="center"/>
              <w:rPr>
                <w:color w:val="2F2F2F"/>
                <w:sz w:val="20"/>
                <w:szCs w:val="20"/>
              </w:rPr>
            </w:pPr>
          </w:p>
        </w:tc>
        <w:tc>
          <w:tcPr>
            <w:tcW w:w="756" w:type="pct"/>
            <w:shd w:val="clear" w:color="auto" w:fill="F2F2F2" w:themeFill="background1" w:themeFillShade="F2"/>
            <w:noWrap/>
            <w:vAlign w:val="center"/>
            <w:hideMark/>
          </w:tcPr>
          <w:p w14:paraId="7E3C2850" w14:textId="77777777" w:rsidR="00F77933" w:rsidRPr="00FB0EC2" w:rsidRDefault="00F77933" w:rsidP="00435096">
            <w:pPr>
              <w:spacing w:before="20" w:after="0" w:line="18" w:lineRule="atLeast"/>
              <w:jc w:val="center"/>
              <w:rPr>
                <w:color w:val="2F2F2F"/>
                <w:sz w:val="20"/>
                <w:szCs w:val="20"/>
              </w:rPr>
            </w:pPr>
          </w:p>
        </w:tc>
        <w:tc>
          <w:tcPr>
            <w:tcW w:w="895" w:type="pct"/>
            <w:shd w:val="clear" w:color="auto" w:fill="F2F2F2" w:themeFill="background1" w:themeFillShade="F2"/>
            <w:noWrap/>
            <w:vAlign w:val="center"/>
            <w:hideMark/>
          </w:tcPr>
          <w:p w14:paraId="64E390BA" w14:textId="77777777" w:rsidR="00F77933" w:rsidRPr="00FB0EC2"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09341F97" w14:textId="77777777" w:rsidR="00F77933" w:rsidRPr="00FB0EC2" w:rsidRDefault="00F77933" w:rsidP="00435096">
            <w:pPr>
              <w:spacing w:before="20" w:after="0" w:line="18" w:lineRule="atLeast"/>
              <w:jc w:val="center"/>
              <w:rPr>
                <w:color w:val="2F2F2F"/>
                <w:sz w:val="20"/>
                <w:szCs w:val="20"/>
              </w:rPr>
            </w:pPr>
          </w:p>
        </w:tc>
      </w:tr>
      <w:tr w:rsidR="00F77933" w:rsidRPr="00FB0EC2" w14:paraId="22248275" w14:textId="77777777" w:rsidTr="00E20A15">
        <w:trPr>
          <w:trHeight w:val="380"/>
        </w:trPr>
        <w:tc>
          <w:tcPr>
            <w:tcW w:w="1829" w:type="pct"/>
            <w:shd w:val="clear" w:color="auto" w:fill="auto"/>
            <w:vAlign w:val="center"/>
            <w:hideMark/>
          </w:tcPr>
          <w:p w14:paraId="544594B0" w14:textId="77777777" w:rsidR="00F77933" w:rsidRPr="00FB0EC2" w:rsidRDefault="00000000" w:rsidP="00974DD3">
            <w:pPr>
              <w:pStyle w:val="Tabeltekstgroot"/>
            </w:pPr>
            <w:sdt>
              <w:sdtPr>
                <w:id w:val="-188915252"/>
                <w:placeholder>
                  <w:docPart w:val="C2642F34106046EC81CCEBB5EEF70FD0"/>
                </w:placeholder>
                <w:temporary/>
                <w:showingPlcHdr/>
                <w15:appearance w15:val="hidden"/>
              </w:sdtPr>
              <w:sdtContent>
                <w:r w:rsidR="00F77933" w:rsidRPr="00FB0EC2">
                  <w:rPr>
                    <w:lang w:bidi="nl-NL"/>
                  </w:rPr>
                  <w:t>Benodigdheden</w:t>
                </w:r>
              </w:sdtContent>
            </w:sdt>
          </w:p>
        </w:tc>
        <w:tc>
          <w:tcPr>
            <w:tcW w:w="760" w:type="pct"/>
            <w:shd w:val="clear" w:color="auto" w:fill="auto"/>
            <w:noWrap/>
            <w:vAlign w:val="center"/>
            <w:hideMark/>
          </w:tcPr>
          <w:p w14:paraId="0C65F3E4" w14:textId="77777777" w:rsidR="00F77933" w:rsidRPr="00FB0EC2" w:rsidRDefault="00F77933" w:rsidP="00435096">
            <w:pPr>
              <w:spacing w:before="20" w:after="0" w:line="18" w:lineRule="atLeast"/>
              <w:jc w:val="center"/>
              <w:rPr>
                <w:color w:val="2F2F2F"/>
                <w:sz w:val="20"/>
                <w:szCs w:val="20"/>
              </w:rPr>
            </w:pPr>
          </w:p>
        </w:tc>
        <w:tc>
          <w:tcPr>
            <w:tcW w:w="756" w:type="pct"/>
            <w:shd w:val="clear" w:color="auto" w:fill="auto"/>
            <w:noWrap/>
            <w:vAlign w:val="center"/>
            <w:hideMark/>
          </w:tcPr>
          <w:p w14:paraId="3E4A1E09" w14:textId="77777777" w:rsidR="00F77933" w:rsidRPr="00FB0EC2" w:rsidRDefault="00F77933" w:rsidP="00435096">
            <w:pPr>
              <w:spacing w:before="20" w:after="0" w:line="18" w:lineRule="atLeast"/>
              <w:jc w:val="center"/>
              <w:rPr>
                <w:color w:val="2F2F2F"/>
                <w:sz w:val="20"/>
                <w:szCs w:val="20"/>
              </w:rPr>
            </w:pPr>
          </w:p>
        </w:tc>
        <w:tc>
          <w:tcPr>
            <w:tcW w:w="895" w:type="pct"/>
            <w:shd w:val="clear" w:color="auto" w:fill="auto"/>
            <w:noWrap/>
            <w:vAlign w:val="center"/>
            <w:hideMark/>
          </w:tcPr>
          <w:p w14:paraId="3C6F1F8E" w14:textId="77777777" w:rsidR="00F77933" w:rsidRPr="00FB0EC2" w:rsidRDefault="00F77933" w:rsidP="00435096">
            <w:pPr>
              <w:spacing w:before="20" w:after="0" w:line="18" w:lineRule="atLeast"/>
              <w:jc w:val="center"/>
              <w:rPr>
                <w:color w:val="2F2F2F"/>
                <w:sz w:val="20"/>
                <w:szCs w:val="20"/>
              </w:rPr>
            </w:pPr>
          </w:p>
        </w:tc>
        <w:tc>
          <w:tcPr>
            <w:tcW w:w="760" w:type="pct"/>
            <w:shd w:val="clear" w:color="auto" w:fill="auto"/>
            <w:noWrap/>
            <w:vAlign w:val="center"/>
          </w:tcPr>
          <w:p w14:paraId="0E1A4DBA" w14:textId="77777777" w:rsidR="00F77933" w:rsidRPr="00FB0EC2" w:rsidRDefault="00F77933" w:rsidP="00435096">
            <w:pPr>
              <w:spacing w:before="20" w:after="0" w:line="18" w:lineRule="atLeast"/>
              <w:jc w:val="center"/>
              <w:rPr>
                <w:color w:val="2F2F2F"/>
                <w:sz w:val="20"/>
                <w:szCs w:val="20"/>
              </w:rPr>
            </w:pPr>
          </w:p>
        </w:tc>
      </w:tr>
      <w:tr w:rsidR="00F77933" w:rsidRPr="00FB0EC2" w14:paraId="7E56B1D9" w14:textId="77777777" w:rsidTr="00E20A15">
        <w:trPr>
          <w:trHeight w:val="380"/>
        </w:trPr>
        <w:tc>
          <w:tcPr>
            <w:tcW w:w="1829" w:type="pct"/>
            <w:shd w:val="clear" w:color="auto" w:fill="F2F2F2" w:themeFill="background1" w:themeFillShade="F2"/>
            <w:vAlign w:val="center"/>
            <w:hideMark/>
          </w:tcPr>
          <w:p w14:paraId="6DAD8A95" w14:textId="77777777" w:rsidR="00F77933" w:rsidRPr="00FB0EC2" w:rsidRDefault="00000000" w:rsidP="00974DD3">
            <w:pPr>
              <w:pStyle w:val="Tabeltekstgroot"/>
            </w:pPr>
            <w:sdt>
              <w:sdtPr>
                <w:id w:val="-1551753374"/>
                <w:placeholder>
                  <w:docPart w:val="A8AD16BD90B3486DA85D27CD9E7259D9"/>
                </w:placeholder>
                <w:temporary/>
                <w:showingPlcHdr/>
                <w15:appearance w15:val="hidden"/>
              </w:sdtPr>
              <w:sdtContent>
                <w:r w:rsidR="00F77933" w:rsidRPr="00FB0EC2">
                  <w:rPr>
                    <w:lang w:bidi="nl-NL"/>
                  </w:rPr>
                  <w:t>Reiskosten &amp; Entertainment</w:t>
                </w:r>
              </w:sdtContent>
            </w:sdt>
          </w:p>
        </w:tc>
        <w:tc>
          <w:tcPr>
            <w:tcW w:w="760" w:type="pct"/>
            <w:shd w:val="clear" w:color="auto" w:fill="F2F2F2" w:themeFill="background1" w:themeFillShade="F2"/>
            <w:noWrap/>
            <w:vAlign w:val="center"/>
            <w:hideMark/>
          </w:tcPr>
          <w:p w14:paraId="35AA6C4B" w14:textId="77777777" w:rsidR="00F77933" w:rsidRPr="00FB0EC2" w:rsidRDefault="00F77933" w:rsidP="00435096">
            <w:pPr>
              <w:spacing w:before="20" w:after="0" w:line="18" w:lineRule="atLeast"/>
              <w:jc w:val="center"/>
              <w:rPr>
                <w:color w:val="2F2F2F"/>
                <w:sz w:val="20"/>
                <w:szCs w:val="20"/>
              </w:rPr>
            </w:pPr>
          </w:p>
        </w:tc>
        <w:tc>
          <w:tcPr>
            <w:tcW w:w="756" w:type="pct"/>
            <w:shd w:val="clear" w:color="auto" w:fill="F2F2F2" w:themeFill="background1" w:themeFillShade="F2"/>
            <w:noWrap/>
            <w:vAlign w:val="center"/>
            <w:hideMark/>
          </w:tcPr>
          <w:p w14:paraId="66093DF4" w14:textId="77777777" w:rsidR="00F77933" w:rsidRPr="00FB0EC2" w:rsidRDefault="00F77933" w:rsidP="00435096">
            <w:pPr>
              <w:spacing w:before="20" w:after="0" w:line="18" w:lineRule="atLeast"/>
              <w:jc w:val="center"/>
              <w:rPr>
                <w:color w:val="2F2F2F"/>
                <w:sz w:val="20"/>
                <w:szCs w:val="20"/>
              </w:rPr>
            </w:pPr>
          </w:p>
        </w:tc>
        <w:tc>
          <w:tcPr>
            <w:tcW w:w="895" w:type="pct"/>
            <w:shd w:val="clear" w:color="auto" w:fill="F2F2F2" w:themeFill="background1" w:themeFillShade="F2"/>
            <w:noWrap/>
            <w:vAlign w:val="center"/>
            <w:hideMark/>
          </w:tcPr>
          <w:p w14:paraId="0B9AA923" w14:textId="77777777" w:rsidR="00F77933" w:rsidRPr="00FB0EC2"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475761FB" w14:textId="77777777" w:rsidR="00F77933" w:rsidRPr="00FB0EC2" w:rsidRDefault="00F77933" w:rsidP="00435096">
            <w:pPr>
              <w:spacing w:before="20" w:after="0" w:line="18" w:lineRule="atLeast"/>
              <w:jc w:val="center"/>
              <w:rPr>
                <w:color w:val="2F2F2F"/>
                <w:sz w:val="20"/>
                <w:szCs w:val="20"/>
              </w:rPr>
            </w:pPr>
          </w:p>
        </w:tc>
      </w:tr>
      <w:tr w:rsidR="00F77933" w:rsidRPr="00FB0EC2" w14:paraId="4749D918" w14:textId="77777777" w:rsidTr="00E20A15">
        <w:trPr>
          <w:trHeight w:val="380"/>
        </w:trPr>
        <w:tc>
          <w:tcPr>
            <w:tcW w:w="1829" w:type="pct"/>
            <w:shd w:val="clear" w:color="auto" w:fill="F2F2F2" w:themeFill="background1" w:themeFillShade="F2"/>
            <w:vAlign w:val="center"/>
            <w:hideMark/>
          </w:tcPr>
          <w:p w14:paraId="48D62733" w14:textId="77777777" w:rsidR="00F77933" w:rsidRPr="00FB0EC2" w:rsidRDefault="00000000" w:rsidP="00974DD3">
            <w:pPr>
              <w:pStyle w:val="Tabeltekstgroot"/>
            </w:pPr>
            <w:sdt>
              <w:sdtPr>
                <w:id w:val="1335963963"/>
                <w:placeholder>
                  <w:docPart w:val="3F1CD5C02958447D9B8A78F51EEF65F0"/>
                </w:placeholder>
                <w:temporary/>
                <w:showingPlcHdr/>
                <w15:appearance w15:val="hidden"/>
              </w:sdtPr>
              <w:sdtContent>
                <w:r w:rsidR="00F77933" w:rsidRPr="00FB0EC2">
                  <w:rPr>
                    <w:lang w:bidi="nl-NL"/>
                  </w:rPr>
                  <w:t>Diversen</w:t>
                </w:r>
              </w:sdtContent>
            </w:sdt>
          </w:p>
        </w:tc>
        <w:tc>
          <w:tcPr>
            <w:tcW w:w="760" w:type="pct"/>
            <w:shd w:val="clear" w:color="auto" w:fill="F2F2F2" w:themeFill="background1" w:themeFillShade="F2"/>
            <w:noWrap/>
            <w:vAlign w:val="center"/>
            <w:hideMark/>
          </w:tcPr>
          <w:p w14:paraId="5AAABA26" w14:textId="77777777" w:rsidR="00F77933" w:rsidRPr="00FB0EC2" w:rsidRDefault="00F77933" w:rsidP="00435096">
            <w:pPr>
              <w:spacing w:before="20" w:after="0" w:line="18" w:lineRule="atLeast"/>
              <w:jc w:val="center"/>
              <w:rPr>
                <w:color w:val="2F2F2F"/>
                <w:sz w:val="20"/>
                <w:szCs w:val="20"/>
              </w:rPr>
            </w:pPr>
          </w:p>
        </w:tc>
        <w:tc>
          <w:tcPr>
            <w:tcW w:w="756" w:type="pct"/>
            <w:shd w:val="clear" w:color="auto" w:fill="F2F2F2" w:themeFill="background1" w:themeFillShade="F2"/>
            <w:noWrap/>
            <w:vAlign w:val="center"/>
            <w:hideMark/>
          </w:tcPr>
          <w:p w14:paraId="62B42FD9" w14:textId="77777777" w:rsidR="00F77933" w:rsidRPr="00FB0EC2" w:rsidRDefault="00F77933" w:rsidP="00435096">
            <w:pPr>
              <w:spacing w:before="20" w:after="0" w:line="18" w:lineRule="atLeast"/>
              <w:jc w:val="center"/>
              <w:rPr>
                <w:color w:val="2F2F2F"/>
                <w:sz w:val="20"/>
                <w:szCs w:val="20"/>
              </w:rPr>
            </w:pPr>
          </w:p>
        </w:tc>
        <w:tc>
          <w:tcPr>
            <w:tcW w:w="895" w:type="pct"/>
            <w:shd w:val="clear" w:color="auto" w:fill="F2F2F2" w:themeFill="background1" w:themeFillShade="F2"/>
            <w:noWrap/>
            <w:vAlign w:val="center"/>
            <w:hideMark/>
          </w:tcPr>
          <w:p w14:paraId="359C9530" w14:textId="77777777" w:rsidR="00F77933" w:rsidRPr="00FB0EC2" w:rsidRDefault="00F77933" w:rsidP="00435096">
            <w:pPr>
              <w:spacing w:before="20" w:after="0" w:line="18" w:lineRule="atLeast"/>
              <w:jc w:val="center"/>
              <w:rPr>
                <w:color w:val="2F2F2F"/>
                <w:sz w:val="20"/>
                <w:szCs w:val="20"/>
              </w:rPr>
            </w:pPr>
          </w:p>
        </w:tc>
        <w:tc>
          <w:tcPr>
            <w:tcW w:w="760" w:type="pct"/>
            <w:shd w:val="clear" w:color="auto" w:fill="F2F2F2" w:themeFill="background1" w:themeFillShade="F2"/>
            <w:noWrap/>
            <w:vAlign w:val="center"/>
          </w:tcPr>
          <w:p w14:paraId="531427DB" w14:textId="77777777" w:rsidR="00F77933" w:rsidRPr="00FB0EC2" w:rsidRDefault="00F77933" w:rsidP="00435096">
            <w:pPr>
              <w:spacing w:before="20" w:after="0" w:line="18" w:lineRule="atLeast"/>
              <w:jc w:val="center"/>
              <w:rPr>
                <w:color w:val="2F2F2F"/>
                <w:sz w:val="20"/>
                <w:szCs w:val="20"/>
              </w:rPr>
            </w:pPr>
          </w:p>
        </w:tc>
      </w:tr>
      <w:tr w:rsidR="00F77933" w:rsidRPr="00FB0EC2" w14:paraId="1D712DF9" w14:textId="77777777" w:rsidTr="00E20A15">
        <w:trPr>
          <w:trHeight w:val="380"/>
        </w:trPr>
        <w:tc>
          <w:tcPr>
            <w:tcW w:w="1829" w:type="pct"/>
            <w:shd w:val="clear" w:color="auto" w:fill="F0CDA1" w:themeFill="accent1"/>
            <w:vAlign w:val="center"/>
            <w:hideMark/>
          </w:tcPr>
          <w:p w14:paraId="771A5411" w14:textId="2300C6A0" w:rsidR="00F77933" w:rsidRPr="00FB0EC2" w:rsidRDefault="00124422" w:rsidP="00974DD3">
            <w:pPr>
              <w:pStyle w:val="Tabeltekstgroot"/>
              <w:rPr>
                <w:rStyle w:val="Vet"/>
              </w:rPr>
            </w:pPr>
            <w:r>
              <w:rPr>
                <w:rStyle w:val="Vet"/>
              </w:rPr>
              <w:t>Geschat budget</w:t>
            </w:r>
          </w:p>
        </w:tc>
        <w:tc>
          <w:tcPr>
            <w:tcW w:w="760" w:type="pct"/>
            <w:shd w:val="clear" w:color="auto" w:fill="F0CDA1" w:themeFill="accent1"/>
            <w:noWrap/>
            <w:vAlign w:val="center"/>
            <w:hideMark/>
          </w:tcPr>
          <w:p w14:paraId="48181506" w14:textId="77777777" w:rsidR="00F77933" w:rsidRPr="00FB0EC2" w:rsidRDefault="00F77933" w:rsidP="00974DD3">
            <w:pPr>
              <w:pStyle w:val="Tabeltekstgroot"/>
              <w:rPr>
                <w:rStyle w:val="Vet"/>
              </w:rPr>
            </w:pPr>
          </w:p>
        </w:tc>
        <w:tc>
          <w:tcPr>
            <w:tcW w:w="756" w:type="pct"/>
            <w:shd w:val="clear" w:color="auto" w:fill="F0CDA1" w:themeFill="accent1"/>
            <w:noWrap/>
            <w:vAlign w:val="center"/>
            <w:hideMark/>
          </w:tcPr>
          <w:p w14:paraId="5EEB62F7" w14:textId="77777777" w:rsidR="00F77933" w:rsidRPr="00FB0EC2" w:rsidRDefault="00F77933" w:rsidP="00974DD3">
            <w:pPr>
              <w:pStyle w:val="Tabeltekstgroot"/>
              <w:rPr>
                <w:rStyle w:val="Vet"/>
              </w:rPr>
            </w:pPr>
          </w:p>
        </w:tc>
        <w:tc>
          <w:tcPr>
            <w:tcW w:w="895" w:type="pct"/>
            <w:shd w:val="clear" w:color="auto" w:fill="F0CDA1" w:themeFill="accent1"/>
            <w:noWrap/>
            <w:vAlign w:val="center"/>
            <w:hideMark/>
          </w:tcPr>
          <w:p w14:paraId="07408B21" w14:textId="77777777" w:rsidR="00F77933" w:rsidRPr="00FB0EC2" w:rsidRDefault="00F77933" w:rsidP="00974DD3">
            <w:pPr>
              <w:pStyle w:val="Tabeltekstgroot"/>
              <w:rPr>
                <w:rStyle w:val="Vet"/>
              </w:rPr>
            </w:pPr>
          </w:p>
        </w:tc>
        <w:tc>
          <w:tcPr>
            <w:tcW w:w="760" w:type="pct"/>
            <w:shd w:val="clear" w:color="auto" w:fill="F0CDA1" w:themeFill="accent1"/>
            <w:noWrap/>
            <w:vAlign w:val="center"/>
          </w:tcPr>
          <w:p w14:paraId="52262BF5" w14:textId="77777777" w:rsidR="00F77933" w:rsidRPr="00FB0EC2" w:rsidRDefault="00F77933" w:rsidP="00974DD3">
            <w:pPr>
              <w:pStyle w:val="Tabeltekstgroot"/>
              <w:rPr>
                <w:rStyle w:val="Vet"/>
              </w:rPr>
            </w:pPr>
          </w:p>
        </w:tc>
      </w:tr>
    </w:tbl>
    <w:p w14:paraId="19FD6660" w14:textId="77777777" w:rsidR="00E552C8" w:rsidRPr="00FB0EC2" w:rsidRDefault="00E552C8" w:rsidP="00B37B3B"/>
    <w:p w14:paraId="294D3E34" w14:textId="77777777" w:rsidR="00D33152" w:rsidRPr="00FB0EC2" w:rsidRDefault="00D33152">
      <w:pPr>
        <w:spacing w:before="0" w:after="160" w:line="259" w:lineRule="auto"/>
      </w:pPr>
      <w:r w:rsidRPr="00FB0EC2">
        <w:rPr>
          <w:lang w:bidi="nl-NL"/>
        </w:rPr>
        <w:br w:type="page"/>
      </w:r>
    </w:p>
    <w:p w14:paraId="135815C1" w14:textId="77777777" w:rsidR="00B37B3B" w:rsidRPr="00FB0EC2" w:rsidRDefault="00B37B3B" w:rsidP="00B37B3B">
      <w:pPr>
        <w:sectPr w:rsidR="00B37B3B" w:rsidRPr="00FB0EC2" w:rsidSect="00D02465">
          <w:headerReference w:type="default" r:id="rId16"/>
          <w:pgSz w:w="11906" w:h="16838" w:code="9"/>
          <w:pgMar w:top="2160" w:right="1080" w:bottom="720" w:left="1080" w:header="648" w:footer="432" w:gutter="0"/>
          <w:cols w:space="708"/>
          <w:docGrid w:linePitch="360"/>
        </w:sectPr>
      </w:pPr>
    </w:p>
    <w:bookmarkStart w:id="6" w:name="_Toc176958987" w:displacedByCustomXml="next"/>
    <w:sdt>
      <w:sdtPr>
        <w:id w:val="48506192"/>
        <w:placeholder>
          <w:docPart w:val="4CF3D27AD7274DBDA414512B1EA6D0DF"/>
        </w:placeholder>
        <w:temporary/>
        <w:showingPlcHdr/>
        <w15:appearance w15:val="hidden"/>
      </w:sdtPr>
      <w:sdtContent>
        <w:p w14:paraId="35473DD1" w14:textId="77777777" w:rsidR="00B37B3B" w:rsidRPr="00FB0EC2" w:rsidRDefault="00347AF5" w:rsidP="00D33152">
          <w:pPr>
            <w:pStyle w:val="Kop2"/>
          </w:pPr>
          <w:r w:rsidRPr="00FB0EC2">
            <w:rPr>
              <w:lang w:bidi="nl-NL"/>
            </w:rPr>
            <w:t>Instructies om Aan de Slag te gaan met Geschatte Opstartkosten</w:t>
          </w:r>
        </w:p>
      </w:sdtContent>
    </w:sdt>
    <w:bookmarkEnd w:id="6" w:displacedByCustomXml="prev"/>
    <w:sdt>
      <w:sdtPr>
        <w:id w:val="1030765214"/>
        <w:placeholder>
          <w:docPart w:val="B755FABFB36D4EDEA263BDF4633D44BC"/>
        </w:placeholder>
        <w:temporary/>
        <w:showingPlcHdr/>
        <w15:appearance w15:val="hidden"/>
      </w:sdtPr>
      <w:sdtContent>
        <w:p w14:paraId="091B5751" w14:textId="77777777" w:rsidR="00B37B3B" w:rsidRPr="00FB0EC2" w:rsidRDefault="00A41799" w:rsidP="00B37B3B">
          <w:r w:rsidRPr="00FB0EC2">
            <w:rPr>
              <w:lang w:bidi="nl-NL"/>
            </w:rPr>
            <w:t>Het vaststellen van de opstartkosten van een bedrijf is van cruciaal belang, om te garanderen, dat er voldoende geld beschikbaar is om bedrijfsactiviteiten te starten binnen de gebudgetteerde tijdsperiode en binnen het kostenbudget. Opstartkosten vallen meestal in twee categorieën: uitgaven per maand en eenmalige uitgaven. De maandelijkse uitgaven dekken uitgaven, die maandelijks terugkomen in de opstartperiode en eenmalige uitgaven zijn kosten, die eenmalig in de opstartperiode worden gemaakt.</w:t>
          </w:r>
        </w:p>
      </w:sdtContent>
    </w:sdt>
    <w:sdt>
      <w:sdtPr>
        <w:rPr>
          <w:rStyle w:val="Vet"/>
        </w:rPr>
        <w:id w:val="1017121647"/>
        <w:placeholder>
          <w:docPart w:val="78D94722DB6B4F9ABADD863BC59B1242"/>
        </w:placeholder>
        <w:temporary/>
        <w:showingPlcHdr/>
        <w15:appearance w15:val="hidden"/>
      </w:sdtPr>
      <w:sdtContent>
        <w:p w14:paraId="78F1707A" w14:textId="77777777" w:rsidR="00B37B3B" w:rsidRPr="00FB0EC2" w:rsidRDefault="00B37B3B" w:rsidP="00B37B3B">
          <w:pPr>
            <w:rPr>
              <w:rStyle w:val="Vet"/>
            </w:rPr>
          </w:pPr>
          <w:r w:rsidRPr="00FB0EC2">
            <w:rPr>
              <w:rStyle w:val="Vet"/>
              <w:lang w:bidi="nl-NL"/>
            </w:rPr>
            <w:t>Stappen ter voorbereiding:</w:t>
          </w:r>
        </w:p>
      </w:sdtContent>
    </w:sdt>
    <w:p w14:paraId="6174DF0C" w14:textId="77777777" w:rsidR="00E53724" w:rsidRPr="00FB0EC2" w:rsidRDefault="00000000" w:rsidP="00E53724">
      <w:pPr>
        <w:pStyle w:val="Lijstopsomteken"/>
      </w:pPr>
      <w:sdt>
        <w:sdtPr>
          <w:rPr>
            <w:rStyle w:val="Vet"/>
          </w:rPr>
          <w:id w:val="1090817728"/>
          <w:placeholder>
            <w:docPart w:val="EF75B0607CD844928ECC30B8FD991195"/>
          </w:placeholder>
          <w:temporary/>
          <w:showingPlcHdr/>
          <w15:appearance w15:val="hidden"/>
        </w:sdtPr>
        <w:sdtContent>
          <w:r w:rsidR="00B37B3B" w:rsidRPr="00FB0EC2">
            <w:rPr>
              <w:rStyle w:val="Vet"/>
              <w:lang w:bidi="nl-NL"/>
            </w:rPr>
            <w:t>Stap 1:</w:t>
          </w:r>
        </w:sdtContent>
      </w:sdt>
      <w:r w:rsidR="00E53724" w:rsidRPr="00FB0EC2">
        <w:rPr>
          <w:lang w:bidi="nl-NL"/>
        </w:rPr>
        <w:t xml:space="preserve"> </w:t>
      </w:r>
      <w:sdt>
        <w:sdtPr>
          <w:id w:val="-1237317846"/>
          <w:placeholder>
            <w:docPart w:val="E653074AB0044F01A5886F336DD8474D"/>
          </w:placeholder>
          <w:temporary/>
          <w:showingPlcHdr/>
          <w15:appearance w15:val="hidden"/>
        </w:sdtPr>
        <w:sdtContent>
          <w:r w:rsidR="00A41799" w:rsidRPr="00FB0EC2">
            <w:rPr>
              <w:lang w:bidi="nl-NL"/>
            </w:rPr>
            <w:t>Voer de bedrijfsnaam en de datum waarop deze schatting wordt opgemaakt in.</w:t>
          </w:r>
        </w:sdtContent>
      </w:sdt>
    </w:p>
    <w:p w14:paraId="5B9DAA65" w14:textId="77777777" w:rsidR="00026EAE" w:rsidRPr="00FB0EC2" w:rsidRDefault="00000000" w:rsidP="00026EAE">
      <w:pPr>
        <w:pStyle w:val="Lijstopsomteken"/>
      </w:pPr>
      <w:sdt>
        <w:sdtPr>
          <w:rPr>
            <w:rStyle w:val="Vet"/>
          </w:rPr>
          <w:id w:val="-1733767156"/>
          <w:placeholder>
            <w:docPart w:val="9DFC29B6D51C4476BCE9084D7DA2CFF2"/>
          </w:placeholder>
          <w:temporary/>
          <w:showingPlcHdr/>
          <w15:appearance w15:val="hidden"/>
        </w:sdtPr>
        <w:sdtContent>
          <w:r w:rsidR="00B37B3B" w:rsidRPr="00FB0EC2">
            <w:rPr>
              <w:rStyle w:val="Vet"/>
              <w:lang w:bidi="nl-NL"/>
            </w:rPr>
            <w:t>Stap 2:</w:t>
          </w:r>
        </w:sdtContent>
      </w:sdt>
      <w:r w:rsidR="00026EAE" w:rsidRPr="00FB0EC2">
        <w:rPr>
          <w:lang w:bidi="nl-NL"/>
        </w:rPr>
        <w:t xml:space="preserve"> </w:t>
      </w:r>
      <w:sdt>
        <w:sdtPr>
          <w:id w:val="-779647325"/>
          <w:placeholder>
            <w:docPart w:val="B538E5B56E334DF78ADFB0627C8BB974"/>
          </w:placeholder>
          <w:temporary/>
          <w:showingPlcHdr/>
          <w15:appearance w15:val="hidden"/>
        </w:sdtPr>
        <w:sdtContent>
          <w:r w:rsidR="00A41799" w:rsidRPr="00FB0EC2">
            <w:rPr>
              <w:lang w:bidi="nl-NL"/>
            </w:rPr>
            <w:t>Voer het aantal maanden en de maandelijkse kosten in voor elke terugkerende kostenpost. Voor eenmalige kosten kunt u de maandelijkse kosten overslaan. Als er kostenitems zijn met zowel terugkerende als eenmalige bedragen, kunt u deze ook invoeren. De totale uitgaven worden automatisch in de uiterst rechtse kolom berekend.</w:t>
          </w:r>
        </w:sdtContent>
      </w:sdt>
    </w:p>
    <w:p w14:paraId="4A9ED921" w14:textId="77777777" w:rsidR="00026EAE" w:rsidRPr="00FB0EC2" w:rsidRDefault="00000000" w:rsidP="00026EAE">
      <w:pPr>
        <w:pStyle w:val="Lijstopsomteken"/>
      </w:pPr>
      <w:sdt>
        <w:sdtPr>
          <w:rPr>
            <w:rStyle w:val="Vet"/>
          </w:rPr>
          <w:id w:val="-1765599190"/>
          <w:placeholder>
            <w:docPart w:val="CB2BE00FB4E640029E979E86A053B3B0"/>
          </w:placeholder>
          <w:temporary/>
          <w:showingPlcHdr/>
          <w15:appearance w15:val="hidden"/>
        </w:sdtPr>
        <w:sdtContent>
          <w:r w:rsidR="00B37B3B" w:rsidRPr="00FB0EC2">
            <w:rPr>
              <w:rStyle w:val="Vet"/>
              <w:lang w:bidi="nl-NL"/>
            </w:rPr>
            <w:t>Stap 3:</w:t>
          </w:r>
        </w:sdtContent>
      </w:sdt>
      <w:r w:rsidR="00026EAE" w:rsidRPr="00FB0EC2">
        <w:rPr>
          <w:lang w:bidi="nl-NL"/>
        </w:rPr>
        <w:t xml:space="preserve"> </w:t>
      </w:r>
      <w:sdt>
        <w:sdtPr>
          <w:id w:val="1420910926"/>
          <w:placeholder>
            <w:docPart w:val="014B0755A83A491D849B04F00ADCAA2E"/>
          </w:placeholder>
          <w:temporary/>
          <w:showingPlcHdr/>
          <w15:appearance w15:val="hidden"/>
        </w:sdtPr>
        <w:sdtContent>
          <w:r w:rsidR="00A41799" w:rsidRPr="00FB0EC2">
            <w:rPr>
              <w:lang w:bidi="nl-NL"/>
            </w:rPr>
            <w:t>Nadat alle uitgaven zijn ingevoerd, bekijkt u de afzonderlijke items en het totale bedrag, om te zien waar het budget kan worden verbeterd of waar bepaalde uitgaven naar de toekomst kunnen worden verplaatst, wanneer er meer inkomsten worden verwacht.</w:t>
          </w:r>
        </w:sdtContent>
      </w:sdt>
    </w:p>
    <w:p w14:paraId="4AFCAB2B" w14:textId="77777777" w:rsidR="008F704C" w:rsidRPr="00FB0EC2" w:rsidRDefault="008F704C" w:rsidP="008F704C">
      <w:pPr>
        <w:pStyle w:val="Lijstopsomteken"/>
        <w:numPr>
          <w:ilvl w:val="0"/>
          <w:numId w:val="0"/>
        </w:numPr>
        <w:ind w:left="340" w:hanging="340"/>
      </w:pPr>
    </w:p>
    <w:p w14:paraId="5A3F64D7" w14:textId="77777777" w:rsidR="00D02465" w:rsidRPr="00FB0EC2" w:rsidRDefault="00D02465">
      <w:pPr>
        <w:spacing w:before="0" w:after="160" w:line="259" w:lineRule="auto"/>
      </w:pPr>
      <w:r w:rsidRPr="00FB0EC2">
        <w:rPr>
          <w:lang w:bidi="nl-NL"/>
        </w:rPr>
        <w:br w:type="page"/>
      </w:r>
    </w:p>
    <w:p w14:paraId="4D0C6C3D" w14:textId="77777777" w:rsidR="008F704C" w:rsidRPr="00FB0EC2" w:rsidRDefault="008F704C" w:rsidP="008F704C">
      <w:pPr>
        <w:pStyle w:val="Lijstopsomteken"/>
        <w:numPr>
          <w:ilvl w:val="0"/>
          <w:numId w:val="0"/>
        </w:numPr>
        <w:ind w:left="340" w:hanging="340"/>
        <w:sectPr w:rsidR="008F704C" w:rsidRPr="00FB0EC2" w:rsidSect="00D02465">
          <w:type w:val="continuous"/>
          <w:pgSz w:w="11906" w:h="16838" w:code="9"/>
          <w:pgMar w:top="2160" w:right="1080" w:bottom="720" w:left="1080" w:header="648" w:footer="432" w:gutter="0"/>
          <w:cols w:space="708"/>
          <w:docGrid w:linePitch="360"/>
        </w:sectPr>
      </w:pPr>
    </w:p>
    <w:tbl>
      <w:tblPr>
        <w:tblW w:w="5000" w:type="pct"/>
        <w:tblLayout w:type="fixed"/>
        <w:tblLook w:val="04A0" w:firstRow="1" w:lastRow="0" w:firstColumn="1" w:lastColumn="0" w:noHBand="0" w:noVBand="1"/>
      </w:tblPr>
      <w:tblGrid>
        <w:gridCol w:w="3228"/>
        <w:gridCol w:w="881"/>
        <w:gridCol w:w="881"/>
        <w:gridCol w:w="880"/>
        <w:gridCol w:w="881"/>
        <w:gridCol w:w="881"/>
        <w:gridCol w:w="880"/>
        <w:gridCol w:w="70"/>
        <w:gridCol w:w="812"/>
        <w:gridCol w:w="880"/>
        <w:gridCol w:w="881"/>
        <w:gridCol w:w="881"/>
        <w:gridCol w:w="880"/>
        <w:gridCol w:w="881"/>
        <w:gridCol w:w="881"/>
      </w:tblGrid>
      <w:tr w:rsidR="00E552C8" w:rsidRPr="00FB0EC2" w14:paraId="747D00B2" w14:textId="77777777" w:rsidTr="00D96A64">
        <w:trPr>
          <w:trHeight w:val="300"/>
        </w:trPr>
        <w:tc>
          <w:tcPr>
            <w:tcW w:w="13708" w:type="dxa"/>
            <w:gridSpan w:val="15"/>
            <w:shd w:val="clear" w:color="auto" w:fill="107082" w:themeFill="accent2"/>
            <w:noWrap/>
            <w:vAlign w:val="center"/>
            <w:hideMark/>
          </w:tcPr>
          <w:p w14:paraId="70A13BB8" w14:textId="77777777" w:rsidR="00E552C8" w:rsidRPr="00FB0EC2" w:rsidRDefault="00000000" w:rsidP="00974DD3">
            <w:pPr>
              <w:pStyle w:val="Tabelkoppen"/>
            </w:pPr>
            <w:sdt>
              <w:sdtPr>
                <w:id w:val="2045242919"/>
                <w:placeholder>
                  <w:docPart w:val="7702616EDACA4D599C3CC8D88661E06B"/>
                </w:placeholder>
                <w:temporary/>
                <w:showingPlcHdr/>
                <w15:appearance w15:val="hidden"/>
              </w:sdtPr>
              <w:sdtContent>
                <w:r w:rsidR="00F77933" w:rsidRPr="00FB0EC2">
                  <w:rPr>
                    <w:lang w:bidi="nl-NL"/>
                  </w:rPr>
                  <w:t>OPSTARTKOSTEN</w:t>
                </w:r>
              </w:sdtContent>
            </w:sdt>
          </w:p>
        </w:tc>
      </w:tr>
      <w:tr w:rsidR="00E552C8" w:rsidRPr="00FB0EC2" w14:paraId="39074C06" w14:textId="77777777" w:rsidTr="00D96A64">
        <w:trPr>
          <w:trHeight w:val="300"/>
        </w:trPr>
        <w:sdt>
          <w:sdtPr>
            <w:id w:val="-1936131643"/>
            <w:placeholder>
              <w:docPart w:val="B8D59B80C78447989863BBA8E964B093"/>
            </w:placeholder>
            <w:temporary/>
            <w:showingPlcHdr/>
            <w15:appearance w15:val="hidden"/>
          </w:sdtPr>
          <w:sdtContent>
            <w:tc>
              <w:tcPr>
                <w:tcW w:w="8014" w:type="dxa"/>
                <w:gridSpan w:val="8"/>
                <w:shd w:val="clear" w:color="auto" w:fill="auto"/>
                <w:noWrap/>
                <w:vAlign w:val="center"/>
              </w:tcPr>
              <w:p w14:paraId="7A909A6E" w14:textId="77777777" w:rsidR="00E552C8" w:rsidRPr="00FB0EC2" w:rsidRDefault="006F1C41" w:rsidP="00974DD3">
                <w:pPr>
                  <w:pStyle w:val="Tabeltekstgroot"/>
                </w:pPr>
                <w:r w:rsidRPr="00FB0EC2">
                  <w:rPr>
                    <w:lang w:bidi="nl-NL"/>
                  </w:rPr>
                  <w:t>Uw Agentschap op Kantoor</w:t>
                </w:r>
              </w:p>
            </w:tc>
          </w:sdtContent>
        </w:sdt>
        <w:sdt>
          <w:sdtPr>
            <w:id w:val="-566500938"/>
            <w:placeholder>
              <w:docPart w:val="D5D6BC65762E408489FB6C539192F7D8"/>
            </w:placeholder>
            <w:temporary/>
            <w:showingPlcHdr/>
            <w15:appearance w15:val="hidden"/>
          </w:sdtPr>
          <w:sdtContent>
            <w:tc>
              <w:tcPr>
                <w:tcW w:w="5694" w:type="dxa"/>
                <w:gridSpan w:val="7"/>
                <w:shd w:val="clear" w:color="auto" w:fill="auto"/>
                <w:vAlign w:val="center"/>
              </w:tcPr>
              <w:p w14:paraId="18817236" w14:textId="77777777" w:rsidR="00E552C8" w:rsidRPr="00FB0EC2" w:rsidRDefault="006F1C41" w:rsidP="006F1C41">
                <w:pPr>
                  <w:pStyle w:val="Tabeltekstgroot"/>
                  <w:jc w:val="right"/>
                </w:pPr>
                <w:r w:rsidRPr="00FB0EC2">
                  <w:rPr>
                    <w:lang w:bidi="nl-NL"/>
                  </w:rPr>
                  <w:t>1 januari 20xx</w:t>
                </w:r>
              </w:p>
            </w:tc>
          </w:sdtContent>
        </w:sdt>
      </w:tr>
      <w:tr w:rsidR="00F77933" w:rsidRPr="00FB0EC2" w14:paraId="3FAE9646" w14:textId="77777777" w:rsidTr="00D96A64">
        <w:trPr>
          <w:trHeight w:val="300"/>
        </w:trPr>
        <w:tc>
          <w:tcPr>
            <w:tcW w:w="3014" w:type="dxa"/>
            <w:shd w:val="clear" w:color="auto" w:fill="F0CDA1" w:themeFill="accent1"/>
            <w:vAlign w:val="center"/>
            <w:hideMark/>
          </w:tcPr>
          <w:p w14:paraId="67FC43D1" w14:textId="77777777" w:rsidR="00F77933" w:rsidRPr="00FB0EC2" w:rsidRDefault="00000000" w:rsidP="00974DD3">
            <w:pPr>
              <w:pStyle w:val="Tabeltekstgroot"/>
              <w:rPr>
                <w:rStyle w:val="Vet"/>
              </w:rPr>
            </w:pPr>
            <w:sdt>
              <w:sdtPr>
                <w:rPr>
                  <w:rStyle w:val="Vet"/>
                </w:rPr>
                <w:id w:val="-416865961"/>
                <w:placeholder>
                  <w:docPart w:val="7EB36F04719744A6BC8CD47ED3ED8217"/>
                </w:placeholder>
                <w:temporary/>
                <w:showingPlcHdr/>
                <w15:appearance w15:val="hidden"/>
              </w:sdtPr>
              <w:sdtContent>
                <w:r w:rsidR="00F77933" w:rsidRPr="00FB0EC2">
                  <w:rPr>
                    <w:rStyle w:val="Vet"/>
                    <w:lang w:bidi="nl-NL"/>
                  </w:rPr>
                  <w:t>OPBRENGST</w:t>
                </w:r>
              </w:sdtContent>
            </w:sdt>
          </w:p>
        </w:tc>
        <w:tc>
          <w:tcPr>
            <w:tcW w:w="822" w:type="dxa"/>
            <w:shd w:val="clear" w:color="auto" w:fill="F0CDA1" w:themeFill="accent1"/>
            <w:vAlign w:val="center"/>
            <w:hideMark/>
          </w:tcPr>
          <w:p w14:paraId="53C28742" w14:textId="77777777" w:rsidR="00F77933" w:rsidRPr="00FB0EC2" w:rsidRDefault="00000000" w:rsidP="00974DD3">
            <w:pPr>
              <w:pStyle w:val="Tabeltekstgroot"/>
              <w:rPr>
                <w:rStyle w:val="Vet"/>
              </w:rPr>
            </w:pPr>
            <w:sdt>
              <w:sdtPr>
                <w:rPr>
                  <w:rStyle w:val="Vet"/>
                </w:rPr>
                <w:id w:val="-998733427"/>
                <w:placeholder>
                  <w:docPart w:val="8500BD9F2BAC484AA1C067FD191EFDA3"/>
                </w:placeholder>
                <w:temporary/>
                <w:showingPlcHdr/>
                <w15:appearance w15:val="hidden"/>
              </w:sdtPr>
              <w:sdtContent>
                <w:r w:rsidR="00F77933" w:rsidRPr="00FB0EC2">
                  <w:rPr>
                    <w:rStyle w:val="Vet"/>
                    <w:lang w:bidi="nl-NL"/>
                  </w:rPr>
                  <w:t>JAN</w:t>
                </w:r>
              </w:sdtContent>
            </w:sdt>
          </w:p>
        </w:tc>
        <w:tc>
          <w:tcPr>
            <w:tcW w:w="823" w:type="dxa"/>
            <w:shd w:val="clear" w:color="auto" w:fill="F0CDA1" w:themeFill="accent1"/>
            <w:vAlign w:val="center"/>
            <w:hideMark/>
          </w:tcPr>
          <w:p w14:paraId="68CBE31D" w14:textId="77777777" w:rsidR="00F77933" w:rsidRPr="00FB0EC2" w:rsidRDefault="00000000" w:rsidP="00974DD3">
            <w:pPr>
              <w:pStyle w:val="Tabeltekstgroot"/>
              <w:rPr>
                <w:rStyle w:val="Vet"/>
              </w:rPr>
            </w:pPr>
            <w:sdt>
              <w:sdtPr>
                <w:rPr>
                  <w:rStyle w:val="Vet"/>
                </w:rPr>
                <w:id w:val="-1627300637"/>
                <w:placeholder>
                  <w:docPart w:val="33B1301432634F4A93BC7100A9378245"/>
                </w:placeholder>
                <w:temporary/>
                <w:showingPlcHdr/>
                <w15:appearance w15:val="hidden"/>
              </w:sdtPr>
              <w:sdtContent>
                <w:r w:rsidR="00F77933" w:rsidRPr="00FB0EC2">
                  <w:rPr>
                    <w:rStyle w:val="Vet"/>
                    <w:lang w:bidi="nl-NL"/>
                  </w:rPr>
                  <w:t>FEB</w:t>
                </w:r>
              </w:sdtContent>
            </w:sdt>
          </w:p>
        </w:tc>
        <w:tc>
          <w:tcPr>
            <w:tcW w:w="822" w:type="dxa"/>
            <w:shd w:val="clear" w:color="auto" w:fill="F0CDA1" w:themeFill="accent1"/>
            <w:vAlign w:val="center"/>
            <w:hideMark/>
          </w:tcPr>
          <w:p w14:paraId="70D4BE34" w14:textId="77777777" w:rsidR="00F77933" w:rsidRPr="00FB0EC2" w:rsidRDefault="00000000" w:rsidP="00974DD3">
            <w:pPr>
              <w:pStyle w:val="Tabeltekstgroot"/>
              <w:rPr>
                <w:rStyle w:val="Vet"/>
              </w:rPr>
            </w:pPr>
            <w:sdt>
              <w:sdtPr>
                <w:rPr>
                  <w:rStyle w:val="Vet"/>
                </w:rPr>
                <w:id w:val="-2109723082"/>
                <w:placeholder>
                  <w:docPart w:val="749008BBB1A8458E98A070FADF4614DC"/>
                </w:placeholder>
                <w:temporary/>
                <w:showingPlcHdr/>
                <w15:appearance w15:val="hidden"/>
              </w:sdtPr>
              <w:sdtContent>
                <w:r w:rsidR="00F77933" w:rsidRPr="00FB0EC2">
                  <w:rPr>
                    <w:rStyle w:val="Vet"/>
                    <w:lang w:bidi="nl-NL"/>
                  </w:rPr>
                  <w:t>MRT</w:t>
                </w:r>
              </w:sdtContent>
            </w:sdt>
          </w:p>
        </w:tc>
        <w:tc>
          <w:tcPr>
            <w:tcW w:w="823" w:type="dxa"/>
            <w:shd w:val="clear" w:color="auto" w:fill="F0CDA1" w:themeFill="accent1"/>
            <w:vAlign w:val="center"/>
            <w:hideMark/>
          </w:tcPr>
          <w:p w14:paraId="2C91B599" w14:textId="77777777" w:rsidR="00F77933" w:rsidRPr="00FB0EC2" w:rsidRDefault="00000000" w:rsidP="00974DD3">
            <w:pPr>
              <w:pStyle w:val="Tabeltekstgroot"/>
              <w:rPr>
                <w:rStyle w:val="Vet"/>
              </w:rPr>
            </w:pPr>
            <w:sdt>
              <w:sdtPr>
                <w:rPr>
                  <w:rStyle w:val="Vet"/>
                </w:rPr>
                <w:id w:val="1820922621"/>
                <w:placeholder>
                  <w:docPart w:val="32A483A2D0234F53A117AC07F7E9094B"/>
                </w:placeholder>
                <w:temporary/>
                <w:showingPlcHdr/>
                <w15:appearance w15:val="hidden"/>
              </w:sdtPr>
              <w:sdtContent>
                <w:r w:rsidR="00F77933" w:rsidRPr="00FB0EC2">
                  <w:rPr>
                    <w:rStyle w:val="Vet"/>
                    <w:lang w:bidi="nl-NL"/>
                  </w:rPr>
                  <w:t>APR</w:t>
                </w:r>
              </w:sdtContent>
            </w:sdt>
          </w:p>
        </w:tc>
        <w:tc>
          <w:tcPr>
            <w:tcW w:w="823" w:type="dxa"/>
            <w:shd w:val="clear" w:color="auto" w:fill="F0CDA1" w:themeFill="accent1"/>
            <w:vAlign w:val="center"/>
            <w:hideMark/>
          </w:tcPr>
          <w:p w14:paraId="6CF066DA" w14:textId="77777777" w:rsidR="00F77933" w:rsidRPr="00FB0EC2" w:rsidRDefault="00000000" w:rsidP="00974DD3">
            <w:pPr>
              <w:pStyle w:val="Tabeltekstgroot"/>
              <w:rPr>
                <w:rStyle w:val="Vet"/>
              </w:rPr>
            </w:pPr>
            <w:sdt>
              <w:sdtPr>
                <w:rPr>
                  <w:rStyle w:val="Vet"/>
                </w:rPr>
                <w:id w:val="1951658538"/>
                <w:placeholder>
                  <w:docPart w:val="A0EB2D0580DB419A9FF01D3CD5373083"/>
                </w:placeholder>
                <w:temporary/>
                <w:showingPlcHdr/>
                <w15:appearance w15:val="hidden"/>
              </w:sdtPr>
              <w:sdtContent>
                <w:r w:rsidR="00F77933" w:rsidRPr="00FB0EC2">
                  <w:rPr>
                    <w:rStyle w:val="Vet"/>
                    <w:lang w:bidi="nl-NL"/>
                  </w:rPr>
                  <w:t>MEI</w:t>
                </w:r>
              </w:sdtContent>
            </w:sdt>
          </w:p>
        </w:tc>
        <w:tc>
          <w:tcPr>
            <w:tcW w:w="822" w:type="dxa"/>
            <w:shd w:val="clear" w:color="auto" w:fill="F0CDA1" w:themeFill="accent1"/>
            <w:vAlign w:val="center"/>
            <w:hideMark/>
          </w:tcPr>
          <w:p w14:paraId="5DA6A2D8" w14:textId="77777777" w:rsidR="00F77933" w:rsidRPr="00FB0EC2" w:rsidRDefault="00000000" w:rsidP="00974DD3">
            <w:pPr>
              <w:pStyle w:val="Tabeltekstgroot"/>
              <w:rPr>
                <w:rStyle w:val="Vet"/>
              </w:rPr>
            </w:pPr>
            <w:sdt>
              <w:sdtPr>
                <w:rPr>
                  <w:rStyle w:val="Vet"/>
                </w:rPr>
                <w:id w:val="-1981910020"/>
                <w:placeholder>
                  <w:docPart w:val="73023F799BFF4592B213A7323172EE56"/>
                </w:placeholder>
                <w:temporary/>
                <w:showingPlcHdr/>
                <w15:appearance w15:val="hidden"/>
              </w:sdtPr>
              <w:sdtContent>
                <w:r w:rsidR="00F77933" w:rsidRPr="00FB0EC2">
                  <w:rPr>
                    <w:rStyle w:val="Vet"/>
                    <w:lang w:bidi="nl-NL"/>
                  </w:rPr>
                  <w:t>JUN</w:t>
                </w:r>
              </w:sdtContent>
            </w:sdt>
          </w:p>
        </w:tc>
        <w:tc>
          <w:tcPr>
            <w:tcW w:w="823" w:type="dxa"/>
            <w:gridSpan w:val="2"/>
            <w:shd w:val="clear" w:color="auto" w:fill="F0CDA1" w:themeFill="accent1"/>
            <w:vAlign w:val="center"/>
            <w:hideMark/>
          </w:tcPr>
          <w:p w14:paraId="5CC216CD" w14:textId="77777777" w:rsidR="00F77933" w:rsidRPr="00FB0EC2" w:rsidRDefault="00000000" w:rsidP="00974DD3">
            <w:pPr>
              <w:pStyle w:val="Tabeltekstgroot"/>
              <w:rPr>
                <w:rStyle w:val="Vet"/>
              </w:rPr>
            </w:pPr>
            <w:sdt>
              <w:sdtPr>
                <w:rPr>
                  <w:rStyle w:val="Vet"/>
                </w:rPr>
                <w:id w:val="1204296592"/>
                <w:placeholder>
                  <w:docPart w:val="A8ACAED33165471AB3116DCB734027AE"/>
                </w:placeholder>
                <w:temporary/>
                <w:showingPlcHdr/>
                <w15:appearance w15:val="hidden"/>
              </w:sdtPr>
              <w:sdtContent>
                <w:r w:rsidR="00F77933" w:rsidRPr="00FB0EC2">
                  <w:rPr>
                    <w:rStyle w:val="Vet"/>
                    <w:lang w:bidi="nl-NL"/>
                  </w:rPr>
                  <w:t>JUL</w:t>
                </w:r>
              </w:sdtContent>
            </w:sdt>
          </w:p>
        </w:tc>
        <w:tc>
          <w:tcPr>
            <w:tcW w:w="822" w:type="dxa"/>
            <w:shd w:val="clear" w:color="auto" w:fill="F0CDA1" w:themeFill="accent1"/>
            <w:vAlign w:val="center"/>
            <w:hideMark/>
          </w:tcPr>
          <w:p w14:paraId="1CF1AA9D" w14:textId="77777777" w:rsidR="00F77933" w:rsidRPr="00FB0EC2" w:rsidRDefault="00000000" w:rsidP="00974DD3">
            <w:pPr>
              <w:pStyle w:val="Tabeltekstgroot"/>
              <w:rPr>
                <w:rStyle w:val="Vet"/>
              </w:rPr>
            </w:pPr>
            <w:sdt>
              <w:sdtPr>
                <w:rPr>
                  <w:rStyle w:val="Vet"/>
                </w:rPr>
                <w:id w:val="1374039557"/>
                <w:placeholder>
                  <w:docPart w:val="05D35C54097A4770A056F8FE60C593B3"/>
                </w:placeholder>
                <w:temporary/>
                <w:showingPlcHdr/>
                <w15:appearance w15:val="hidden"/>
              </w:sdtPr>
              <w:sdtContent>
                <w:r w:rsidR="00F77933" w:rsidRPr="00FB0EC2">
                  <w:rPr>
                    <w:rStyle w:val="Vet"/>
                    <w:lang w:bidi="nl-NL"/>
                  </w:rPr>
                  <w:t>AUG</w:t>
                </w:r>
              </w:sdtContent>
            </w:sdt>
          </w:p>
        </w:tc>
        <w:tc>
          <w:tcPr>
            <w:tcW w:w="823" w:type="dxa"/>
            <w:shd w:val="clear" w:color="auto" w:fill="F0CDA1" w:themeFill="accent1"/>
            <w:vAlign w:val="center"/>
            <w:hideMark/>
          </w:tcPr>
          <w:p w14:paraId="7E2B1156" w14:textId="77777777" w:rsidR="00F77933" w:rsidRPr="00FB0EC2" w:rsidRDefault="00000000" w:rsidP="00974DD3">
            <w:pPr>
              <w:pStyle w:val="Tabeltekstgroot"/>
              <w:rPr>
                <w:rStyle w:val="Vet"/>
              </w:rPr>
            </w:pPr>
            <w:sdt>
              <w:sdtPr>
                <w:rPr>
                  <w:rStyle w:val="Vet"/>
                </w:rPr>
                <w:id w:val="1550413001"/>
                <w:placeholder>
                  <w:docPart w:val="66B61C24491F4A39B3E8BDB7CD6C673F"/>
                </w:placeholder>
                <w:temporary/>
                <w:showingPlcHdr/>
                <w15:appearance w15:val="hidden"/>
              </w:sdtPr>
              <w:sdtContent>
                <w:r w:rsidR="00F77933" w:rsidRPr="00FB0EC2">
                  <w:rPr>
                    <w:rStyle w:val="Vet"/>
                    <w:lang w:bidi="nl-NL"/>
                  </w:rPr>
                  <w:t>SEP</w:t>
                </w:r>
              </w:sdtContent>
            </w:sdt>
          </w:p>
        </w:tc>
        <w:tc>
          <w:tcPr>
            <w:tcW w:w="823" w:type="dxa"/>
            <w:shd w:val="clear" w:color="auto" w:fill="F0CDA1" w:themeFill="accent1"/>
            <w:vAlign w:val="center"/>
            <w:hideMark/>
          </w:tcPr>
          <w:p w14:paraId="55451B4F" w14:textId="77777777" w:rsidR="00F77933" w:rsidRPr="00FB0EC2" w:rsidRDefault="00000000" w:rsidP="00974DD3">
            <w:pPr>
              <w:pStyle w:val="Tabeltekstgroot"/>
              <w:rPr>
                <w:rStyle w:val="Vet"/>
              </w:rPr>
            </w:pPr>
            <w:sdt>
              <w:sdtPr>
                <w:rPr>
                  <w:rStyle w:val="Vet"/>
                </w:rPr>
                <w:id w:val="-112982545"/>
                <w:placeholder>
                  <w:docPart w:val="5D47255AA1A24AE4A6DF8FDB044721CD"/>
                </w:placeholder>
                <w:temporary/>
                <w:showingPlcHdr/>
                <w15:appearance w15:val="hidden"/>
              </w:sdtPr>
              <w:sdtContent>
                <w:r w:rsidR="00F77933" w:rsidRPr="00FB0EC2">
                  <w:rPr>
                    <w:rStyle w:val="Vet"/>
                    <w:lang w:bidi="nl-NL"/>
                  </w:rPr>
                  <w:t>OKT</w:t>
                </w:r>
              </w:sdtContent>
            </w:sdt>
          </w:p>
        </w:tc>
        <w:tc>
          <w:tcPr>
            <w:tcW w:w="822" w:type="dxa"/>
            <w:shd w:val="clear" w:color="auto" w:fill="F0CDA1" w:themeFill="accent1"/>
            <w:vAlign w:val="center"/>
            <w:hideMark/>
          </w:tcPr>
          <w:p w14:paraId="57358455" w14:textId="77777777" w:rsidR="00F77933" w:rsidRPr="00FB0EC2" w:rsidRDefault="00000000" w:rsidP="00974DD3">
            <w:pPr>
              <w:pStyle w:val="Tabeltekstgroot"/>
              <w:rPr>
                <w:rStyle w:val="Vet"/>
              </w:rPr>
            </w:pPr>
            <w:sdt>
              <w:sdtPr>
                <w:rPr>
                  <w:rStyle w:val="Vet"/>
                </w:rPr>
                <w:id w:val="-630868180"/>
                <w:placeholder>
                  <w:docPart w:val="AB87AFF7F6BF4BD7AA5DDC5771DF0B7E"/>
                </w:placeholder>
                <w:temporary/>
                <w:showingPlcHdr/>
                <w15:appearance w15:val="hidden"/>
              </w:sdtPr>
              <w:sdtContent>
                <w:r w:rsidR="00F77933" w:rsidRPr="00FB0EC2">
                  <w:rPr>
                    <w:rStyle w:val="Vet"/>
                    <w:lang w:bidi="nl-NL"/>
                  </w:rPr>
                  <w:t>NOV</w:t>
                </w:r>
              </w:sdtContent>
            </w:sdt>
          </w:p>
        </w:tc>
        <w:tc>
          <w:tcPr>
            <w:tcW w:w="823" w:type="dxa"/>
            <w:shd w:val="clear" w:color="auto" w:fill="F0CDA1" w:themeFill="accent1"/>
            <w:vAlign w:val="center"/>
            <w:hideMark/>
          </w:tcPr>
          <w:p w14:paraId="3B229A87" w14:textId="77777777" w:rsidR="00F77933" w:rsidRPr="00FB0EC2" w:rsidRDefault="00000000" w:rsidP="00974DD3">
            <w:pPr>
              <w:pStyle w:val="Tabeltekstgroot"/>
              <w:rPr>
                <w:rStyle w:val="Vet"/>
              </w:rPr>
            </w:pPr>
            <w:sdt>
              <w:sdtPr>
                <w:rPr>
                  <w:rStyle w:val="Vet"/>
                </w:rPr>
                <w:id w:val="-312495529"/>
                <w:placeholder>
                  <w:docPart w:val="F091085BC7AA4AE1AC2E71A87E6DD1D6"/>
                </w:placeholder>
                <w:temporary/>
                <w:showingPlcHdr/>
                <w15:appearance w15:val="hidden"/>
              </w:sdtPr>
              <w:sdtContent>
                <w:r w:rsidR="00F77933" w:rsidRPr="00FB0EC2">
                  <w:rPr>
                    <w:rStyle w:val="Vet"/>
                    <w:lang w:bidi="nl-NL"/>
                  </w:rPr>
                  <w:t>DEC</w:t>
                </w:r>
              </w:sdtContent>
            </w:sdt>
          </w:p>
        </w:tc>
        <w:tc>
          <w:tcPr>
            <w:tcW w:w="823" w:type="dxa"/>
            <w:shd w:val="clear" w:color="auto" w:fill="F0CDA1" w:themeFill="accent1"/>
            <w:vAlign w:val="center"/>
            <w:hideMark/>
          </w:tcPr>
          <w:p w14:paraId="398F0B3B" w14:textId="77777777" w:rsidR="00F77933" w:rsidRPr="00FB0EC2" w:rsidRDefault="00000000" w:rsidP="00974DD3">
            <w:pPr>
              <w:pStyle w:val="Tabeltekstgroot"/>
              <w:rPr>
                <w:rStyle w:val="Vet"/>
              </w:rPr>
            </w:pPr>
            <w:sdt>
              <w:sdtPr>
                <w:rPr>
                  <w:rStyle w:val="Vet"/>
                </w:rPr>
                <w:id w:val="2003157700"/>
                <w:placeholder>
                  <w:docPart w:val="9B881BEC4005431C8CDC89426FEB3D7E"/>
                </w:placeholder>
                <w:temporary/>
                <w:showingPlcHdr/>
                <w15:appearance w15:val="hidden"/>
              </w:sdtPr>
              <w:sdtContent>
                <w:r w:rsidR="00F77933" w:rsidRPr="00FB0EC2">
                  <w:rPr>
                    <w:rStyle w:val="Vet"/>
                    <w:lang w:bidi="nl-NL"/>
                  </w:rPr>
                  <w:t>JTD</w:t>
                </w:r>
              </w:sdtContent>
            </w:sdt>
          </w:p>
        </w:tc>
      </w:tr>
      <w:tr w:rsidR="00F77933" w:rsidRPr="00FB0EC2" w14:paraId="18DFCCD8" w14:textId="77777777" w:rsidTr="00D96A64">
        <w:trPr>
          <w:trHeight w:val="300"/>
        </w:trPr>
        <w:tc>
          <w:tcPr>
            <w:tcW w:w="3014" w:type="dxa"/>
            <w:shd w:val="clear" w:color="auto" w:fill="F2F2F2" w:themeFill="background1" w:themeFillShade="F2"/>
            <w:vAlign w:val="center"/>
            <w:hideMark/>
          </w:tcPr>
          <w:p w14:paraId="27C7CBFB" w14:textId="77777777" w:rsidR="00F77933" w:rsidRPr="00FB0EC2" w:rsidRDefault="00000000" w:rsidP="00974DD3">
            <w:pPr>
              <w:pStyle w:val="Tabeltekstgroot"/>
            </w:pPr>
            <w:sdt>
              <w:sdtPr>
                <w:id w:val="904880054"/>
                <w:placeholder>
                  <w:docPart w:val="5ADA4C88073B43ADA4C166C374723D08"/>
                </w:placeholder>
                <w:temporary/>
                <w:showingPlcHdr/>
                <w15:appearance w15:val="hidden"/>
              </w:sdtPr>
              <w:sdtContent>
                <w:r w:rsidR="00F77933" w:rsidRPr="00FB0EC2">
                  <w:rPr>
                    <w:lang w:bidi="nl-NL"/>
                  </w:rPr>
                  <w:t>Geschatte Verkoopcijfers</w:t>
                </w:r>
              </w:sdtContent>
            </w:sdt>
          </w:p>
        </w:tc>
        <w:tc>
          <w:tcPr>
            <w:tcW w:w="822" w:type="dxa"/>
            <w:shd w:val="clear" w:color="auto" w:fill="F2F2F2" w:themeFill="background1" w:themeFillShade="F2"/>
            <w:noWrap/>
            <w:vAlign w:val="center"/>
          </w:tcPr>
          <w:p w14:paraId="36E919C7"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278EA69C" w14:textId="77777777" w:rsidR="00F77933" w:rsidRPr="00FB0EC2"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269A74CE"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0E7FDD47"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5A58A97C" w14:textId="77777777" w:rsidR="00F77933" w:rsidRPr="00FB0EC2"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166AD8D6" w14:textId="77777777" w:rsidR="00F77933" w:rsidRPr="00FB0EC2" w:rsidRDefault="00F77933" w:rsidP="00435096">
            <w:pPr>
              <w:spacing w:before="0" w:after="0" w:line="216" w:lineRule="auto"/>
              <w:jc w:val="center"/>
              <w:rPr>
                <w:sz w:val="18"/>
                <w:szCs w:val="18"/>
              </w:rPr>
            </w:pPr>
          </w:p>
        </w:tc>
        <w:tc>
          <w:tcPr>
            <w:tcW w:w="823" w:type="dxa"/>
            <w:gridSpan w:val="2"/>
            <w:shd w:val="clear" w:color="auto" w:fill="F2F2F2" w:themeFill="background1" w:themeFillShade="F2"/>
            <w:noWrap/>
            <w:vAlign w:val="center"/>
          </w:tcPr>
          <w:p w14:paraId="1C0D349B" w14:textId="77777777" w:rsidR="00F77933" w:rsidRPr="00FB0EC2"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41A7CDE3"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5D92646A"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54232660" w14:textId="77777777" w:rsidR="00F77933" w:rsidRPr="00FB0EC2"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638411FB"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5CB2B39B"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4EA130F4" w14:textId="77777777" w:rsidR="00F77933" w:rsidRPr="00FB0EC2" w:rsidRDefault="00F77933" w:rsidP="00435096">
            <w:pPr>
              <w:spacing w:before="0" w:after="0" w:line="216" w:lineRule="auto"/>
              <w:jc w:val="center"/>
              <w:rPr>
                <w:sz w:val="18"/>
                <w:szCs w:val="18"/>
              </w:rPr>
            </w:pPr>
          </w:p>
        </w:tc>
      </w:tr>
      <w:tr w:rsidR="00F77933" w:rsidRPr="00FB0EC2" w14:paraId="63130C06" w14:textId="77777777" w:rsidTr="00D96A64">
        <w:trPr>
          <w:trHeight w:val="300"/>
        </w:trPr>
        <w:tc>
          <w:tcPr>
            <w:tcW w:w="3014" w:type="dxa"/>
            <w:shd w:val="clear" w:color="auto" w:fill="auto"/>
            <w:vAlign w:val="center"/>
            <w:hideMark/>
          </w:tcPr>
          <w:p w14:paraId="5CC249E4" w14:textId="77777777" w:rsidR="00F77933" w:rsidRPr="00FB0EC2" w:rsidRDefault="00000000" w:rsidP="00974DD3">
            <w:pPr>
              <w:pStyle w:val="Tabeltekstgroot"/>
            </w:pPr>
            <w:sdt>
              <w:sdtPr>
                <w:id w:val="1913890770"/>
                <w:placeholder>
                  <w:docPart w:val="9989A68CF250459CBE81417D82F36BE2"/>
                </w:placeholder>
                <w:temporary/>
                <w:showingPlcHdr/>
                <w15:appearance w15:val="hidden"/>
              </w:sdtPr>
              <w:sdtContent>
                <w:r w:rsidR="00F77933" w:rsidRPr="00FB0EC2">
                  <w:rPr>
                    <w:lang w:bidi="nl-NL"/>
                  </w:rPr>
                  <w:t>Minus retouren &amp; kortingen</w:t>
                </w:r>
              </w:sdtContent>
            </w:sdt>
          </w:p>
        </w:tc>
        <w:tc>
          <w:tcPr>
            <w:tcW w:w="822" w:type="dxa"/>
            <w:shd w:val="clear" w:color="auto" w:fill="auto"/>
            <w:noWrap/>
            <w:vAlign w:val="center"/>
          </w:tcPr>
          <w:p w14:paraId="24999E59"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345C931A" w14:textId="77777777" w:rsidR="00F77933" w:rsidRPr="00FB0EC2" w:rsidRDefault="00F77933" w:rsidP="00435096">
            <w:pPr>
              <w:spacing w:before="0" w:after="0" w:line="216" w:lineRule="auto"/>
              <w:jc w:val="center"/>
              <w:rPr>
                <w:sz w:val="18"/>
                <w:szCs w:val="18"/>
              </w:rPr>
            </w:pPr>
          </w:p>
        </w:tc>
        <w:tc>
          <w:tcPr>
            <w:tcW w:w="822" w:type="dxa"/>
            <w:shd w:val="clear" w:color="auto" w:fill="auto"/>
            <w:noWrap/>
            <w:vAlign w:val="center"/>
          </w:tcPr>
          <w:p w14:paraId="5E840CF5"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0AF1FBE8"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0059B226" w14:textId="77777777" w:rsidR="00F77933" w:rsidRPr="00FB0EC2" w:rsidRDefault="00F77933" w:rsidP="00435096">
            <w:pPr>
              <w:spacing w:before="0" w:after="0" w:line="216" w:lineRule="auto"/>
              <w:jc w:val="center"/>
              <w:rPr>
                <w:sz w:val="18"/>
                <w:szCs w:val="18"/>
              </w:rPr>
            </w:pPr>
          </w:p>
        </w:tc>
        <w:tc>
          <w:tcPr>
            <w:tcW w:w="822" w:type="dxa"/>
            <w:shd w:val="clear" w:color="auto" w:fill="auto"/>
            <w:noWrap/>
            <w:vAlign w:val="center"/>
          </w:tcPr>
          <w:p w14:paraId="0C141E7F" w14:textId="77777777" w:rsidR="00F77933" w:rsidRPr="00FB0EC2" w:rsidRDefault="00F77933" w:rsidP="00435096">
            <w:pPr>
              <w:spacing w:before="0" w:after="0" w:line="216" w:lineRule="auto"/>
              <w:jc w:val="center"/>
              <w:rPr>
                <w:sz w:val="18"/>
                <w:szCs w:val="18"/>
              </w:rPr>
            </w:pPr>
          </w:p>
        </w:tc>
        <w:tc>
          <w:tcPr>
            <w:tcW w:w="823" w:type="dxa"/>
            <w:gridSpan w:val="2"/>
            <w:shd w:val="clear" w:color="auto" w:fill="auto"/>
            <w:noWrap/>
            <w:vAlign w:val="center"/>
          </w:tcPr>
          <w:p w14:paraId="7AE29493" w14:textId="77777777" w:rsidR="00F77933" w:rsidRPr="00FB0EC2" w:rsidRDefault="00F77933" w:rsidP="00435096">
            <w:pPr>
              <w:spacing w:before="0" w:after="0" w:line="216" w:lineRule="auto"/>
              <w:jc w:val="center"/>
              <w:rPr>
                <w:sz w:val="18"/>
                <w:szCs w:val="18"/>
              </w:rPr>
            </w:pPr>
          </w:p>
        </w:tc>
        <w:tc>
          <w:tcPr>
            <w:tcW w:w="822" w:type="dxa"/>
            <w:shd w:val="clear" w:color="auto" w:fill="auto"/>
            <w:noWrap/>
            <w:vAlign w:val="center"/>
          </w:tcPr>
          <w:p w14:paraId="616ABA96"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5684EC79"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4470D1F2" w14:textId="77777777" w:rsidR="00F77933" w:rsidRPr="00FB0EC2" w:rsidRDefault="00F77933" w:rsidP="00435096">
            <w:pPr>
              <w:spacing w:before="0" w:after="0" w:line="216" w:lineRule="auto"/>
              <w:jc w:val="center"/>
              <w:rPr>
                <w:sz w:val="18"/>
                <w:szCs w:val="18"/>
              </w:rPr>
            </w:pPr>
          </w:p>
        </w:tc>
        <w:tc>
          <w:tcPr>
            <w:tcW w:w="822" w:type="dxa"/>
            <w:shd w:val="clear" w:color="auto" w:fill="auto"/>
            <w:noWrap/>
            <w:vAlign w:val="center"/>
          </w:tcPr>
          <w:p w14:paraId="373311A6"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3D38D3E3"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4825895A" w14:textId="77777777" w:rsidR="00F77933" w:rsidRPr="00FB0EC2" w:rsidRDefault="00F77933" w:rsidP="00435096">
            <w:pPr>
              <w:spacing w:before="0" w:after="0" w:line="216" w:lineRule="auto"/>
              <w:jc w:val="center"/>
              <w:rPr>
                <w:sz w:val="18"/>
                <w:szCs w:val="18"/>
              </w:rPr>
            </w:pPr>
          </w:p>
        </w:tc>
      </w:tr>
      <w:tr w:rsidR="00F77933" w:rsidRPr="00FB0EC2" w14:paraId="0405A1A0" w14:textId="77777777" w:rsidTr="00D96A64">
        <w:trPr>
          <w:trHeight w:val="300"/>
        </w:trPr>
        <w:tc>
          <w:tcPr>
            <w:tcW w:w="3014" w:type="dxa"/>
            <w:shd w:val="clear" w:color="auto" w:fill="F2F2F2" w:themeFill="background1" w:themeFillShade="F2"/>
            <w:vAlign w:val="center"/>
            <w:hideMark/>
          </w:tcPr>
          <w:p w14:paraId="6CC12336" w14:textId="77777777" w:rsidR="00F77933" w:rsidRPr="00FB0EC2" w:rsidRDefault="00000000" w:rsidP="00974DD3">
            <w:pPr>
              <w:pStyle w:val="Tabeltekstgroot"/>
            </w:pPr>
            <w:sdt>
              <w:sdtPr>
                <w:id w:val="1423989203"/>
                <w:placeholder>
                  <w:docPart w:val="E44B9332D0CD49E5A94307C0A7538989"/>
                </w:placeholder>
                <w:temporary/>
                <w:showingPlcHdr/>
                <w15:appearance w15:val="hidden"/>
              </w:sdtPr>
              <w:sdtContent>
                <w:r w:rsidR="00F77933" w:rsidRPr="00FB0EC2">
                  <w:rPr>
                    <w:lang w:bidi="nl-NL"/>
                  </w:rPr>
                  <w:t>Service-inkomsten</w:t>
                </w:r>
              </w:sdtContent>
            </w:sdt>
          </w:p>
        </w:tc>
        <w:tc>
          <w:tcPr>
            <w:tcW w:w="822" w:type="dxa"/>
            <w:shd w:val="clear" w:color="auto" w:fill="F2F2F2" w:themeFill="background1" w:themeFillShade="F2"/>
            <w:noWrap/>
            <w:vAlign w:val="center"/>
          </w:tcPr>
          <w:p w14:paraId="4870B113"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2645F374" w14:textId="77777777" w:rsidR="00F77933" w:rsidRPr="00FB0EC2"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649982E7"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703FC8FB"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5A0E490E" w14:textId="77777777" w:rsidR="00F77933" w:rsidRPr="00FB0EC2"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7115924C" w14:textId="77777777" w:rsidR="00F77933" w:rsidRPr="00FB0EC2" w:rsidRDefault="00F77933" w:rsidP="00435096">
            <w:pPr>
              <w:spacing w:before="0" w:after="0" w:line="216" w:lineRule="auto"/>
              <w:jc w:val="center"/>
              <w:rPr>
                <w:sz w:val="18"/>
                <w:szCs w:val="18"/>
              </w:rPr>
            </w:pPr>
          </w:p>
        </w:tc>
        <w:tc>
          <w:tcPr>
            <w:tcW w:w="823" w:type="dxa"/>
            <w:gridSpan w:val="2"/>
            <w:shd w:val="clear" w:color="auto" w:fill="F2F2F2" w:themeFill="background1" w:themeFillShade="F2"/>
            <w:noWrap/>
            <w:vAlign w:val="center"/>
          </w:tcPr>
          <w:p w14:paraId="639A633F" w14:textId="77777777" w:rsidR="00F77933" w:rsidRPr="00FB0EC2"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34DE489F"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4E94C258"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3BF087DB" w14:textId="77777777" w:rsidR="00F77933" w:rsidRPr="00FB0EC2" w:rsidRDefault="00F77933" w:rsidP="00435096">
            <w:pPr>
              <w:spacing w:before="0" w:after="0" w:line="216" w:lineRule="auto"/>
              <w:jc w:val="center"/>
              <w:rPr>
                <w:sz w:val="18"/>
                <w:szCs w:val="18"/>
              </w:rPr>
            </w:pPr>
          </w:p>
        </w:tc>
        <w:tc>
          <w:tcPr>
            <w:tcW w:w="822" w:type="dxa"/>
            <w:shd w:val="clear" w:color="auto" w:fill="F2F2F2" w:themeFill="background1" w:themeFillShade="F2"/>
            <w:noWrap/>
            <w:vAlign w:val="center"/>
          </w:tcPr>
          <w:p w14:paraId="1598A6E4"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1C473380" w14:textId="77777777" w:rsidR="00F77933" w:rsidRPr="00FB0EC2" w:rsidRDefault="00F77933" w:rsidP="00435096">
            <w:pPr>
              <w:spacing w:before="0" w:after="0" w:line="216" w:lineRule="auto"/>
              <w:jc w:val="center"/>
              <w:rPr>
                <w:sz w:val="18"/>
                <w:szCs w:val="18"/>
              </w:rPr>
            </w:pPr>
          </w:p>
        </w:tc>
        <w:tc>
          <w:tcPr>
            <w:tcW w:w="823" w:type="dxa"/>
            <w:shd w:val="clear" w:color="auto" w:fill="F2F2F2" w:themeFill="background1" w:themeFillShade="F2"/>
            <w:noWrap/>
            <w:vAlign w:val="center"/>
          </w:tcPr>
          <w:p w14:paraId="728F7197" w14:textId="77777777" w:rsidR="00F77933" w:rsidRPr="00FB0EC2" w:rsidRDefault="00F77933" w:rsidP="00435096">
            <w:pPr>
              <w:spacing w:before="0" w:after="0" w:line="216" w:lineRule="auto"/>
              <w:jc w:val="center"/>
              <w:rPr>
                <w:sz w:val="18"/>
                <w:szCs w:val="18"/>
              </w:rPr>
            </w:pPr>
          </w:p>
        </w:tc>
      </w:tr>
      <w:tr w:rsidR="00F77933" w:rsidRPr="00FB0EC2" w14:paraId="19B02433" w14:textId="77777777" w:rsidTr="00D96A64">
        <w:trPr>
          <w:trHeight w:val="300"/>
        </w:trPr>
        <w:tc>
          <w:tcPr>
            <w:tcW w:w="3014" w:type="dxa"/>
            <w:shd w:val="clear" w:color="auto" w:fill="auto"/>
            <w:vAlign w:val="center"/>
            <w:hideMark/>
          </w:tcPr>
          <w:p w14:paraId="67161CA9" w14:textId="77777777" w:rsidR="00F77933" w:rsidRPr="00FB0EC2" w:rsidRDefault="00000000" w:rsidP="00974DD3">
            <w:pPr>
              <w:pStyle w:val="Tabeltekstgroot"/>
            </w:pPr>
            <w:sdt>
              <w:sdtPr>
                <w:id w:val="256952322"/>
                <w:placeholder>
                  <w:docPart w:val="39A9819CE0014888825F0087AF0FA92D"/>
                </w:placeholder>
                <w:temporary/>
                <w:showingPlcHdr/>
                <w15:appearance w15:val="hidden"/>
              </w:sdtPr>
              <w:sdtContent>
                <w:r w:rsidR="00F77933" w:rsidRPr="00FB0EC2">
                  <w:rPr>
                    <w:lang w:bidi="nl-NL"/>
                  </w:rPr>
                  <w:t>Overige inkomsten</w:t>
                </w:r>
              </w:sdtContent>
            </w:sdt>
          </w:p>
        </w:tc>
        <w:tc>
          <w:tcPr>
            <w:tcW w:w="822" w:type="dxa"/>
            <w:shd w:val="clear" w:color="auto" w:fill="auto"/>
            <w:noWrap/>
            <w:vAlign w:val="center"/>
          </w:tcPr>
          <w:p w14:paraId="56567FAC"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4F6CC220" w14:textId="77777777" w:rsidR="00F77933" w:rsidRPr="00FB0EC2" w:rsidRDefault="00F77933" w:rsidP="00435096">
            <w:pPr>
              <w:spacing w:before="0" w:after="0" w:line="216" w:lineRule="auto"/>
              <w:jc w:val="center"/>
              <w:rPr>
                <w:sz w:val="18"/>
                <w:szCs w:val="18"/>
              </w:rPr>
            </w:pPr>
          </w:p>
        </w:tc>
        <w:tc>
          <w:tcPr>
            <w:tcW w:w="822" w:type="dxa"/>
            <w:shd w:val="clear" w:color="auto" w:fill="auto"/>
            <w:noWrap/>
            <w:vAlign w:val="center"/>
          </w:tcPr>
          <w:p w14:paraId="1A601AE5"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73F491CA"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0889E0FB" w14:textId="77777777" w:rsidR="00F77933" w:rsidRPr="00FB0EC2" w:rsidRDefault="00F77933" w:rsidP="00435096">
            <w:pPr>
              <w:spacing w:before="0" w:after="0" w:line="216" w:lineRule="auto"/>
              <w:jc w:val="center"/>
              <w:rPr>
                <w:sz w:val="18"/>
                <w:szCs w:val="18"/>
              </w:rPr>
            </w:pPr>
          </w:p>
        </w:tc>
        <w:tc>
          <w:tcPr>
            <w:tcW w:w="822" w:type="dxa"/>
            <w:shd w:val="clear" w:color="auto" w:fill="auto"/>
            <w:noWrap/>
            <w:vAlign w:val="center"/>
          </w:tcPr>
          <w:p w14:paraId="2C88B48F" w14:textId="77777777" w:rsidR="00F77933" w:rsidRPr="00FB0EC2" w:rsidRDefault="00F77933" w:rsidP="00435096">
            <w:pPr>
              <w:spacing w:before="0" w:after="0" w:line="216" w:lineRule="auto"/>
              <w:jc w:val="center"/>
              <w:rPr>
                <w:sz w:val="18"/>
                <w:szCs w:val="18"/>
              </w:rPr>
            </w:pPr>
          </w:p>
        </w:tc>
        <w:tc>
          <w:tcPr>
            <w:tcW w:w="823" w:type="dxa"/>
            <w:gridSpan w:val="2"/>
            <w:shd w:val="clear" w:color="auto" w:fill="auto"/>
            <w:noWrap/>
            <w:vAlign w:val="center"/>
          </w:tcPr>
          <w:p w14:paraId="13838E58" w14:textId="77777777" w:rsidR="00F77933" w:rsidRPr="00FB0EC2" w:rsidRDefault="00F77933" w:rsidP="00435096">
            <w:pPr>
              <w:spacing w:before="0" w:after="0" w:line="216" w:lineRule="auto"/>
              <w:jc w:val="center"/>
              <w:rPr>
                <w:sz w:val="18"/>
                <w:szCs w:val="18"/>
              </w:rPr>
            </w:pPr>
          </w:p>
        </w:tc>
        <w:tc>
          <w:tcPr>
            <w:tcW w:w="822" w:type="dxa"/>
            <w:shd w:val="clear" w:color="auto" w:fill="auto"/>
            <w:noWrap/>
            <w:vAlign w:val="center"/>
          </w:tcPr>
          <w:p w14:paraId="38F888E1"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31A80172"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154C46DC" w14:textId="77777777" w:rsidR="00F77933" w:rsidRPr="00FB0EC2" w:rsidRDefault="00F77933" w:rsidP="00435096">
            <w:pPr>
              <w:spacing w:before="0" w:after="0" w:line="216" w:lineRule="auto"/>
              <w:jc w:val="center"/>
              <w:rPr>
                <w:sz w:val="18"/>
                <w:szCs w:val="18"/>
              </w:rPr>
            </w:pPr>
          </w:p>
        </w:tc>
        <w:tc>
          <w:tcPr>
            <w:tcW w:w="822" w:type="dxa"/>
            <w:shd w:val="clear" w:color="auto" w:fill="auto"/>
            <w:noWrap/>
            <w:vAlign w:val="center"/>
          </w:tcPr>
          <w:p w14:paraId="2A473499"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08B9A0C9" w14:textId="77777777" w:rsidR="00F77933" w:rsidRPr="00FB0EC2" w:rsidRDefault="00F77933" w:rsidP="00435096">
            <w:pPr>
              <w:spacing w:before="0" w:after="0" w:line="216" w:lineRule="auto"/>
              <w:jc w:val="center"/>
              <w:rPr>
                <w:sz w:val="18"/>
                <w:szCs w:val="18"/>
              </w:rPr>
            </w:pPr>
          </w:p>
        </w:tc>
        <w:tc>
          <w:tcPr>
            <w:tcW w:w="823" w:type="dxa"/>
            <w:shd w:val="clear" w:color="auto" w:fill="auto"/>
            <w:noWrap/>
            <w:vAlign w:val="center"/>
          </w:tcPr>
          <w:p w14:paraId="5459F245" w14:textId="77777777" w:rsidR="00F77933" w:rsidRPr="00FB0EC2" w:rsidRDefault="00F77933" w:rsidP="00435096">
            <w:pPr>
              <w:spacing w:before="0" w:after="0" w:line="216" w:lineRule="auto"/>
              <w:jc w:val="center"/>
              <w:rPr>
                <w:sz w:val="18"/>
                <w:szCs w:val="18"/>
              </w:rPr>
            </w:pPr>
          </w:p>
        </w:tc>
      </w:tr>
      <w:tr w:rsidR="00F77933" w:rsidRPr="00FB0EC2" w14:paraId="1BA718C0" w14:textId="77777777" w:rsidTr="00D96A64">
        <w:trPr>
          <w:trHeight w:val="300"/>
        </w:trPr>
        <w:tc>
          <w:tcPr>
            <w:tcW w:w="3014" w:type="dxa"/>
            <w:shd w:val="clear" w:color="auto" w:fill="F2F2F2" w:themeFill="background1" w:themeFillShade="F2"/>
            <w:vAlign w:val="center"/>
            <w:hideMark/>
          </w:tcPr>
          <w:p w14:paraId="156977EB" w14:textId="77777777" w:rsidR="00F77933" w:rsidRPr="00FB0EC2" w:rsidRDefault="00000000" w:rsidP="00F77933">
            <w:pPr>
              <w:pStyle w:val="Tabeltekstgroot"/>
              <w:rPr>
                <w:rStyle w:val="Vet"/>
              </w:rPr>
            </w:pPr>
            <w:sdt>
              <w:sdtPr>
                <w:rPr>
                  <w:rStyle w:val="Vet"/>
                </w:rPr>
                <w:id w:val="1592115206"/>
                <w:placeholder>
                  <w:docPart w:val="C0462360127147CDB0507AE34EBDFE6E"/>
                </w:placeholder>
                <w:temporary/>
                <w:showingPlcHdr/>
                <w15:appearance w15:val="hidden"/>
              </w:sdtPr>
              <w:sdtContent>
                <w:r w:rsidR="00F77933" w:rsidRPr="00FB0EC2">
                  <w:rPr>
                    <w:rStyle w:val="Vet"/>
                    <w:lang w:bidi="nl-NL"/>
                  </w:rPr>
                  <w:t>Netto Verkoop</w:t>
                </w:r>
              </w:sdtContent>
            </w:sdt>
          </w:p>
        </w:tc>
        <w:tc>
          <w:tcPr>
            <w:tcW w:w="822" w:type="dxa"/>
            <w:shd w:val="clear" w:color="auto" w:fill="F2F2F2" w:themeFill="background1" w:themeFillShade="F2"/>
            <w:noWrap/>
            <w:vAlign w:val="center"/>
          </w:tcPr>
          <w:p w14:paraId="0A2A3F7A"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11D1DB47" w14:textId="77777777" w:rsidR="00F77933" w:rsidRPr="00FB0EC2"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3AD5EFDC"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3C5FA62F"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3C773C0E" w14:textId="77777777" w:rsidR="00F77933" w:rsidRPr="00FB0EC2"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4547BCE7" w14:textId="77777777" w:rsidR="00F77933" w:rsidRPr="00FB0EC2" w:rsidRDefault="00F77933" w:rsidP="00435096">
            <w:pPr>
              <w:spacing w:before="0" w:after="0" w:line="216" w:lineRule="auto"/>
              <w:jc w:val="center"/>
              <w:rPr>
                <w:bCs/>
                <w:sz w:val="18"/>
                <w:szCs w:val="18"/>
              </w:rPr>
            </w:pPr>
          </w:p>
        </w:tc>
        <w:tc>
          <w:tcPr>
            <w:tcW w:w="823" w:type="dxa"/>
            <w:gridSpan w:val="2"/>
            <w:shd w:val="clear" w:color="auto" w:fill="F2F2F2" w:themeFill="background1" w:themeFillShade="F2"/>
            <w:noWrap/>
            <w:vAlign w:val="center"/>
          </w:tcPr>
          <w:p w14:paraId="6C26BF42" w14:textId="77777777" w:rsidR="00F77933" w:rsidRPr="00FB0EC2"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258442E9"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5E07A8E7"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66E791F6" w14:textId="77777777" w:rsidR="00F77933" w:rsidRPr="00FB0EC2"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5CD787B9"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537E99A0"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3AD86BA9" w14:textId="77777777" w:rsidR="00F77933" w:rsidRPr="00FB0EC2" w:rsidRDefault="00F77933" w:rsidP="00435096">
            <w:pPr>
              <w:spacing w:before="0" w:after="0" w:line="216" w:lineRule="auto"/>
              <w:jc w:val="center"/>
              <w:rPr>
                <w:bCs/>
                <w:sz w:val="18"/>
                <w:szCs w:val="18"/>
              </w:rPr>
            </w:pPr>
          </w:p>
        </w:tc>
      </w:tr>
      <w:tr w:rsidR="00F77933" w:rsidRPr="00FB0EC2" w14:paraId="7288D1DA" w14:textId="77777777" w:rsidTr="00D96A64">
        <w:trPr>
          <w:trHeight w:val="300"/>
        </w:trPr>
        <w:tc>
          <w:tcPr>
            <w:tcW w:w="3014" w:type="dxa"/>
            <w:shd w:val="clear" w:color="auto" w:fill="auto"/>
            <w:vAlign w:val="center"/>
            <w:hideMark/>
          </w:tcPr>
          <w:p w14:paraId="746D35DE" w14:textId="77777777" w:rsidR="00F77933" w:rsidRPr="00FB0EC2" w:rsidRDefault="00000000" w:rsidP="00FB0EC2">
            <w:pPr>
              <w:pStyle w:val="Tabeltekstgroot"/>
              <w:spacing w:before="20" w:after="20"/>
              <w:rPr>
                <w:rStyle w:val="Vet"/>
              </w:rPr>
            </w:pPr>
            <w:sdt>
              <w:sdtPr>
                <w:rPr>
                  <w:rStyle w:val="Vet"/>
                </w:rPr>
                <w:id w:val="-608895473"/>
                <w:placeholder>
                  <w:docPart w:val="D64F7E993CD94F3B83768DFEABB329E4"/>
                </w:placeholder>
                <w:temporary/>
                <w:showingPlcHdr/>
                <w15:appearance w15:val="hidden"/>
              </w:sdtPr>
              <w:sdtContent>
                <w:r w:rsidR="00F77933" w:rsidRPr="00FB0EC2">
                  <w:rPr>
                    <w:rStyle w:val="Vet"/>
                    <w:lang w:bidi="nl-NL"/>
                  </w:rPr>
                  <w:t>Kostprijs van Verkochte Goederen</w:t>
                </w:r>
                <w:r w:rsidR="00615F25" w:rsidRPr="00FB0EC2">
                  <w:rPr>
                    <w:rStyle w:val="Vet"/>
                    <w:lang w:bidi="nl-NL"/>
                  </w:rPr>
                  <w:t>*</w:t>
                </w:r>
              </w:sdtContent>
            </w:sdt>
          </w:p>
        </w:tc>
        <w:tc>
          <w:tcPr>
            <w:tcW w:w="822" w:type="dxa"/>
            <w:shd w:val="clear" w:color="auto" w:fill="auto"/>
            <w:noWrap/>
            <w:vAlign w:val="center"/>
          </w:tcPr>
          <w:p w14:paraId="1CB887BA" w14:textId="77777777" w:rsidR="00F77933" w:rsidRPr="00FB0EC2" w:rsidRDefault="00F77933" w:rsidP="00435096">
            <w:pPr>
              <w:spacing w:before="0" w:after="0" w:line="216" w:lineRule="auto"/>
              <w:jc w:val="center"/>
              <w:rPr>
                <w:bCs/>
                <w:sz w:val="18"/>
                <w:szCs w:val="18"/>
              </w:rPr>
            </w:pPr>
          </w:p>
        </w:tc>
        <w:tc>
          <w:tcPr>
            <w:tcW w:w="823" w:type="dxa"/>
            <w:shd w:val="clear" w:color="auto" w:fill="auto"/>
            <w:noWrap/>
            <w:vAlign w:val="center"/>
          </w:tcPr>
          <w:p w14:paraId="6E3BAAA2" w14:textId="77777777" w:rsidR="00F77933" w:rsidRPr="00FB0EC2" w:rsidRDefault="00F77933" w:rsidP="00435096">
            <w:pPr>
              <w:spacing w:before="0" w:after="0" w:line="216" w:lineRule="auto"/>
              <w:jc w:val="center"/>
              <w:rPr>
                <w:bCs/>
                <w:sz w:val="18"/>
                <w:szCs w:val="18"/>
              </w:rPr>
            </w:pPr>
          </w:p>
        </w:tc>
        <w:tc>
          <w:tcPr>
            <w:tcW w:w="822" w:type="dxa"/>
            <w:shd w:val="clear" w:color="auto" w:fill="auto"/>
            <w:noWrap/>
            <w:vAlign w:val="center"/>
          </w:tcPr>
          <w:p w14:paraId="020DEE4F" w14:textId="77777777" w:rsidR="00F77933" w:rsidRPr="00FB0EC2" w:rsidRDefault="00F77933" w:rsidP="00435096">
            <w:pPr>
              <w:spacing w:before="0" w:after="0" w:line="216" w:lineRule="auto"/>
              <w:jc w:val="center"/>
              <w:rPr>
                <w:bCs/>
                <w:sz w:val="18"/>
                <w:szCs w:val="18"/>
              </w:rPr>
            </w:pPr>
          </w:p>
        </w:tc>
        <w:tc>
          <w:tcPr>
            <w:tcW w:w="823" w:type="dxa"/>
            <w:shd w:val="clear" w:color="auto" w:fill="auto"/>
            <w:noWrap/>
            <w:vAlign w:val="center"/>
          </w:tcPr>
          <w:p w14:paraId="6B7BFE13" w14:textId="77777777" w:rsidR="00F77933" w:rsidRPr="00FB0EC2" w:rsidRDefault="00F77933" w:rsidP="00435096">
            <w:pPr>
              <w:spacing w:before="0" w:after="0" w:line="216" w:lineRule="auto"/>
              <w:jc w:val="center"/>
              <w:rPr>
                <w:bCs/>
                <w:sz w:val="18"/>
                <w:szCs w:val="18"/>
              </w:rPr>
            </w:pPr>
          </w:p>
        </w:tc>
        <w:tc>
          <w:tcPr>
            <w:tcW w:w="823" w:type="dxa"/>
            <w:shd w:val="clear" w:color="auto" w:fill="auto"/>
            <w:noWrap/>
            <w:vAlign w:val="center"/>
          </w:tcPr>
          <w:p w14:paraId="0ECF13A5" w14:textId="77777777" w:rsidR="00F77933" w:rsidRPr="00FB0EC2" w:rsidRDefault="00F77933" w:rsidP="00435096">
            <w:pPr>
              <w:spacing w:before="0" w:after="0" w:line="216" w:lineRule="auto"/>
              <w:jc w:val="center"/>
              <w:rPr>
                <w:bCs/>
                <w:sz w:val="18"/>
                <w:szCs w:val="18"/>
              </w:rPr>
            </w:pPr>
          </w:p>
        </w:tc>
        <w:tc>
          <w:tcPr>
            <w:tcW w:w="822" w:type="dxa"/>
            <w:shd w:val="clear" w:color="auto" w:fill="auto"/>
            <w:noWrap/>
            <w:vAlign w:val="center"/>
          </w:tcPr>
          <w:p w14:paraId="39316B59" w14:textId="77777777" w:rsidR="00F77933" w:rsidRPr="00FB0EC2" w:rsidRDefault="00F77933" w:rsidP="00435096">
            <w:pPr>
              <w:spacing w:before="0" w:after="0" w:line="216" w:lineRule="auto"/>
              <w:jc w:val="center"/>
              <w:rPr>
                <w:bCs/>
                <w:sz w:val="18"/>
                <w:szCs w:val="18"/>
              </w:rPr>
            </w:pPr>
          </w:p>
        </w:tc>
        <w:tc>
          <w:tcPr>
            <w:tcW w:w="823" w:type="dxa"/>
            <w:gridSpan w:val="2"/>
            <w:shd w:val="clear" w:color="auto" w:fill="auto"/>
            <w:noWrap/>
            <w:vAlign w:val="center"/>
          </w:tcPr>
          <w:p w14:paraId="37EFF6F8" w14:textId="77777777" w:rsidR="00F77933" w:rsidRPr="00FB0EC2" w:rsidRDefault="00F77933" w:rsidP="00435096">
            <w:pPr>
              <w:spacing w:before="0" w:after="0" w:line="216" w:lineRule="auto"/>
              <w:jc w:val="center"/>
              <w:rPr>
                <w:bCs/>
                <w:sz w:val="18"/>
                <w:szCs w:val="18"/>
              </w:rPr>
            </w:pPr>
          </w:p>
        </w:tc>
        <w:tc>
          <w:tcPr>
            <w:tcW w:w="822" w:type="dxa"/>
            <w:shd w:val="clear" w:color="auto" w:fill="auto"/>
            <w:noWrap/>
            <w:vAlign w:val="center"/>
          </w:tcPr>
          <w:p w14:paraId="0BE2666F" w14:textId="77777777" w:rsidR="00F77933" w:rsidRPr="00FB0EC2" w:rsidRDefault="00F77933" w:rsidP="00435096">
            <w:pPr>
              <w:spacing w:before="0" w:after="0" w:line="216" w:lineRule="auto"/>
              <w:jc w:val="center"/>
              <w:rPr>
                <w:bCs/>
                <w:sz w:val="18"/>
                <w:szCs w:val="18"/>
              </w:rPr>
            </w:pPr>
          </w:p>
        </w:tc>
        <w:tc>
          <w:tcPr>
            <w:tcW w:w="823" w:type="dxa"/>
            <w:shd w:val="clear" w:color="auto" w:fill="auto"/>
            <w:noWrap/>
            <w:vAlign w:val="center"/>
          </w:tcPr>
          <w:p w14:paraId="078057BE" w14:textId="77777777" w:rsidR="00F77933" w:rsidRPr="00FB0EC2" w:rsidRDefault="00F77933" w:rsidP="00435096">
            <w:pPr>
              <w:spacing w:before="0" w:after="0" w:line="216" w:lineRule="auto"/>
              <w:jc w:val="center"/>
              <w:rPr>
                <w:bCs/>
                <w:sz w:val="18"/>
                <w:szCs w:val="18"/>
              </w:rPr>
            </w:pPr>
          </w:p>
        </w:tc>
        <w:tc>
          <w:tcPr>
            <w:tcW w:w="823" w:type="dxa"/>
            <w:shd w:val="clear" w:color="auto" w:fill="auto"/>
            <w:noWrap/>
            <w:vAlign w:val="center"/>
          </w:tcPr>
          <w:p w14:paraId="61B2B5F7" w14:textId="77777777" w:rsidR="00F77933" w:rsidRPr="00FB0EC2" w:rsidRDefault="00F77933" w:rsidP="00435096">
            <w:pPr>
              <w:spacing w:before="0" w:after="0" w:line="216" w:lineRule="auto"/>
              <w:jc w:val="center"/>
              <w:rPr>
                <w:bCs/>
                <w:sz w:val="18"/>
                <w:szCs w:val="18"/>
              </w:rPr>
            </w:pPr>
          </w:p>
        </w:tc>
        <w:tc>
          <w:tcPr>
            <w:tcW w:w="822" w:type="dxa"/>
            <w:shd w:val="clear" w:color="auto" w:fill="auto"/>
            <w:noWrap/>
            <w:vAlign w:val="center"/>
          </w:tcPr>
          <w:p w14:paraId="1FFBA970" w14:textId="77777777" w:rsidR="00F77933" w:rsidRPr="00FB0EC2" w:rsidRDefault="00F77933" w:rsidP="00435096">
            <w:pPr>
              <w:spacing w:before="0" w:after="0" w:line="216" w:lineRule="auto"/>
              <w:jc w:val="center"/>
              <w:rPr>
                <w:bCs/>
                <w:sz w:val="18"/>
                <w:szCs w:val="18"/>
              </w:rPr>
            </w:pPr>
          </w:p>
        </w:tc>
        <w:tc>
          <w:tcPr>
            <w:tcW w:w="823" w:type="dxa"/>
            <w:shd w:val="clear" w:color="auto" w:fill="auto"/>
            <w:noWrap/>
            <w:vAlign w:val="center"/>
          </w:tcPr>
          <w:p w14:paraId="149FE5F6" w14:textId="77777777" w:rsidR="00F77933" w:rsidRPr="00FB0EC2" w:rsidRDefault="00F77933" w:rsidP="00435096">
            <w:pPr>
              <w:spacing w:before="0" w:after="0" w:line="216" w:lineRule="auto"/>
              <w:jc w:val="center"/>
              <w:rPr>
                <w:bCs/>
                <w:sz w:val="18"/>
                <w:szCs w:val="18"/>
              </w:rPr>
            </w:pPr>
          </w:p>
        </w:tc>
        <w:tc>
          <w:tcPr>
            <w:tcW w:w="823" w:type="dxa"/>
            <w:shd w:val="clear" w:color="auto" w:fill="auto"/>
            <w:noWrap/>
            <w:vAlign w:val="center"/>
          </w:tcPr>
          <w:p w14:paraId="5545D1A7" w14:textId="77777777" w:rsidR="00F77933" w:rsidRPr="00FB0EC2" w:rsidRDefault="00F77933" w:rsidP="00435096">
            <w:pPr>
              <w:spacing w:before="0" w:after="0" w:line="216" w:lineRule="auto"/>
              <w:jc w:val="center"/>
              <w:rPr>
                <w:bCs/>
                <w:sz w:val="18"/>
                <w:szCs w:val="18"/>
              </w:rPr>
            </w:pPr>
          </w:p>
        </w:tc>
      </w:tr>
      <w:tr w:rsidR="00F77933" w:rsidRPr="00FB0EC2" w14:paraId="43B4B5E0" w14:textId="77777777" w:rsidTr="00D96A64">
        <w:trPr>
          <w:trHeight w:val="300"/>
        </w:trPr>
        <w:tc>
          <w:tcPr>
            <w:tcW w:w="3014" w:type="dxa"/>
            <w:shd w:val="clear" w:color="auto" w:fill="F2F2F2" w:themeFill="background1" w:themeFillShade="F2"/>
            <w:vAlign w:val="center"/>
            <w:hideMark/>
          </w:tcPr>
          <w:p w14:paraId="05E77E67" w14:textId="77777777" w:rsidR="00F77933" w:rsidRPr="00FB0EC2" w:rsidRDefault="00000000" w:rsidP="00F77933">
            <w:pPr>
              <w:pStyle w:val="Tabeltekstgroot"/>
              <w:rPr>
                <w:rStyle w:val="Vet"/>
              </w:rPr>
            </w:pPr>
            <w:sdt>
              <w:sdtPr>
                <w:rPr>
                  <w:rStyle w:val="Vet"/>
                </w:rPr>
                <w:id w:val="-1987620826"/>
                <w:placeholder>
                  <w:docPart w:val="4C6E63251BA7441EAC8D6FBE6185F638"/>
                </w:placeholder>
                <w:temporary/>
                <w:showingPlcHdr/>
                <w15:appearance w15:val="hidden"/>
              </w:sdtPr>
              <w:sdtContent>
                <w:r w:rsidR="00F77933" w:rsidRPr="00FB0EC2">
                  <w:rPr>
                    <w:rStyle w:val="Vet"/>
                    <w:lang w:bidi="nl-NL"/>
                  </w:rPr>
                  <w:t>Brutowinst</w:t>
                </w:r>
              </w:sdtContent>
            </w:sdt>
          </w:p>
        </w:tc>
        <w:tc>
          <w:tcPr>
            <w:tcW w:w="822" w:type="dxa"/>
            <w:shd w:val="clear" w:color="auto" w:fill="F2F2F2" w:themeFill="background1" w:themeFillShade="F2"/>
            <w:noWrap/>
            <w:vAlign w:val="center"/>
          </w:tcPr>
          <w:p w14:paraId="1CE8DF9B"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2CD6FAE7" w14:textId="77777777" w:rsidR="00F77933" w:rsidRPr="00FB0EC2"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4E642F3B"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7474D6ED"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416642E6" w14:textId="77777777" w:rsidR="00F77933" w:rsidRPr="00FB0EC2"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0B2154B0" w14:textId="77777777" w:rsidR="00F77933" w:rsidRPr="00FB0EC2" w:rsidRDefault="00F77933" w:rsidP="00435096">
            <w:pPr>
              <w:spacing w:before="0" w:after="0" w:line="216" w:lineRule="auto"/>
              <w:jc w:val="center"/>
              <w:rPr>
                <w:bCs/>
                <w:sz w:val="18"/>
                <w:szCs w:val="18"/>
              </w:rPr>
            </w:pPr>
          </w:p>
        </w:tc>
        <w:tc>
          <w:tcPr>
            <w:tcW w:w="823" w:type="dxa"/>
            <w:gridSpan w:val="2"/>
            <w:shd w:val="clear" w:color="auto" w:fill="F2F2F2" w:themeFill="background1" w:themeFillShade="F2"/>
            <w:noWrap/>
            <w:vAlign w:val="center"/>
          </w:tcPr>
          <w:p w14:paraId="18BAA354" w14:textId="77777777" w:rsidR="00F77933" w:rsidRPr="00FB0EC2"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4B189A9E"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09F075B8"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68E0D0E8" w14:textId="77777777" w:rsidR="00F77933" w:rsidRPr="00FB0EC2" w:rsidRDefault="00F77933" w:rsidP="00435096">
            <w:pPr>
              <w:spacing w:before="0" w:after="0" w:line="216" w:lineRule="auto"/>
              <w:jc w:val="center"/>
              <w:rPr>
                <w:bCs/>
                <w:sz w:val="18"/>
                <w:szCs w:val="18"/>
              </w:rPr>
            </w:pPr>
          </w:p>
        </w:tc>
        <w:tc>
          <w:tcPr>
            <w:tcW w:w="822" w:type="dxa"/>
            <w:shd w:val="clear" w:color="auto" w:fill="F2F2F2" w:themeFill="background1" w:themeFillShade="F2"/>
            <w:noWrap/>
            <w:vAlign w:val="center"/>
          </w:tcPr>
          <w:p w14:paraId="13BB55E9"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14DB8844" w14:textId="77777777" w:rsidR="00F77933" w:rsidRPr="00FB0EC2" w:rsidRDefault="00F77933" w:rsidP="00435096">
            <w:pPr>
              <w:spacing w:before="0" w:after="0" w:line="216" w:lineRule="auto"/>
              <w:jc w:val="center"/>
              <w:rPr>
                <w:bCs/>
                <w:sz w:val="18"/>
                <w:szCs w:val="18"/>
              </w:rPr>
            </w:pPr>
          </w:p>
        </w:tc>
        <w:tc>
          <w:tcPr>
            <w:tcW w:w="823" w:type="dxa"/>
            <w:shd w:val="clear" w:color="auto" w:fill="F2F2F2" w:themeFill="background1" w:themeFillShade="F2"/>
            <w:noWrap/>
            <w:vAlign w:val="center"/>
          </w:tcPr>
          <w:p w14:paraId="45074A28" w14:textId="77777777" w:rsidR="00F77933" w:rsidRPr="00FB0EC2" w:rsidRDefault="00F77933" w:rsidP="00435096">
            <w:pPr>
              <w:spacing w:before="0" w:after="0" w:line="216" w:lineRule="auto"/>
              <w:jc w:val="center"/>
              <w:rPr>
                <w:bCs/>
                <w:sz w:val="18"/>
                <w:szCs w:val="18"/>
              </w:rPr>
            </w:pPr>
          </w:p>
        </w:tc>
      </w:tr>
      <w:tr w:rsidR="00F77933" w:rsidRPr="00FB0EC2" w14:paraId="5F2E1EAF" w14:textId="77777777" w:rsidTr="00D96A64">
        <w:trPr>
          <w:trHeight w:val="300"/>
        </w:trPr>
        <w:tc>
          <w:tcPr>
            <w:tcW w:w="3014" w:type="dxa"/>
            <w:shd w:val="clear" w:color="auto" w:fill="F0CDA1" w:themeFill="accent1"/>
            <w:vAlign w:val="center"/>
            <w:hideMark/>
          </w:tcPr>
          <w:p w14:paraId="06B227F2" w14:textId="77777777" w:rsidR="00F77933" w:rsidRPr="00FB0EC2" w:rsidRDefault="00000000" w:rsidP="00974DD3">
            <w:pPr>
              <w:pStyle w:val="Tabeltekstgroot"/>
              <w:rPr>
                <w:rStyle w:val="Vet"/>
              </w:rPr>
            </w:pPr>
            <w:sdt>
              <w:sdtPr>
                <w:rPr>
                  <w:rStyle w:val="Vet"/>
                </w:rPr>
                <w:id w:val="-67510562"/>
                <w:placeholder>
                  <w:docPart w:val="0D5AA5E15AAA4058AEFEF3DE6B6F6F39"/>
                </w:placeholder>
                <w:temporary/>
                <w:showingPlcHdr/>
                <w15:appearance w15:val="hidden"/>
              </w:sdtPr>
              <w:sdtContent>
                <w:r w:rsidR="00F77933" w:rsidRPr="00FB0EC2">
                  <w:rPr>
                    <w:rStyle w:val="Vet"/>
                    <w:lang w:bidi="nl-NL"/>
                  </w:rPr>
                  <w:t>ONKOSTEN</w:t>
                </w:r>
              </w:sdtContent>
            </w:sdt>
          </w:p>
        </w:tc>
        <w:tc>
          <w:tcPr>
            <w:tcW w:w="822" w:type="dxa"/>
            <w:shd w:val="clear" w:color="auto" w:fill="F0CDA1" w:themeFill="accent1"/>
            <w:vAlign w:val="center"/>
            <w:hideMark/>
          </w:tcPr>
          <w:p w14:paraId="7BB33305" w14:textId="77777777" w:rsidR="00F77933" w:rsidRPr="00FB0EC2" w:rsidRDefault="00000000" w:rsidP="00974DD3">
            <w:pPr>
              <w:pStyle w:val="Tabeltekstgroot"/>
              <w:rPr>
                <w:rStyle w:val="Vet"/>
              </w:rPr>
            </w:pPr>
            <w:sdt>
              <w:sdtPr>
                <w:rPr>
                  <w:rStyle w:val="Vet"/>
                </w:rPr>
                <w:id w:val="535543391"/>
                <w:placeholder>
                  <w:docPart w:val="9C1B09446BA54C5C8F5AE2524D48CA01"/>
                </w:placeholder>
                <w:temporary/>
                <w:showingPlcHdr/>
                <w15:appearance w15:val="hidden"/>
              </w:sdtPr>
              <w:sdtContent>
                <w:r w:rsidR="00F77933" w:rsidRPr="00FB0EC2">
                  <w:rPr>
                    <w:rStyle w:val="Vet"/>
                    <w:lang w:bidi="nl-NL"/>
                  </w:rPr>
                  <w:t>JAN</w:t>
                </w:r>
              </w:sdtContent>
            </w:sdt>
          </w:p>
        </w:tc>
        <w:tc>
          <w:tcPr>
            <w:tcW w:w="823" w:type="dxa"/>
            <w:shd w:val="clear" w:color="auto" w:fill="F0CDA1" w:themeFill="accent1"/>
            <w:vAlign w:val="center"/>
            <w:hideMark/>
          </w:tcPr>
          <w:p w14:paraId="24B94B4B" w14:textId="77777777" w:rsidR="00F77933" w:rsidRPr="00FB0EC2" w:rsidRDefault="00000000" w:rsidP="00974DD3">
            <w:pPr>
              <w:pStyle w:val="Tabeltekstgroot"/>
              <w:rPr>
                <w:rStyle w:val="Vet"/>
              </w:rPr>
            </w:pPr>
            <w:sdt>
              <w:sdtPr>
                <w:rPr>
                  <w:rStyle w:val="Vet"/>
                </w:rPr>
                <w:id w:val="-792528482"/>
                <w:placeholder>
                  <w:docPart w:val="3E4A30CE4A4444A59CD4223EE94DCC11"/>
                </w:placeholder>
                <w:temporary/>
                <w:showingPlcHdr/>
                <w15:appearance w15:val="hidden"/>
              </w:sdtPr>
              <w:sdtContent>
                <w:r w:rsidR="00F77933" w:rsidRPr="00FB0EC2">
                  <w:rPr>
                    <w:rStyle w:val="Vet"/>
                    <w:lang w:bidi="nl-NL"/>
                  </w:rPr>
                  <w:t>FEB</w:t>
                </w:r>
              </w:sdtContent>
            </w:sdt>
          </w:p>
        </w:tc>
        <w:tc>
          <w:tcPr>
            <w:tcW w:w="822" w:type="dxa"/>
            <w:shd w:val="clear" w:color="auto" w:fill="F0CDA1" w:themeFill="accent1"/>
            <w:vAlign w:val="center"/>
            <w:hideMark/>
          </w:tcPr>
          <w:p w14:paraId="738A351D" w14:textId="77777777" w:rsidR="00F77933" w:rsidRPr="00FB0EC2" w:rsidRDefault="00000000" w:rsidP="00974DD3">
            <w:pPr>
              <w:pStyle w:val="Tabeltekstgroot"/>
              <w:rPr>
                <w:rStyle w:val="Vet"/>
              </w:rPr>
            </w:pPr>
            <w:sdt>
              <w:sdtPr>
                <w:rPr>
                  <w:rStyle w:val="Vet"/>
                </w:rPr>
                <w:id w:val="1379045228"/>
                <w:placeholder>
                  <w:docPart w:val="99EF85E55CEE471C847E54C55E9A250E"/>
                </w:placeholder>
                <w:temporary/>
                <w:showingPlcHdr/>
                <w15:appearance w15:val="hidden"/>
              </w:sdtPr>
              <w:sdtContent>
                <w:r w:rsidR="00F77933" w:rsidRPr="00FB0EC2">
                  <w:rPr>
                    <w:rStyle w:val="Vet"/>
                    <w:lang w:bidi="nl-NL"/>
                  </w:rPr>
                  <w:t>MRT</w:t>
                </w:r>
              </w:sdtContent>
            </w:sdt>
          </w:p>
        </w:tc>
        <w:tc>
          <w:tcPr>
            <w:tcW w:w="823" w:type="dxa"/>
            <w:shd w:val="clear" w:color="auto" w:fill="F0CDA1" w:themeFill="accent1"/>
            <w:vAlign w:val="center"/>
            <w:hideMark/>
          </w:tcPr>
          <w:p w14:paraId="18249492" w14:textId="77777777" w:rsidR="00F77933" w:rsidRPr="00FB0EC2" w:rsidRDefault="00000000" w:rsidP="00974DD3">
            <w:pPr>
              <w:pStyle w:val="Tabeltekstgroot"/>
              <w:rPr>
                <w:rStyle w:val="Vet"/>
              </w:rPr>
            </w:pPr>
            <w:sdt>
              <w:sdtPr>
                <w:rPr>
                  <w:rStyle w:val="Vet"/>
                </w:rPr>
                <w:id w:val="-477386063"/>
                <w:placeholder>
                  <w:docPart w:val="00A94926124A49A191D84EC02B0B33B5"/>
                </w:placeholder>
                <w:temporary/>
                <w:showingPlcHdr/>
                <w15:appearance w15:val="hidden"/>
              </w:sdtPr>
              <w:sdtContent>
                <w:r w:rsidR="00F77933" w:rsidRPr="00FB0EC2">
                  <w:rPr>
                    <w:rStyle w:val="Vet"/>
                    <w:lang w:bidi="nl-NL"/>
                  </w:rPr>
                  <w:t>APR</w:t>
                </w:r>
              </w:sdtContent>
            </w:sdt>
          </w:p>
        </w:tc>
        <w:tc>
          <w:tcPr>
            <w:tcW w:w="823" w:type="dxa"/>
            <w:shd w:val="clear" w:color="auto" w:fill="F0CDA1" w:themeFill="accent1"/>
            <w:vAlign w:val="center"/>
            <w:hideMark/>
          </w:tcPr>
          <w:p w14:paraId="4E646268" w14:textId="77777777" w:rsidR="00F77933" w:rsidRPr="00FB0EC2" w:rsidRDefault="00000000" w:rsidP="00974DD3">
            <w:pPr>
              <w:pStyle w:val="Tabeltekstgroot"/>
              <w:rPr>
                <w:rStyle w:val="Vet"/>
              </w:rPr>
            </w:pPr>
            <w:sdt>
              <w:sdtPr>
                <w:rPr>
                  <w:rStyle w:val="Vet"/>
                </w:rPr>
                <w:id w:val="1498619159"/>
                <w:placeholder>
                  <w:docPart w:val="B10E15DEF6EE4A70A2F1FBDC8BCA3F2B"/>
                </w:placeholder>
                <w:temporary/>
                <w:showingPlcHdr/>
                <w15:appearance w15:val="hidden"/>
              </w:sdtPr>
              <w:sdtContent>
                <w:r w:rsidR="00F77933" w:rsidRPr="00FB0EC2">
                  <w:rPr>
                    <w:rStyle w:val="Vet"/>
                    <w:lang w:bidi="nl-NL"/>
                  </w:rPr>
                  <w:t>MEI</w:t>
                </w:r>
              </w:sdtContent>
            </w:sdt>
          </w:p>
        </w:tc>
        <w:tc>
          <w:tcPr>
            <w:tcW w:w="822" w:type="dxa"/>
            <w:shd w:val="clear" w:color="auto" w:fill="F0CDA1" w:themeFill="accent1"/>
            <w:vAlign w:val="center"/>
            <w:hideMark/>
          </w:tcPr>
          <w:p w14:paraId="7C20008D" w14:textId="77777777" w:rsidR="00F77933" w:rsidRPr="00FB0EC2" w:rsidRDefault="00000000" w:rsidP="00974DD3">
            <w:pPr>
              <w:pStyle w:val="Tabeltekstgroot"/>
              <w:rPr>
                <w:rStyle w:val="Vet"/>
              </w:rPr>
            </w:pPr>
            <w:sdt>
              <w:sdtPr>
                <w:rPr>
                  <w:rStyle w:val="Vet"/>
                </w:rPr>
                <w:id w:val="1019739176"/>
                <w:placeholder>
                  <w:docPart w:val="AB6B437DFD0D4B7F893CFD7022851C81"/>
                </w:placeholder>
                <w:temporary/>
                <w:showingPlcHdr/>
                <w15:appearance w15:val="hidden"/>
              </w:sdtPr>
              <w:sdtContent>
                <w:r w:rsidR="00F77933" w:rsidRPr="00FB0EC2">
                  <w:rPr>
                    <w:rStyle w:val="Vet"/>
                    <w:lang w:bidi="nl-NL"/>
                  </w:rPr>
                  <w:t>JUN</w:t>
                </w:r>
              </w:sdtContent>
            </w:sdt>
          </w:p>
        </w:tc>
        <w:tc>
          <w:tcPr>
            <w:tcW w:w="823" w:type="dxa"/>
            <w:gridSpan w:val="2"/>
            <w:shd w:val="clear" w:color="auto" w:fill="F0CDA1" w:themeFill="accent1"/>
            <w:vAlign w:val="center"/>
            <w:hideMark/>
          </w:tcPr>
          <w:p w14:paraId="72C21A14" w14:textId="77777777" w:rsidR="00F77933" w:rsidRPr="00FB0EC2" w:rsidRDefault="00000000" w:rsidP="00974DD3">
            <w:pPr>
              <w:pStyle w:val="Tabeltekstgroot"/>
              <w:rPr>
                <w:rStyle w:val="Vet"/>
              </w:rPr>
            </w:pPr>
            <w:sdt>
              <w:sdtPr>
                <w:rPr>
                  <w:rStyle w:val="Vet"/>
                </w:rPr>
                <w:id w:val="194814262"/>
                <w:placeholder>
                  <w:docPart w:val="1A80D6B620EA465885A16BDA39AFFD80"/>
                </w:placeholder>
                <w:temporary/>
                <w:showingPlcHdr/>
                <w15:appearance w15:val="hidden"/>
              </w:sdtPr>
              <w:sdtContent>
                <w:r w:rsidR="00F77933" w:rsidRPr="00FB0EC2">
                  <w:rPr>
                    <w:rStyle w:val="Vet"/>
                    <w:lang w:bidi="nl-NL"/>
                  </w:rPr>
                  <w:t>JUL</w:t>
                </w:r>
              </w:sdtContent>
            </w:sdt>
          </w:p>
        </w:tc>
        <w:tc>
          <w:tcPr>
            <w:tcW w:w="822" w:type="dxa"/>
            <w:shd w:val="clear" w:color="auto" w:fill="F0CDA1" w:themeFill="accent1"/>
            <w:vAlign w:val="center"/>
            <w:hideMark/>
          </w:tcPr>
          <w:p w14:paraId="1B6F7105" w14:textId="77777777" w:rsidR="00F77933" w:rsidRPr="00FB0EC2" w:rsidRDefault="00000000" w:rsidP="00974DD3">
            <w:pPr>
              <w:pStyle w:val="Tabeltekstgroot"/>
              <w:rPr>
                <w:rStyle w:val="Vet"/>
              </w:rPr>
            </w:pPr>
            <w:sdt>
              <w:sdtPr>
                <w:rPr>
                  <w:rStyle w:val="Vet"/>
                </w:rPr>
                <w:id w:val="523286982"/>
                <w:placeholder>
                  <w:docPart w:val="095AD9B7B298470EB72AD12193D1324A"/>
                </w:placeholder>
                <w:temporary/>
                <w:showingPlcHdr/>
                <w15:appearance w15:val="hidden"/>
              </w:sdtPr>
              <w:sdtContent>
                <w:r w:rsidR="00F77933" w:rsidRPr="00FB0EC2">
                  <w:rPr>
                    <w:rStyle w:val="Vet"/>
                    <w:lang w:bidi="nl-NL"/>
                  </w:rPr>
                  <w:t>AUG</w:t>
                </w:r>
              </w:sdtContent>
            </w:sdt>
          </w:p>
        </w:tc>
        <w:tc>
          <w:tcPr>
            <w:tcW w:w="823" w:type="dxa"/>
            <w:shd w:val="clear" w:color="auto" w:fill="F0CDA1" w:themeFill="accent1"/>
            <w:vAlign w:val="center"/>
            <w:hideMark/>
          </w:tcPr>
          <w:p w14:paraId="1D4F9B1E" w14:textId="77777777" w:rsidR="00F77933" w:rsidRPr="00FB0EC2" w:rsidRDefault="00000000" w:rsidP="00974DD3">
            <w:pPr>
              <w:pStyle w:val="Tabeltekstgroot"/>
              <w:rPr>
                <w:rStyle w:val="Vet"/>
              </w:rPr>
            </w:pPr>
            <w:sdt>
              <w:sdtPr>
                <w:rPr>
                  <w:rStyle w:val="Vet"/>
                </w:rPr>
                <w:id w:val="-787890694"/>
                <w:placeholder>
                  <w:docPart w:val="3C45D06C0EA645F0827D42F44660F9BD"/>
                </w:placeholder>
                <w:temporary/>
                <w:showingPlcHdr/>
                <w15:appearance w15:val="hidden"/>
              </w:sdtPr>
              <w:sdtContent>
                <w:r w:rsidR="00F77933" w:rsidRPr="00FB0EC2">
                  <w:rPr>
                    <w:rStyle w:val="Vet"/>
                    <w:lang w:bidi="nl-NL"/>
                  </w:rPr>
                  <w:t>SEP</w:t>
                </w:r>
              </w:sdtContent>
            </w:sdt>
          </w:p>
        </w:tc>
        <w:tc>
          <w:tcPr>
            <w:tcW w:w="823" w:type="dxa"/>
            <w:shd w:val="clear" w:color="auto" w:fill="F0CDA1" w:themeFill="accent1"/>
            <w:vAlign w:val="center"/>
            <w:hideMark/>
          </w:tcPr>
          <w:p w14:paraId="11FEA09F" w14:textId="77777777" w:rsidR="00F77933" w:rsidRPr="00FB0EC2" w:rsidRDefault="00000000" w:rsidP="00974DD3">
            <w:pPr>
              <w:pStyle w:val="Tabeltekstgroot"/>
              <w:rPr>
                <w:rStyle w:val="Vet"/>
              </w:rPr>
            </w:pPr>
            <w:sdt>
              <w:sdtPr>
                <w:rPr>
                  <w:rStyle w:val="Vet"/>
                </w:rPr>
                <w:id w:val="-995717908"/>
                <w:placeholder>
                  <w:docPart w:val="0EFE64E2BA1A4DDA8A49BE0B14932E28"/>
                </w:placeholder>
                <w:temporary/>
                <w:showingPlcHdr/>
                <w15:appearance w15:val="hidden"/>
              </w:sdtPr>
              <w:sdtContent>
                <w:r w:rsidR="00F77933" w:rsidRPr="00FB0EC2">
                  <w:rPr>
                    <w:rStyle w:val="Vet"/>
                    <w:lang w:bidi="nl-NL"/>
                  </w:rPr>
                  <w:t>OKT</w:t>
                </w:r>
              </w:sdtContent>
            </w:sdt>
          </w:p>
        </w:tc>
        <w:tc>
          <w:tcPr>
            <w:tcW w:w="822" w:type="dxa"/>
            <w:shd w:val="clear" w:color="auto" w:fill="F0CDA1" w:themeFill="accent1"/>
            <w:vAlign w:val="center"/>
            <w:hideMark/>
          </w:tcPr>
          <w:p w14:paraId="7064BB9E" w14:textId="77777777" w:rsidR="00F77933" w:rsidRPr="00FB0EC2" w:rsidRDefault="00000000" w:rsidP="00974DD3">
            <w:pPr>
              <w:pStyle w:val="Tabeltekstgroot"/>
              <w:rPr>
                <w:rStyle w:val="Vet"/>
              </w:rPr>
            </w:pPr>
            <w:sdt>
              <w:sdtPr>
                <w:rPr>
                  <w:rStyle w:val="Vet"/>
                </w:rPr>
                <w:id w:val="785080216"/>
                <w:placeholder>
                  <w:docPart w:val="FA8ECDDE4BB44C63A6C749DF8E36772F"/>
                </w:placeholder>
                <w:temporary/>
                <w:showingPlcHdr/>
                <w15:appearance w15:val="hidden"/>
              </w:sdtPr>
              <w:sdtContent>
                <w:r w:rsidR="00F77933" w:rsidRPr="00FB0EC2">
                  <w:rPr>
                    <w:rStyle w:val="Vet"/>
                    <w:lang w:bidi="nl-NL"/>
                  </w:rPr>
                  <w:t>NOV</w:t>
                </w:r>
              </w:sdtContent>
            </w:sdt>
          </w:p>
        </w:tc>
        <w:tc>
          <w:tcPr>
            <w:tcW w:w="823" w:type="dxa"/>
            <w:shd w:val="clear" w:color="auto" w:fill="F0CDA1" w:themeFill="accent1"/>
            <w:vAlign w:val="center"/>
            <w:hideMark/>
          </w:tcPr>
          <w:p w14:paraId="637E7DA7" w14:textId="77777777" w:rsidR="00F77933" w:rsidRPr="00FB0EC2" w:rsidRDefault="00000000" w:rsidP="00974DD3">
            <w:pPr>
              <w:pStyle w:val="Tabeltekstgroot"/>
              <w:rPr>
                <w:rStyle w:val="Vet"/>
              </w:rPr>
            </w:pPr>
            <w:sdt>
              <w:sdtPr>
                <w:rPr>
                  <w:rStyle w:val="Vet"/>
                </w:rPr>
                <w:id w:val="-367296327"/>
                <w:placeholder>
                  <w:docPart w:val="DDF0CC7E39354EB7A8B23273A9157DF8"/>
                </w:placeholder>
                <w:temporary/>
                <w:showingPlcHdr/>
                <w15:appearance w15:val="hidden"/>
              </w:sdtPr>
              <w:sdtContent>
                <w:r w:rsidR="00F77933" w:rsidRPr="00FB0EC2">
                  <w:rPr>
                    <w:rStyle w:val="Vet"/>
                    <w:lang w:bidi="nl-NL"/>
                  </w:rPr>
                  <w:t>DEC</w:t>
                </w:r>
              </w:sdtContent>
            </w:sdt>
          </w:p>
        </w:tc>
        <w:tc>
          <w:tcPr>
            <w:tcW w:w="823" w:type="dxa"/>
            <w:shd w:val="clear" w:color="auto" w:fill="F0CDA1" w:themeFill="accent1"/>
            <w:vAlign w:val="center"/>
            <w:hideMark/>
          </w:tcPr>
          <w:p w14:paraId="06A7672F" w14:textId="77777777" w:rsidR="00F77933" w:rsidRPr="00FB0EC2" w:rsidRDefault="00000000" w:rsidP="00974DD3">
            <w:pPr>
              <w:pStyle w:val="Tabeltekstgroot"/>
              <w:rPr>
                <w:rStyle w:val="Vet"/>
              </w:rPr>
            </w:pPr>
            <w:sdt>
              <w:sdtPr>
                <w:rPr>
                  <w:rStyle w:val="Vet"/>
                </w:rPr>
                <w:id w:val="1088505587"/>
                <w:placeholder>
                  <w:docPart w:val="9EE4FC2191D647148F46D081B7C4605C"/>
                </w:placeholder>
                <w:temporary/>
                <w:showingPlcHdr/>
                <w15:appearance w15:val="hidden"/>
              </w:sdtPr>
              <w:sdtContent>
                <w:r w:rsidR="00F77933" w:rsidRPr="00FB0EC2">
                  <w:rPr>
                    <w:rStyle w:val="Vet"/>
                    <w:lang w:bidi="nl-NL"/>
                  </w:rPr>
                  <w:t>JTD</w:t>
                </w:r>
              </w:sdtContent>
            </w:sdt>
          </w:p>
        </w:tc>
      </w:tr>
      <w:tr w:rsidR="00F77933" w:rsidRPr="00FB0EC2" w14:paraId="1C25DE77" w14:textId="77777777" w:rsidTr="00D96A64">
        <w:trPr>
          <w:trHeight w:val="300"/>
        </w:trPr>
        <w:tc>
          <w:tcPr>
            <w:tcW w:w="3014" w:type="dxa"/>
            <w:shd w:val="clear" w:color="auto" w:fill="F2F2F2" w:themeFill="background1" w:themeFillShade="F2"/>
            <w:vAlign w:val="center"/>
            <w:hideMark/>
          </w:tcPr>
          <w:p w14:paraId="075C0AA7" w14:textId="77777777" w:rsidR="00F77933" w:rsidRPr="00FB0EC2" w:rsidRDefault="00000000" w:rsidP="00974DD3">
            <w:pPr>
              <w:pStyle w:val="Tabeltekstgroot"/>
            </w:pPr>
            <w:sdt>
              <w:sdtPr>
                <w:id w:val="-1467271167"/>
                <w:placeholder>
                  <w:docPart w:val="38A19828FC3D4B6F8E64581781AF0AEA"/>
                </w:placeholder>
                <w:temporary/>
                <w:showingPlcHdr/>
                <w15:appearance w15:val="hidden"/>
              </w:sdtPr>
              <w:sdtContent>
                <w:r w:rsidR="00F77933" w:rsidRPr="00FB0EC2">
                  <w:rPr>
                    <w:lang w:bidi="nl-NL"/>
                  </w:rPr>
                  <w:t>Salarissen &amp; Lonen</w:t>
                </w:r>
              </w:sdtContent>
            </w:sdt>
          </w:p>
        </w:tc>
        <w:tc>
          <w:tcPr>
            <w:tcW w:w="822" w:type="dxa"/>
            <w:shd w:val="clear" w:color="auto" w:fill="F2F2F2" w:themeFill="background1" w:themeFillShade="F2"/>
            <w:noWrap/>
            <w:vAlign w:val="center"/>
          </w:tcPr>
          <w:p w14:paraId="71114B6F"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F87C5F4"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56C1F96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A88F2F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2DE3A8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4277775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7C298CC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610AC87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5BA8314"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F43996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2F60666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0442A9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221F7A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27C14AF0" w14:textId="77777777" w:rsidTr="00D96A64">
        <w:trPr>
          <w:trHeight w:val="300"/>
        </w:trPr>
        <w:tc>
          <w:tcPr>
            <w:tcW w:w="3014" w:type="dxa"/>
            <w:shd w:val="clear" w:color="auto" w:fill="auto"/>
            <w:vAlign w:val="center"/>
            <w:hideMark/>
          </w:tcPr>
          <w:p w14:paraId="73D4422F" w14:textId="77777777" w:rsidR="00F77933" w:rsidRPr="00FB0EC2" w:rsidRDefault="00000000" w:rsidP="00974DD3">
            <w:pPr>
              <w:pStyle w:val="Tabeltekstgroot"/>
            </w:pPr>
            <w:sdt>
              <w:sdtPr>
                <w:id w:val="61378292"/>
                <w:placeholder>
                  <w:docPart w:val="7407348714F047C191064BC2EDFE8BC0"/>
                </w:placeholder>
                <w:temporary/>
                <w:showingPlcHdr/>
                <w15:appearance w15:val="hidden"/>
              </w:sdtPr>
              <w:sdtContent>
                <w:r w:rsidR="00F77933" w:rsidRPr="00FB0EC2">
                  <w:rPr>
                    <w:lang w:bidi="nl-NL"/>
                  </w:rPr>
                  <w:t>Marketing/reclame</w:t>
                </w:r>
              </w:sdtContent>
            </w:sdt>
          </w:p>
        </w:tc>
        <w:tc>
          <w:tcPr>
            <w:tcW w:w="822" w:type="dxa"/>
            <w:shd w:val="clear" w:color="auto" w:fill="auto"/>
            <w:noWrap/>
            <w:vAlign w:val="center"/>
          </w:tcPr>
          <w:p w14:paraId="30FC05CD"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F7765B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3285C19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060D33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D92B2A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6FDC7ED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78FA031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2A54C02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05C6054"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2E826E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F29EC3F"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665915C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2A5A54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0921A8CE" w14:textId="77777777" w:rsidTr="00D96A64">
        <w:trPr>
          <w:trHeight w:val="300"/>
        </w:trPr>
        <w:tc>
          <w:tcPr>
            <w:tcW w:w="3014" w:type="dxa"/>
            <w:shd w:val="clear" w:color="auto" w:fill="F2F2F2" w:themeFill="background1" w:themeFillShade="F2"/>
            <w:vAlign w:val="center"/>
            <w:hideMark/>
          </w:tcPr>
          <w:p w14:paraId="3D64A5FE" w14:textId="77777777" w:rsidR="00F77933" w:rsidRPr="00FB0EC2" w:rsidRDefault="00000000" w:rsidP="00974DD3">
            <w:pPr>
              <w:pStyle w:val="Tabeltekstgroot"/>
            </w:pPr>
            <w:sdt>
              <w:sdtPr>
                <w:id w:val="538250199"/>
                <w:placeholder>
                  <w:docPart w:val="475AE7FAB3974C988161576BF34FA0E5"/>
                </w:placeholder>
                <w:temporary/>
                <w:showingPlcHdr/>
                <w15:appearance w15:val="hidden"/>
              </w:sdtPr>
              <w:sdtContent>
                <w:r w:rsidR="00F77933" w:rsidRPr="00FB0EC2">
                  <w:rPr>
                    <w:lang w:bidi="nl-NL"/>
                  </w:rPr>
                  <w:t>Verkoopcommissies</w:t>
                </w:r>
              </w:sdtContent>
            </w:sdt>
          </w:p>
        </w:tc>
        <w:tc>
          <w:tcPr>
            <w:tcW w:w="822" w:type="dxa"/>
            <w:shd w:val="clear" w:color="auto" w:fill="F2F2F2" w:themeFill="background1" w:themeFillShade="F2"/>
            <w:noWrap/>
            <w:vAlign w:val="center"/>
          </w:tcPr>
          <w:p w14:paraId="5940D2B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6E0C7B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1859ABE4"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324147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A31A30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3D48D55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2E2CECC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0C84726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025804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9B8149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35FAC00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FA6420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83F22AA"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4D4676D7" w14:textId="77777777" w:rsidTr="00D96A64">
        <w:trPr>
          <w:trHeight w:val="300"/>
        </w:trPr>
        <w:tc>
          <w:tcPr>
            <w:tcW w:w="3014" w:type="dxa"/>
            <w:shd w:val="clear" w:color="auto" w:fill="auto"/>
            <w:vAlign w:val="center"/>
            <w:hideMark/>
          </w:tcPr>
          <w:p w14:paraId="6B55A087" w14:textId="77777777" w:rsidR="00F77933" w:rsidRPr="00FB0EC2" w:rsidRDefault="00000000" w:rsidP="00974DD3">
            <w:pPr>
              <w:pStyle w:val="Tabeltekstgroot"/>
            </w:pPr>
            <w:sdt>
              <w:sdtPr>
                <w:id w:val="1391465934"/>
                <w:placeholder>
                  <w:docPart w:val="3CF39BD091CB4F55A2BA1BD39884BE9D"/>
                </w:placeholder>
                <w:temporary/>
                <w:showingPlcHdr/>
                <w15:appearance w15:val="hidden"/>
              </w:sdtPr>
              <w:sdtContent>
                <w:r w:rsidR="00F77933" w:rsidRPr="00FB0EC2">
                  <w:rPr>
                    <w:lang w:bidi="nl-NL"/>
                  </w:rPr>
                  <w:t>Huur</w:t>
                </w:r>
              </w:sdtContent>
            </w:sdt>
          </w:p>
        </w:tc>
        <w:tc>
          <w:tcPr>
            <w:tcW w:w="822" w:type="dxa"/>
            <w:shd w:val="clear" w:color="auto" w:fill="auto"/>
            <w:noWrap/>
            <w:vAlign w:val="center"/>
          </w:tcPr>
          <w:p w14:paraId="4EFC560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17C1AB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1189FDD"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8B9B78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7C2928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0E7B3E4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290FD97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6017921C"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34D262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1BC46F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6EFAFAB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D71744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7485D4ED"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5DEA6640" w14:textId="77777777" w:rsidTr="00D96A64">
        <w:trPr>
          <w:trHeight w:val="300"/>
        </w:trPr>
        <w:tc>
          <w:tcPr>
            <w:tcW w:w="3014" w:type="dxa"/>
            <w:shd w:val="clear" w:color="auto" w:fill="F2F2F2" w:themeFill="background1" w:themeFillShade="F2"/>
            <w:vAlign w:val="center"/>
            <w:hideMark/>
          </w:tcPr>
          <w:p w14:paraId="234A01EE" w14:textId="77777777" w:rsidR="00F77933" w:rsidRPr="00FB0EC2" w:rsidRDefault="00000000" w:rsidP="00974DD3">
            <w:pPr>
              <w:pStyle w:val="Tabeltekstgroot"/>
            </w:pPr>
            <w:sdt>
              <w:sdtPr>
                <w:id w:val="-411931949"/>
                <w:placeholder>
                  <w:docPart w:val="BB960FFE178D4A7C8C6487FA143C46FC"/>
                </w:placeholder>
                <w:temporary/>
                <w:showingPlcHdr/>
                <w15:appearance w15:val="hidden"/>
              </w:sdtPr>
              <w:sdtContent>
                <w:r w:rsidR="00F77933" w:rsidRPr="00FB0EC2">
                  <w:rPr>
                    <w:lang w:bidi="nl-NL"/>
                  </w:rPr>
                  <w:t>Water, gas, elektriciteit</w:t>
                </w:r>
              </w:sdtContent>
            </w:sdt>
          </w:p>
        </w:tc>
        <w:tc>
          <w:tcPr>
            <w:tcW w:w="822" w:type="dxa"/>
            <w:shd w:val="clear" w:color="auto" w:fill="F2F2F2" w:themeFill="background1" w:themeFillShade="F2"/>
            <w:noWrap/>
            <w:vAlign w:val="center"/>
          </w:tcPr>
          <w:p w14:paraId="6938C98C"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298E1A4"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7E152BFD"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D4579D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D5F89AA"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15311BD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180511B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15849B4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1B46B74F"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2F31F7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440B53A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19405D6"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6B08BA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7502F9D7" w14:textId="77777777" w:rsidTr="00D96A64">
        <w:trPr>
          <w:trHeight w:val="300"/>
        </w:trPr>
        <w:tc>
          <w:tcPr>
            <w:tcW w:w="3014" w:type="dxa"/>
            <w:shd w:val="clear" w:color="auto" w:fill="auto"/>
            <w:vAlign w:val="center"/>
            <w:hideMark/>
          </w:tcPr>
          <w:p w14:paraId="04618FC4" w14:textId="77777777" w:rsidR="00F77933" w:rsidRPr="00FB0EC2" w:rsidRDefault="00000000" w:rsidP="00974DD3">
            <w:pPr>
              <w:pStyle w:val="Tabeltekstgroot"/>
            </w:pPr>
            <w:sdt>
              <w:sdtPr>
                <w:id w:val="38323855"/>
                <w:placeholder>
                  <w:docPart w:val="A881BCDF720742EEA217E98A7C9C4B90"/>
                </w:placeholder>
                <w:temporary/>
                <w:showingPlcHdr/>
                <w15:appearance w15:val="hidden"/>
              </w:sdtPr>
              <w:sdtContent>
                <w:r w:rsidR="00F77933" w:rsidRPr="00FB0EC2">
                  <w:rPr>
                    <w:lang w:bidi="nl-NL"/>
                  </w:rPr>
                  <w:t>Website-uitgaven</w:t>
                </w:r>
              </w:sdtContent>
            </w:sdt>
          </w:p>
        </w:tc>
        <w:tc>
          <w:tcPr>
            <w:tcW w:w="822" w:type="dxa"/>
            <w:shd w:val="clear" w:color="auto" w:fill="auto"/>
            <w:noWrap/>
            <w:vAlign w:val="center"/>
          </w:tcPr>
          <w:p w14:paraId="2DD4FA3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E8FE9A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2042F3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59458F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7263C4C"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00E4026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463D1E9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31CBFD7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79C6DB3F"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CD6021C"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191BE0B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D8784B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2FB7D4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0F90B160" w14:textId="77777777" w:rsidTr="00D96A64">
        <w:trPr>
          <w:trHeight w:val="300"/>
        </w:trPr>
        <w:tc>
          <w:tcPr>
            <w:tcW w:w="3014" w:type="dxa"/>
            <w:shd w:val="clear" w:color="auto" w:fill="F2F2F2" w:themeFill="background1" w:themeFillShade="F2"/>
            <w:vAlign w:val="center"/>
            <w:hideMark/>
          </w:tcPr>
          <w:p w14:paraId="0E37AB83" w14:textId="77777777" w:rsidR="00F77933" w:rsidRPr="00FB0EC2" w:rsidRDefault="00000000" w:rsidP="00974DD3">
            <w:pPr>
              <w:pStyle w:val="Tabeltekstgroot"/>
            </w:pPr>
            <w:sdt>
              <w:sdtPr>
                <w:id w:val="-1362120533"/>
                <w:placeholder>
                  <w:docPart w:val="406200C4E2584DDEB6A2B8C83F8D879F"/>
                </w:placeholder>
                <w:temporary/>
                <w:showingPlcHdr/>
                <w15:appearance w15:val="hidden"/>
              </w:sdtPr>
              <w:sdtContent>
                <w:r w:rsidR="00F77933" w:rsidRPr="00FB0EC2">
                  <w:rPr>
                    <w:lang w:bidi="nl-NL"/>
                  </w:rPr>
                  <w:t>Internet/telefoon</w:t>
                </w:r>
              </w:sdtContent>
            </w:sdt>
          </w:p>
        </w:tc>
        <w:tc>
          <w:tcPr>
            <w:tcW w:w="822" w:type="dxa"/>
            <w:shd w:val="clear" w:color="auto" w:fill="F2F2F2" w:themeFill="background1" w:themeFillShade="F2"/>
            <w:noWrap/>
            <w:vAlign w:val="center"/>
          </w:tcPr>
          <w:p w14:paraId="08BB848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1CD8E566"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47E53B2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01BB48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1E9FCC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0892642A"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73194FE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2D1AA3E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20DB2FF"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1298CCB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0AF12CB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14D4BD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D63250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0E38C1C6" w14:textId="77777777" w:rsidTr="00D96A64">
        <w:trPr>
          <w:trHeight w:val="300"/>
        </w:trPr>
        <w:tc>
          <w:tcPr>
            <w:tcW w:w="3014" w:type="dxa"/>
            <w:shd w:val="clear" w:color="auto" w:fill="auto"/>
            <w:vAlign w:val="center"/>
            <w:hideMark/>
          </w:tcPr>
          <w:p w14:paraId="3CF160F4" w14:textId="77777777" w:rsidR="00F77933" w:rsidRPr="00FB0EC2" w:rsidRDefault="00000000" w:rsidP="00974DD3">
            <w:pPr>
              <w:pStyle w:val="Tabeltekstgroot"/>
            </w:pPr>
            <w:sdt>
              <w:sdtPr>
                <w:id w:val="-642124066"/>
                <w:placeholder>
                  <w:docPart w:val="DA723679E99841249F282F2A1E840E53"/>
                </w:placeholder>
                <w:temporary/>
                <w:showingPlcHdr/>
                <w15:appearance w15:val="hidden"/>
              </w:sdtPr>
              <w:sdtContent>
                <w:r w:rsidR="00F77933" w:rsidRPr="00FB0EC2">
                  <w:rPr>
                    <w:lang w:bidi="nl-NL"/>
                  </w:rPr>
                  <w:t>Verzekering</w:t>
                </w:r>
              </w:sdtContent>
            </w:sdt>
          </w:p>
        </w:tc>
        <w:tc>
          <w:tcPr>
            <w:tcW w:w="822" w:type="dxa"/>
            <w:shd w:val="clear" w:color="auto" w:fill="auto"/>
            <w:noWrap/>
            <w:vAlign w:val="center"/>
          </w:tcPr>
          <w:p w14:paraId="1321498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7F0DC40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4E2675D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484B55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622EAA5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3348D71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0C707C4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25B767F"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9DDB86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69F8588D"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776A1334"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B6FA70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566A79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290CD91F" w14:textId="77777777" w:rsidTr="00D96A64">
        <w:trPr>
          <w:trHeight w:val="300"/>
        </w:trPr>
        <w:tc>
          <w:tcPr>
            <w:tcW w:w="3014" w:type="dxa"/>
            <w:shd w:val="clear" w:color="auto" w:fill="F2F2F2" w:themeFill="background1" w:themeFillShade="F2"/>
            <w:vAlign w:val="center"/>
            <w:hideMark/>
          </w:tcPr>
          <w:p w14:paraId="326E81F4" w14:textId="77777777" w:rsidR="00F77933" w:rsidRPr="00FB0EC2" w:rsidRDefault="00000000" w:rsidP="00974DD3">
            <w:pPr>
              <w:pStyle w:val="Tabeltekstgroot"/>
            </w:pPr>
            <w:sdt>
              <w:sdtPr>
                <w:id w:val="632454194"/>
                <w:placeholder>
                  <w:docPart w:val="60C90CDD787D480C9711051949F15E4D"/>
                </w:placeholder>
                <w:temporary/>
                <w:showingPlcHdr/>
                <w15:appearance w15:val="hidden"/>
              </w:sdtPr>
              <w:sdtContent>
                <w:r w:rsidR="00F77933" w:rsidRPr="00FB0EC2">
                  <w:rPr>
                    <w:lang w:bidi="nl-NL"/>
                  </w:rPr>
                  <w:t>Reiskosten</w:t>
                </w:r>
              </w:sdtContent>
            </w:sdt>
          </w:p>
        </w:tc>
        <w:tc>
          <w:tcPr>
            <w:tcW w:w="822" w:type="dxa"/>
            <w:shd w:val="clear" w:color="auto" w:fill="F2F2F2" w:themeFill="background1" w:themeFillShade="F2"/>
            <w:noWrap/>
            <w:vAlign w:val="center"/>
          </w:tcPr>
          <w:p w14:paraId="547C29E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A5F9E7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014E18A4"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C13F8E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1540D85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73B9455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25A5B266"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60B9AD1F"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E3375B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27371C0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083B4E1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6630043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B1E00AD"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0A015B4D" w14:textId="77777777" w:rsidTr="00D96A64">
        <w:trPr>
          <w:trHeight w:val="300"/>
        </w:trPr>
        <w:tc>
          <w:tcPr>
            <w:tcW w:w="3014" w:type="dxa"/>
            <w:shd w:val="clear" w:color="auto" w:fill="auto"/>
            <w:vAlign w:val="center"/>
            <w:hideMark/>
          </w:tcPr>
          <w:p w14:paraId="6CF23FCB" w14:textId="77777777" w:rsidR="00F77933" w:rsidRPr="00FB0EC2" w:rsidRDefault="00000000" w:rsidP="00974DD3">
            <w:pPr>
              <w:pStyle w:val="Tabeltekstgroot"/>
            </w:pPr>
            <w:sdt>
              <w:sdtPr>
                <w:id w:val="-494801717"/>
                <w:placeholder>
                  <w:docPart w:val="A52EE9B62AFD4E7EBEB762E8E1BD97F3"/>
                </w:placeholder>
                <w:temporary/>
                <w:showingPlcHdr/>
                <w15:appearance w15:val="hidden"/>
              </w:sdtPr>
              <w:sdtContent>
                <w:r w:rsidR="00F77933" w:rsidRPr="00FB0EC2">
                  <w:rPr>
                    <w:lang w:bidi="nl-NL"/>
                  </w:rPr>
                  <w:t>Juridisch/financieel</w:t>
                </w:r>
              </w:sdtContent>
            </w:sdt>
          </w:p>
        </w:tc>
        <w:tc>
          <w:tcPr>
            <w:tcW w:w="822" w:type="dxa"/>
            <w:shd w:val="clear" w:color="auto" w:fill="auto"/>
            <w:noWrap/>
            <w:vAlign w:val="center"/>
          </w:tcPr>
          <w:p w14:paraId="24863E2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D0BAEF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445290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7C43DAD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522E65A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58FDCC4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1B934E4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7D2F15B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2610D76"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04E24A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40E0409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761B476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0F8F5D7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1D02E9CB" w14:textId="77777777" w:rsidTr="00D96A64">
        <w:trPr>
          <w:trHeight w:val="300"/>
        </w:trPr>
        <w:tc>
          <w:tcPr>
            <w:tcW w:w="3014" w:type="dxa"/>
            <w:shd w:val="clear" w:color="auto" w:fill="F2F2F2" w:themeFill="background1" w:themeFillShade="F2"/>
            <w:vAlign w:val="center"/>
            <w:hideMark/>
          </w:tcPr>
          <w:p w14:paraId="71184DDF" w14:textId="77777777" w:rsidR="00F77933" w:rsidRPr="00FB0EC2" w:rsidRDefault="00000000" w:rsidP="00974DD3">
            <w:pPr>
              <w:pStyle w:val="Tabeltekstgroot"/>
            </w:pPr>
            <w:sdt>
              <w:sdtPr>
                <w:id w:val="-552846142"/>
                <w:placeholder>
                  <w:docPart w:val="EB79834EC86C400496C1889A664D3A0D"/>
                </w:placeholder>
                <w:temporary/>
                <w:showingPlcHdr/>
                <w15:appearance w15:val="hidden"/>
              </w:sdtPr>
              <w:sdtContent>
                <w:r w:rsidR="00F77933" w:rsidRPr="00FB0EC2">
                  <w:rPr>
                    <w:lang w:bidi="nl-NL"/>
                  </w:rPr>
                  <w:t>Kantoorbenodigdheden</w:t>
                </w:r>
              </w:sdtContent>
            </w:sdt>
          </w:p>
        </w:tc>
        <w:tc>
          <w:tcPr>
            <w:tcW w:w="822" w:type="dxa"/>
            <w:shd w:val="clear" w:color="auto" w:fill="F2F2F2" w:themeFill="background1" w:themeFillShade="F2"/>
            <w:noWrap/>
            <w:vAlign w:val="center"/>
          </w:tcPr>
          <w:p w14:paraId="4C7046F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A60562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2CD6659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803637D"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50C76E4"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7A3A09C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1F96085D"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59CB8F0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13A148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C330A0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2D13F62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1D5E5B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5DA913F"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1B626F8B" w14:textId="77777777" w:rsidTr="00D96A64">
        <w:trPr>
          <w:trHeight w:val="300"/>
        </w:trPr>
        <w:tc>
          <w:tcPr>
            <w:tcW w:w="3014" w:type="dxa"/>
            <w:shd w:val="clear" w:color="auto" w:fill="auto"/>
            <w:vAlign w:val="center"/>
            <w:hideMark/>
          </w:tcPr>
          <w:p w14:paraId="13CFC44D" w14:textId="77777777" w:rsidR="00F77933" w:rsidRPr="00FB0EC2" w:rsidRDefault="00000000" w:rsidP="00974DD3">
            <w:pPr>
              <w:pStyle w:val="Tabeltekstgroot"/>
            </w:pPr>
            <w:sdt>
              <w:sdtPr>
                <w:id w:val="-1141419006"/>
                <w:placeholder>
                  <w:docPart w:val="3451FEA598C44027A95B7794E3043A37"/>
                </w:placeholder>
                <w:temporary/>
                <w:showingPlcHdr/>
                <w15:appearance w15:val="hidden"/>
              </w:sdtPr>
              <w:sdtContent>
                <w:r w:rsidR="00F77933" w:rsidRPr="00FB0EC2">
                  <w:rPr>
                    <w:lang w:bidi="nl-NL"/>
                  </w:rPr>
                  <w:t>Rentelasten</w:t>
                </w:r>
              </w:sdtContent>
            </w:sdt>
          </w:p>
        </w:tc>
        <w:tc>
          <w:tcPr>
            <w:tcW w:w="822" w:type="dxa"/>
            <w:shd w:val="clear" w:color="auto" w:fill="auto"/>
            <w:noWrap/>
            <w:vAlign w:val="center"/>
          </w:tcPr>
          <w:p w14:paraId="24AA7040"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9A11C85"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74CFE8EA"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6727479A"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68F2BCAE"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433D41F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auto"/>
            <w:noWrap/>
            <w:vAlign w:val="center"/>
          </w:tcPr>
          <w:p w14:paraId="20188A0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68732A1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2521C8FC"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1C283A3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auto"/>
            <w:noWrap/>
            <w:vAlign w:val="center"/>
          </w:tcPr>
          <w:p w14:paraId="4E4E6BE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318E7CE6"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auto"/>
            <w:noWrap/>
            <w:vAlign w:val="center"/>
          </w:tcPr>
          <w:p w14:paraId="425A4052"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60C110CE" w14:textId="77777777" w:rsidTr="00D96A64">
        <w:trPr>
          <w:trHeight w:val="300"/>
        </w:trPr>
        <w:tc>
          <w:tcPr>
            <w:tcW w:w="3014" w:type="dxa"/>
            <w:shd w:val="clear" w:color="auto" w:fill="F2F2F2" w:themeFill="background1" w:themeFillShade="F2"/>
            <w:vAlign w:val="center"/>
            <w:hideMark/>
          </w:tcPr>
          <w:p w14:paraId="2A5DF499" w14:textId="77777777" w:rsidR="00F77933" w:rsidRPr="00FB0EC2" w:rsidRDefault="00000000" w:rsidP="00974DD3">
            <w:pPr>
              <w:pStyle w:val="Tabeltekstgroot"/>
            </w:pPr>
            <w:sdt>
              <w:sdtPr>
                <w:id w:val="-208794511"/>
                <w:placeholder>
                  <w:docPart w:val="52E9E612E5F140A5B34DACDF24118C59"/>
                </w:placeholder>
                <w:temporary/>
                <w:showingPlcHdr/>
                <w15:appearance w15:val="hidden"/>
              </w:sdtPr>
              <w:sdtContent>
                <w:r w:rsidR="00F77933" w:rsidRPr="00FB0EC2">
                  <w:rPr>
                    <w:lang w:bidi="nl-NL"/>
                  </w:rPr>
                  <w:t>Overige 1</w:t>
                </w:r>
              </w:sdtContent>
            </w:sdt>
          </w:p>
        </w:tc>
        <w:tc>
          <w:tcPr>
            <w:tcW w:w="822" w:type="dxa"/>
            <w:shd w:val="clear" w:color="auto" w:fill="F2F2F2" w:themeFill="background1" w:themeFillShade="F2"/>
            <w:noWrap/>
            <w:vAlign w:val="center"/>
          </w:tcPr>
          <w:p w14:paraId="717D67E6"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307C5F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0C432FE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0890DB21"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833354A"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1F90297B"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gridSpan w:val="2"/>
            <w:shd w:val="clear" w:color="auto" w:fill="F2F2F2" w:themeFill="background1" w:themeFillShade="F2"/>
            <w:noWrap/>
            <w:vAlign w:val="center"/>
          </w:tcPr>
          <w:p w14:paraId="7894261A"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6686AC27"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578745FC"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7B94AB03"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2" w:type="dxa"/>
            <w:shd w:val="clear" w:color="auto" w:fill="F2F2F2" w:themeFill="background1" w:themeFillShade="F2"/>
            <w:noWrap/>
            <w:vAlign w:val="center"/>
          </w:tcPr>
          <w:p w14:paraId="11718376"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4ACCF299"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c>
          <w:tcPr>
            <w:tcW w:w="823" w:type="dxa"/>
            <w:shd w:val="clear" w:color="auto" w:fill="F2F2F2" w:themeFill="background1" w:themeFillShade="F2"/>
            <w:noWrap/>
            <w:vAlign w:val="center"/>
          </w:tcPr>
          <w:p w14:paraId="3383C248" w14:textId="77777777" w:rsidR="00F77933" w:rsidRPr="00FB0EC2" w:rsidRDefault="00F77933" w:rsidP="00435096">
            <w:pPr>
              <w:spacing w:before="0" w:after="0" w:line="216" w:lineRule="auto"/>
              <w:jc w:val="center"/>
              <w:rPr>
                <w:rFonts w:ascii="Calibri" w:eastAsia="Times New Roman" w:hAnsi="Calibri" w:cs="Calibri"/>
                <w:color w:val="2F2F2F"/>
                <w:sz w:val="18"/>
                <w:szCs w:val="18"/>
              </w:rPr>
            </w:pPr>
          </w:p>
        </w:tc>
      </w:tr>
      <w:tr w:rsidR="00F77933" w:rsidRPr="00FB0EC2" w14:paraId="623C7065" w14:textId="77777777" w:rsidTr="00D96A64">
        <w:trPr>
          <w:trHeight w:val="300"/>
        </w:trPr>
        <w:tc>
          <w:tcPr>
            <w:tcW w:w="3014" w:type="dxa"/>
            <w:shd w:val="clear" w:color="auto" w:fill="auto"/>
            <w:vAlign w:val="center"/>
            <w:hideMark/>
          </w:tcPr>
          <w:p w14:paraId="69AEA811" w14:textId="77777777" w:rsidR="00F77933" w:rsidRPr="00FB0EC2" w:rsidRDefault="00000000" w:rsidP="00F77933">
            <w:pPr>
              <w:pStyle w:val="Tabeltekstgroot"/>
              <w:rPr>
                <w:rStyle w:val="Vet"/>
              </w:rPr>
            </w:pPr>
            <w:sdt>
              <w:sdtPr>
                <w:rPr>
                  <w:rStyle w:val="Vet"/>
                </w:rPr>
                <w:id w:val="-1386864188"/>
                <w:placeholder>
                  <w:docPart w:val="D318B16D91E342F8AE52F345759C4941"/>
                </w:placeholder>
                <w:temporary/>
                <w:showingPlcHdr/>
                <w15:appearance w15:val="hidden"/>
              </w:sdtPr>
              <w:sdtContent>
                <w:r w:rsidR="00F77933" w:rsidRPr="00FB0EC2">
                  <w:rPr>
                    <w:rStyle w:val="Vet"/>
                    <w:lang w:bidi="nl-NL"/>
                  </w:rPr>
                  <w:t>Totale Uitgaven</w:t>
                </w:r>
              </w:sdtContent>
            </w:sdt>
          </w:p>
        </w:tc>
        <w:tc>
          <w:tcPr>
            <w:tcW w:w="822" w:type="dxa"/>
            <w:shd w:val="clear" w:color="auto" w:fill="auto"/>
            <w:noWrap/>
            <w:vAlign w:val="center"/>
          </w:tcPr>
          <w:p w14:paraId="6C729054"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0217E5E6"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69DB53F0"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1E2FFE8D"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324521F8"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2134EA28"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gridSpan w:val="2"/>
            <w:shd w:val="clear" w:color="auto" w:fill="auto"/>
            <w:noWrap/>
            <w:vAlign w:val="center"/>
          </w:tcPr>
          <w:p w14:paraId="0607C9D1"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73D5FCC3"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734EBAA0"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2E5A7AA5"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601FE2C8"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424C0080"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78BC1347"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r>
      <w:tr w:rsidR="00F77933" w:rsidRPr="00FB0EC2" w14:paraId="1010AB02" w14:textId="77777777" w:rsidTr="00D96A64">
        <w:trPr>
          <w:trHeight w:val="300"/>
        </w:trPr>
        <w:tc>
          <w:tcPr>
            <w:tcW w:w="3014" w:type="dxa"/>
            <w:shd w:val="clear" w:color="auto" w:fill="F2F2F2" w:themeFill="background1" w:themeFillShade="F2"/>
            <w:vAlign w:val="center"/>
            <w:hideMark/>
          </w:tcPr>
          <w:p w14:paraId="43B0B838" w14:textId="77777777" w:rsidR="00F77933" w:rsidRPr="00FB0EC2" w:rsidRDefault="00000000" w:rsidP="00F77933">
            <w:pPr>
              <w:pStyle w:val="Tabeltekstgroot"/>
              <w:rPr>
                <w:rStyle w:val="Vet"/>
              </w:rPr>
            </w:pPr>
            <w:sdt>
              <w:sdtPr>
                <w:rPr>
                  <w:rStyle w:val="Vet"/>
                </w:rPr>
                <w:id w:val="1247996099"/>
                <w:placeholder>
                  <w:docPart w:val="15D759942EEA44F5BCBE4AD396310674"/>
                </w:placeholder>
                <w:temporary/>
                <w:showingPlcHdr/>
                <w15:appearance w15:val="hidden"/>
              </w:sdtPr>
              <w:sdtContent>
                <w:r w:rsidR="00F77933" w:rsidRPr="00FB0EC2">
                  <w:rPr>
                    <w:rStyle w:val="Vet"/>
                    <w:lang w:bidi="nl-NL"/>
                  </w:rPr>
                  <w:t>Inkomsten voor belastingen</w:t>
                </w:r>
              </w:sdtContent>
            </w:sdt>
          </w:p>
        </w:tc>
        <w:tc>
          <w:tcPr>
            <w:tcW w:w="822" w:type="dxa"/>
            <w:shd w:val="clear" w:color="auto" w:fill="F2F2F2" w:themeFill="background1" w:themeFillShade="F2"/>
            <w:noWrap/>
            <w:vAlign w:val="center"/>
          </w:tcPr>
          <w:p w14:paraId="6D981AE7"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7F4CF298"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F2F2F2" w:themeFill="background1" w:themeFillShade="F2"/>
            <w:noWrap/>
            <w:vAlign w:val="center"/>
          </w:tcPr>
          <w:p w14:paraId="4603B9F6"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1801FF3E"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1FA99E14"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F2F2F2" w:themeFill="background1" w:themeFillShade="F2"/>
            <w:noWrap/>
            <w:vAlign w:val="center"/>
          </w:tcPr>
          <w:p w14:paraId="492233B7"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gridSpan w:val="2"/>
            <w:shd w:val="clear" w:color="auto" w:fill="F2F2F2" w:themeFill="background1" w:themeFillShade="F2"/>
            <w:noWrap/>
            <w:vAlign w:val="center"/>
          </w:tcPr>
          <w:p w14:paraId="4026D423"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F2F2F2" w:themeFill="background1" w:themeFillShade="F2"/>
            <w:noWrap/>
            <w:vAlign w:val="center"/>
          </w:tcPr>
          <w:p w14:paraId="2CA528B2"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5716F04E"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260DD0A8"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F2F2F2" w:themeFill="background1" w:themeFillShade="F2"/>
            <w:noWrap/>
            <w:vAlign w:val="center"/>
          </w:tcPr>
          <w:p w14:paraId="7B0A7B38"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5C260A67"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F2F2F2" w:themeFill="background1" w:themeFillShade="F2"/>
            <w:noWrap/>
            <w:vAlign w:val="center"/>
          </w:tcPr>
          <w:p w14:paraId="3A6A0362"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r>
      <w:tr w:rsidR="00F77933" w:rsidRPr="00FB0EC2" w14:paraId="3634E47B" w14:textId="77777777" w:rsidTr="00D96A64">
        <w:trPr>
          <w:trHeight w:val="300"/>
        </w:trPr>
        <w:tc>
          <w:tcPr>
            <w:tcW w:w="3014" w:type="dxa"/>
            <w:shd w:val="clear" w:color="auto" w:fill="auto"/>
            <w:vAlign w:val="center"/>
            <w:hideMark/>
          </w:tcPr>
          <w:p w14:paraId="6A7D2E7C" w14:textId="77777777" w:rsidR="00F77933" w:rsidRPr="00FB0EC2" w:rsidRDefault="00000000" w:rsidP="00F77933">
            <w:pPr>
              <w:pStyle w:val="Tabeltekstgroot"/>
              <w:rPr>
                <w:rStyle w:val="Vet"/>
              </w:rPr>
            </w:pPr>
            <w:sdt>
              <w:sdtPr>
                <w:rPr>
                  <w:rStyle w:val="Vet"/>
                </w:rPr>
                <w:id w:val="-757049571"/>
                <w:placeholder>
                  <w:docPart w:val="6A19C46403504DD49CDCC2A32F84EC1E"/>
                </w:placeholder>
                <w:temporary/>
                <w:showingPlcHdr/>
                <w15:appearance w15:val="hidden"/>
              </w:sdtPr>
              <w:sdtContent>
                <w:r w:rsidR="00F77933" w:rsidRPr="00FB0EC2">
                  <w:rPr>
                    <w:rStyle w:val="Vet"/>
                    <w:lang w:bidi="nl-NL"/>
                  </w:rPr>
                  <w:t>Kosten inkomstenbelasting</w:t>
                </w:r>
              </w:sdtContent>
            </w:sdt>
          </w:p>
        </w:tc>
        <w:tc>
          <w:tcPr>
            <w:tcW w:w="822" w:type="dxa"/>
            <w:shd w:val="clear" w:color="auto" w:fill="auto"/>
            <w:noWrap/>
            <w:vAlign w:val="center"/>
          </w:tcPr>
          <w:p w14:paraId="5F6D452E"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7E03D265"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73AB60FA"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10B4536E"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70F15922"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75F553B3"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gridSpan w:val="2"/>
            <w:shd w:val="clear" w:color="auto" w:fill="auto"/>
            <w:noWrap/>
            <w:vAlign w:val="center"/>
          </w:tcPr>
          <w:p w14:paraId="5F98FF06"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0B7C72E8"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4050ED12"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7BA3AD9E"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2" w:type="dxa"/>
            <w:shd w:val="clear" w:color="auto" w:fill="auto"/>
            <w:noWrap/>
            <w:vAlign w:val="center"/>
          </w:tcPr>
          <w:p w14:paraId="51487DAF"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650A8301"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c>
          <w:tcPr>
            <w:tcW w:w="823" w:type="dxa"/>
            <w:shd w:val="clear" w:color="auto" w:fill="auto"/>
            <w:noWrap/>
            <w:vAlign w:val="center"/>
          </w:tcPr>
          <w:p w14:paraId="5F50B4CC" w14:textId="77777777" w:rsidR="00F77933" w:rsidRPr="00FB0EC2" w:rsidRDefault="00F77933" w:rsidP="00435096">
            <w:pPr>
              <w:spacing w:before="0" w:after="0" w:line="216" w:lineRule="auto"/>
              <w:jc w:val="center"/>
              <w:rPr>
                <w:rFonts w:ascii="Calibri" w:eastAsia="Times New Roman" w:hAnsi="Calibri" w:cs="Calibri"/>
                <w:bCs/>
                <w:color w:val="2F2F2F"/>
                <w:sz w:val="18"/>
                <w:szCs w:val="18"/>
              </w:rPr>
            </w:pPr>
          </w:p>
        </w:tc>
      </w:tr>
      <w:tr w:rsidR="00E552C8" w:rsidRPr="00FB0EC2" w14:paraId="0EEF634B" w14:textId="77777777" w:rsidTr="00D96A64">
        <w:trPr>
          <w:trHeight w:val="300"/>
        </w:trPr>
        <w:tc>
          <w:tcPr>
            <w:tcW w:w="3014" w:type="dxa"/>
            <w:shd w:val="clear" w:color="auto" w:fill="F0CDA1" w:themeFill="accent1"/>
            <w:vAlign w:val="center"/>
            <w:hideMark/>
          </w:tcPr>
          <w:p w14:paraId="262E0B84" w14:textId="77777777" w:rsidR="00E552C8" w:rsidRPr="00FB0EC2" w:rsidRDefault="00000000" w:rsidP="00974DD3">
            <w:pPr>
              <w:pStyle w:val="Tabeltekstgroot"/>
              <w:rPr>
                <w:rStyle w:val="Vet"/>
              </w:rPr>
            </w:pPr>
            <w:sdt>
              <w:sdtPr>
                <w:rPr>
                  <w:rStyle w:val="Vet"/>
                </w:rPr>
                <w:id w:val="-342858762"/>
                <w:placeholder>
                  <w:docPart w:val="DF1F132944604B97AB841AE9BBF4A9B0"/>
                </w:placeholder>
                <w:temporary/>
                <w:showingPlcHdr/>
                <w15:appearance w15:val="hidden"/>
              </w:sdtPr>
              <w:sdtContent>
                <w:r w:rsidR="00F77933" w:rsidRPr="00FB0EC2">
                  <w:rPr>
                    <w:rStyle w:val="Vet"/>
                    <w:lang w:bidi="nl-NL"/>
                  </w:rPr>
                  <w:t>NETTO INKOMSTEN</w:t>
                </w:r>
              </w:sdtContent>
            </w:sdt>
          </w:p>
        </w:tc>
        <w:tc>
          <w:tcPr>
            <w:tcW w:w="822" w:type="dxa"/>
            <w:shd w:val="clear" w:color="auto" w:fill="F0CDA1" w:themeFill="accent1"/>
            <w:vAlign w:val="center"/>
          </w:tcPr>
          <w:p w14:paraId="4F7C8FB5" w14:textId="77777777" w:rsidR="00E552C8" w:rsidRPr="00FB0EC2" w:rsidRDefault="00E552C8" w:rsidP="00974DD3">
            <w:pPr>
              <w:pStyle w:val="Tabeltekstgroot"/>
              <w:rPr>
                <w:rStyle w:val="Vet"/>
              </w:rPr>
            </w:pPr>
          </w:p>
        </w:tc>
        <w:tc>
          <w:tcPr>
            <w:tcW w:w="823" w:type="dxa"/>
            <w:shd w:val="clear" w:color="auto" w:fill="F0CDA1" w:themeFill="accent1"/>
            <w:vAlign w:val="center"/>
          </w:tcPr>
          <w:p w14:paraId="78A1FAE7" w14:textId="77777777" w:rsidR="00E552C8" w:rsidRPr="00FB0EC2" w:rsidRDefault="00E552C8" w:rsidP="00974DD3">
            <w:pPr>
              <w:pStyle w:val="Tabeltekstgroot"/>
              <w:rPr>
                <w:rStyle w:val="Vet"/>
              </w:rPr>
            </w:pPr>
          </w:p>
        </w:tc>
        <w:tc>
          <w:tcPr>
            <w:tcW w:w="822" w:type="dxa"/>
            <w:shd w:val="clear" w:color="auto" w:fill="F0CDA1" w:themeFill="accent1"/>
            <w:vAlign w:val="center"/>
          </w:tcPr>
          <w:p w14:paraId="79235C30" w14:textId="77777777" w:rsidR="00E552C8" w:rsidRPr="00FB0EC2" w:rsidRDefault="00E552C8" w:rsidP="00974DD3">
            <w:pPr>
              <w:pStyle w:val="Tabeltekstgroot"/>
              <w:rPr>
                <w:rStyle w:val="Vet"/>
              </w:rPr>
            </w:pPr>
          </w:p>
        </w:tc>
        <w:tc>
          <w:tcPr>
            <w:tcW w:w="823" w:type="dxa"/>
            <w:shd w:val="clear" w:color="auto" w:fill="F0CDA1" w:themeFill="accent1"/>
            <w:vAlign w:val="center"/>
          </w:tcPr>
          <w:p w14:paraId="5C948968" w14:textId="77777777" w:rsidR="00E552C8" w:rsidRPr="00FB0EC2" w:rsidRDefault="00E552C8" w:rsidP="00974DD3">
            <w:pPr>
              <w:pStyle w:val="Tabeltekstgroot"/>
              <w:rPr>
                <w:rStyle w:val="Vet"/>
              </w:rPr>
            </w:pPr>
          </w:p>
        </w:tc>
        <w:tc>
          <w:tcPr>
            <w:tcW w:w="823" w:type="dxa"/>
            <w:shd w:val="clear" w:color="auto" w:fill="F0CDA1" w:themeFill="accent1"/>
            <w:vAlign w:val="center"/>
          </w:tcPr>
          <w:p w14:paraId="4968513E" w14:textId="77777777" w:rsidR="00E552C8" w:rsidRPr="00FB0EC2" w:rsidRDefault="00E552C8" w:rsidP="00974DD3">
            <w:pPr>
              <w:pStyle w:val="Tabeltekstgroot"/>
              <w:rPr>
                <w:rStyle w:val="Vet"/>
              </w:rPr>
            </w:pPr>
          </w:p>
        </w:tc>
        <w:tc>
          <w:tcPr>
            <w:tcW w:w="822" w:type="dxa"/>
            <w:shd w:val="clear" w:color="auto" w:fill="F0CDA1" w:themeFill="accent1"/>
            <w:vAlign w:val="center"/>
          </w:tcPr>
          <w:p w14:paraId="42019808" w14:textId="77777777" w:rsidR="00E552C8" w:rsidRPr="00FB0EC2" w:rsidRDefault="00E552C8" w:rsidP="00974DD3">
            <w:pPr>
              <w:pStyle w:val="Tabeltekstgroot"/>
              <w:rPr>
                <w:rStyle w:val="Vet"/>
              </w:rPr>
            </w:pPr>
          </w:p>
        </w:tc>
        <w:tc>
          <w:tcPr>
            <w:tcW w:w="823" w:type="dxa"/>
            <w:gridSpan w:val="2"/>
            <w:shd w:val="clear" w:color="auto" w:fill="F0CDA1" w:themeFill="accent1"/>
            <w:vAlign w:val="center"/>
          </w:tcPr>
          <w:p w14:paraId="523242F2" w14:textId="77777777" w:rsidR="00E552C8" w:rsidRPr="00FB0EC2" w:rsidRDefault="00E552C8" w:rsidP="00974DD3">
            <w:pPr>
              <w:pStyle w:val="Tabeltekstgroot"/>
              <w:rPr>
                <w:rStyle w:val="Vet"/>
              </w:rPr>
            </w:pPr>
          </w:p>
        </w:tc>
        <w:tc>
          <w:tcPr>
            <w:tcW w:w="822" w:type="dxa"/>
            <w:shd w:val="clear" w:color="auto" w:fill="F0CDA1" w:themeFill="accent1"/>
            <w:vAlign w:val="center"/>
          </w:tcPr>
          <w:p w14:paraId="6D3F2829" w14:textId="77777777" w:rsidR="00E552C8" w:rsidRPr="00FB0EC2" w:rsidRDefault="00E552C8" w:rsidP="00974DD3">
            <w:pPr>
              <w:pStyle w:val="Tabeltekstgroot"/>
              <w:rPr>
                <w:rStyle w:val="Vet"/>
              </w:rPr>
            </w:pPr>
          </w:p>
        </w:tc>
        <w:tc>
          <w:tcPr>
            <w:tcW w:w="823" w:type="dxa"/>
            <w:shd w:val="clear" w:color="auto" w:fill="F0CDA1" w:themeFill="accent1"/>
            <w:vAlign w:val="center"/>
          </w:tcPr>
          <w:p w14:paraId="2AF49C77" w14:textId="77777777" w:rsidR="00E552C8" w:rsidRPr="00FB0EC2" w:rsidRDefault="00E552C8" w:rsidP="00974DD3">
            <w:pPr>
              <w:pStyle w:val="Tabeltekstgroot"/>
              <w:rPr>
                <w:rStyle w:val="Vet"/>
              </w:rPr>
            </w:pPr>
          </w:p>
        </w:tc>
        <w:tc>
          <w:tcPr>
            <w:tcW w:w="823" w:type="dxa"/>
            <w:shd w:val="clear" w:color="auto" w:fill="F0CDA1" w:themeFill="accent1"/>
            <w:vAlign w:val="center"/>
          </w:tcPr>
          <w:p w14:paraId="0523468B" w14:textId="77777777" w:rsidR="00E552C8" w:rsidRPr="00FB0EC2" w:rsidRDefault="00E552C8" w:rsidP="00974DD3">
            <w:pPr>
              <w:pStyle w:val="Tabeltekstgroot"/>
              <w:rPr>
                <w:rStyle w:val="Vet"/>
              </w:rPr>
            </w:pPr>
          </w:p>
        </w:tc>
        <w:tc>
          <w:tcPr>
            <w:tcW w:w="822" w:type="dxa"/>
            <w:shd w:val="clear" w:color="auto" w:fill="F0CDA1" w:themeFill="accent1"/>
            <w:vAlign w:val="center"/>
          </w:tcPr>
          <w:p w14:paraId="3555F6A6" w14:textId="77777777" w:rsidR="00E552C8" w:rsidRPr="00FB0EC2" w:rsidRDefault="00E552C8" w:rsidP="00974DD3">
            <w:pPr>
              <w:pStyle w:val="Tabeltekstgroot"/>
              <w:rPr>
                <w:rStyle w:val="Vet"/>
              </w:rPr>
            </w:pPr>
          </w:p>
        </w:tc>
        <w:tc>
          <w:tcPr>
            <w:tcW w:w="823" w:type="dxa"/>
            <w:shd w:val="clear" w:color="auto" w:fill="F0CDA1" w:themeFill="accent1"/>
            <w:vAlign w:val="center"/>
          </w:tcPr>
          <w:p w14:paraId="3DE401F7" w14:textId="77777777" w:rsidR="00E552C8" w:rsidRPr="00FB0EC2" w:rsidRDefault="00E552C8" w:rsidP="00974DD3">
            <w:pPr>
              <w:pStyle w:val="Tabeltekstgroot"/>
              <w:rPr>
                <w:rStyle w:val="Vet"/>
              </w:rPr>
            </w:pPr>
          </w:p>
        </w:tc>
        <w:tc>
          <w:tcPr>
            <w:tcW w:w="823" w:type="dxa"/>
            <w:shd w:val="clear" w:color="auto" w:fill="F0CDA1" w:themeFill="accent1"/>
            <w:vAlign w:val="center"/>
          </w:tcPr>
          <w:p w14:paraId="6F2C3B64" w14:textId="77777777" w:rsidR="00E552C8" w:rsidRPr="00FB0EC2" w:rsidRDefault="00E552C8" w:rsidP="00974DD3">
            <w:pPr>
              <w:pStyle w:val="Tabeltekstgroot"/>
              <w:rPr>
                <w:rStyle w:val="Vet"/>
              </w:rPr>
            </w:pPr>
          </w:p>
        </w:tc>
      </w:tr>
      <w:tr w:rsidR="00E552C8" w:rsidRPr="00FB0EC2" w14:paraId="526CC28D" w14:textId="77777777" w:rsidTr="00D96A64">
        <w:trPr>
          <w:trHeight w:val="300"/>
        </w:trPr>
        <w:sdt>
          <w:sdtPr>
            <w:rPr>
              <w:b/>
              <w:bCs/>
            </w:rPr>
            <w:id w:val="1274516994"/>
            <w:placeholder>
              <w:docPart w:val="22259F2756FD42379547A354DA750DB4"/>
            </w:placeholder>
            <w:showingPlcHdr/>
            <w15:appearance w15:val="hidden"/>
          </w:sdtPr>
          <w:sdtEndPr>
            <w:rPr>
              <w:b w:val="0"/>
              <w:bCs w:val="0"/>
            </w:rPr>
          </w:sdtEndPr>
          <w:sdtContent>
            <w:tc>
              <w:tcPr>
                <w:tcW w:w="13708" w:type="dxa"/>
                <w:gridSpan w:val="15"/>
                <w:shd w:val="clear" w:color="auto" w:fill="auto"/>
                <w:vAlign w:val="center"/>
              </w:tcPr>
              <w:p w14:paraId="10C0E062" w14:textId="77777777" w:rsidR="00E552C8" w:rsidRPr="00B11055" w:rsidRDefault="00615F25" w:rsidP="00B11055">
                <w:pPr>
                  <w:pStyle w:val="Tabeltekstgroot"/>
                </w:pPr>
                <w:r w:rsidRPr="00B11055">
                  <w:t>* In de dienstverlening zijn de kosten van verkochte goederen de in geld uitgedrukte waarde van de tijd die aan de klant wordt besteed.</w:t>
                </w:r>
              </w:p>
            </w:tc>
          </w:sdtContent>
        </w:sdt>
      </w:tr>
    </w:tbl>
    <w:p w14:paraId="317088D8" w14:textId="77777777" w:rsidR="008F704C" w:rsidRPr="00FB0EC2" w:rsidRDefault="008F704C" w:rsidP="00D02465">
      <w:pPr>
        <w:pStyle w:val="Lijstopsomteken"/>
        <w:numPr>
          <w:ilvl w:val="0"/>
          <w:numId w:val="0"/>
        </w:numPr>
        <w:sectPr w:rsidR="008F704C" w:rsidRPr="00FB0EC2" w:rsidSect="00D02465">
          <w:pgSz w:w="16838" w:h="11906" w:orient="landscape" w:code="9"/>
          <w:pgMar w:top="2160" w:right="1080" w:bottom="720" w:left="1080" w:header="648" w:footer="432" w:gutter="0"/>
          <w:cols w:space="708"/>
          <w:docGrid w:linePitch="360"/>
        </w:sectPr>
      </w:pPr>
    </w:p>
    <w:bookmarkStart w:id="7" w:name="_Toc176958988" w:displacedByCustomXml="next"/>
    <w:sdt>
      <w:sdtPr>
        <w:id w:val="1123659187"/>
        <w:placeholder>
          <w:docPart w:val="A4D1ED54F7364948B27E9D0CEBBED05D"/>
        </w:placeholder>
        <w:temporary/>
        <w:showingPlcHdr/>
        <w15:appearance w15:val="hidden"/>
      </w:sdtPr>
      <w:sdtContent>
        <w:p w14:paraId="453E9658" w14:textId="77777777" w:rsidR="008F704C" w:rsidRPr="00FB0EC2" w:rsidRDefault="00347AF5" w:rsidP="00347AF5">
          <w:pPr>
            <w:pStyle w:val="Kop2"/>
          </w:pPr>
          <w:r w:rsidRPr="00FB0EC2">
            <w:rPr>
              <w:lang w:bidi="nl-NL"/>
            </w:rPr>
            <w:t>Instructies om Aan de Slag te gaan met Winst- &amp; Verliesprognoses</w:t>
          </w:r>
        </w:p>
      </w:sdtContent>
    </w:sdt>
    <w:bookmarkEnd w:id="7" w:displacedByCustomXml="prev"/>
    <w:sdt>
      <w:sdtPr>
        <w:id w:val="1728872947"/>
        <w:placeholder>
          <w:docPart w:val="299A4644A2D948DA988A5FC820CDFD54"/>
        </w:placeholder>
        <w:temporary/>
        <w:showingPlcHdr/>
        <w15:appearance w15:val="hidden"/>
      </w:sdtPr>
      <w:sdtContent>
        <w:p w14:paraId="0D1A7993" w14:textId="77777777" w:rsidR="008F704C" w:rsidRPr="00FB0EC2" w:rsidRDefault="00A41799" w:rsidP="008F704C">
          <w:r w:rsidRPr="00FB0EC2">
            <w:rPr>
              <w:lang w:bidi="nl-NL"/>
            </w:rPr>
            <w:t>Het voltooien van een Winst- en Verliesprognose voor een nieuw bedrijf is een goede oefening om te begrijpen en te communiceren, wanneer het bedrijf winst zal gaan maken en om te zien hoe de omzet en winst zullen groeien. Het bovenste gedeelte van het model aan de linkerkant, Omzet, is een goede manier om de maandelijkse verkoop voor het eerste jaar te ramen. In het onderste deel worden vervolgens geschatte uitgaven voor dezelfde periode toegepast, om de rentabiliteit van het bedrijf te bepalen.</w:t>
          </w:r>
        </w:p>
      </w:sdtContent>
    </w:sdt>
    <w:sdt>
      <w:sdtPr>
        <w:rPr>
          <w:rStyle w:val="Vet"/>
        </w:rPr>
        <w:id w:val="-1758818831"/>
        <w:placeholder>
          <w:docPart w:val="5B47CB67F6534EE1A2122DA8CED4E816"/>
        </w:placeholder>
        <w:temporary/>
        <w:showingPlcHdr/>
        <w15:appearance w15:val="hidden"/>
      </w:sdtPr>
      <w:sdtContent>
        <w:p w14:paraId="4BB6BA71" w14:textId="77777777" w:rsidR="008F704C" w:rsidRPr="00FB0EC2" w:rsidRDefault="008F704C" w:rsidP="008F704C">
          <w:pPr>
            <w:rPr>
              <w:rStyle w:val="Vet"/>
            </w:rPr>
          </w:pPr>
          <w:r w:rsidRPr="00FB0EC2">
            <w:rPr>
              <w:rStyle w:val="Vet"/>
              <w:lang w:bidi="nl-NL"/>
            </w:rPr>
            <w:t>Stappen ter voorbereiding:</w:t>
          </w:r>
        </w:p>
      </w:sdtContent>
    </w:sdt>
    <w:p w14:paraId="3C1B6A2D" w14:textId="77777777" w:rsidR="00026EAE" w:rsidRPr="00FB0EC2" w:rsidRDefault="00000000" w:rsidP="00026EAE">
      <w:pPr>
        <w:pStyle w:val="Lijstopsomteken"/>
      </w:pPr>
      <w:sdt>
        <w:sdtPr>
          <w:rPr>
            <w:rStyle w:val="Vet"/>
          </w:rPr>
          <w:id w:val="24918582"/>
          <w:placeholder>
            <w:docPart w:val="DC3E6D29A2174EF78CF4B9A30F36BAA0"/>
          </w:placeholder>
          <w:temporary/>
          <w:showingPlcHdr/>
          <w15:appearance w15:val="hidden"/>
        </w:sdtPr>
        <w:sdtContent>
          <w:r w:rsidR="008F704C" w:rsidRPr="00FB0EC2">
            <w:rPr>
              <w:b/>
              <w:lang w:bidi="nl-NL"/>
            </w:rPr>
            <w:t>Stap 1:</w:t>
          </w:r>
        </w:sdtContent>
      </w:sdt>
      <w:r w:rsidR="00026EAE" w:rsidRPr="00FB0EC2">
        <w:rPr>
          <w:lang w:bidi="nl-NL"/>
        </w:rPr>
        <w:t xml:space="preserve"> </w:t>
      </w:r>
      <w:sdt>
        <w:sdtPr>
          <w:id w:val="-1918391366"/>
          <w:placeholder>
            <w:docPart w:val="80851D4B8CF1435FA32891C4B9076B28"/>
          </w:placeholder>
          <w:temporary/>
          <w:showingPlcHdr/>
          <w15:appearance w15:val="hidden"/>
        </w:sdtPr>
        <w:sdtContent>
          <w:r w:rsidR="00A41799" w:rsidRPr="00FB0EC2">
            <w:rPr>
              <w:lang w:bidi="nl-NL"/>
            </w:rPr>
            <w:t>Voer de bedrijfsnaam en de datum waarop deze projectie wordt opgemaakt in.</w:t>
          </w:r>
        </w:sdtContent>
      </w:sdt>
    </w:p>
    <w:p w14:paraId="02C5141F" w14:textId="77777777" w:rsidR="00026EAE" w:rsidRPr="00FB0EC2" w:rsidRDefault="00000000" w:rsidP="00026EAE">
      <w:pPr>
        <w:pStyle w:val="Lijstopsomteken"/>
      </w:pPr>
      <w:sdt>
        <w:sdtPr>
          <w:rPr>
            <w:rStyle w:val="Vet"/>
          </w:rPr>
          <w:id w:val="1424379313"/>
          <w:placeholder>
            <w:docPart w:val="5A2877229C6441A1A36CF4FE19BEA2AE"/>
          </w:placeholder>
          <w:temporary/>
          <w:showingPlcHdr/>
          <w15:appearance w15:val="hidden"/>
        </w:sdtPr>
        <w:sdtContent>
          <w:r w:rsidR="008F704C" w:rsidRPr="00FB0EC2">
            <w:rPr>
              <w:b/>
              <w:lang w:bidi="nl-NL"/>
            </w:rPr>
            <w:t>Stap 2:</w:t>
          </w:r>
        </w:sdtContent>
      </w:sdt>
      <w:r w:rsidR="00026EAE" w:rsidRPr="00FB0EC2">
        <w:rPr>
          <w:lang w:bidi="nl-NL"/>
        </w:rPr>
        <w:t xml:space="preserve"> </w:t>
      </w:r>
      <w:sdt>
        <w:sdtPr>
          <w:id w:val="-890952608"/>
          <w:placeholder>
            <w:docPart w:val="058B7C2126C644ED9948AE9C53A38F63"/>
          </w:placeholder>
          <w:temporary/>
          <w:showingPlcHdr/>
          <w15:appearance w15:val="hidden"/>
        </w:sdtPr>
        <w:sdtContent>
          <w:r w:rsidR="00A41799" w:rsidRPr="00FB0EC2">
            <w:rPr>
              <w:lang w:bidi="nl-NL"/>
            </w:rPr>
            <w:t>Voer voor elke maand, te beginnen in januari of wanneer het begin wordt geschat, de verwachte verkoop in. Dit kan voor één dienst of voor meerdere diensten zijn. U kunt regels toevoegen aan dit model voor extra aanbiedingen. Hiervan moeten eventuele retouren of kortingen worden afgetrokken voor producten die moeten worden gevolgd (deze moeten worden weergegeven als negatieve waarden, bijvoorbeeld -10). Onder de Netto Verkoop kunt u de Kosten van Verkochte Goederen invoeren. Dit verwijst naar de in geld uitgedrukte waarde van de tijd die aan een bepaalde klant wordt besteed.</w:t>
          </w:r>
        </w:sdtContent>
      </w:sdt>
    </w:p>
    <w:p w14:paraId="5DA19F95" w14:textId="77777777" w:rsidR="00026EAE" w:rsidRPr="00FB0EC2" w:rsidRDefault="00000000" w:rsidP="00026EAE">
      <w:pPr>
        <w:pStyle w:val="Lijstopsomteken"/>
      </w:pPr>
      <w:sdt>
        <w:sdtPr>
          <w:rPr>
            <w:rStyle w:val="Vet"/>
          </w:rPr>
          <w:id w:val="1779448223"/>
          <w:placeholder>
            <w:docPart w:val="64B1409AF8074F5DB954668B3B0BF4CB"/>
          </w:placeholder>
          <w:temporary/>
          <w:showingPlcHdr/>
          <w15:appearance w15:val="hidden"/>
        </w:sdtPr>
        <w:sdtContent>
          <w:r w:rsidR="008F704C" w:rsidRPr="00FB0EC2">
            <w:rPr>
              <w:b/>
              <w:lang w:bidi="nl-NL"/>
            </w:rPr>
            <w:t>Stap 3:</w:t>
          </w:r>
        </w:sdtContent>
      </w:sdt>
      <w:r w:rsidR="00026EAE" w:rsidRPr="00FB0EC2">
        <w:rPr>
          <w:lang w:bidi="nl-NL"/>
        </w:rPr>
        <w:t xml:space="preserve"> </w:t>
      </w:r>
      <w:sdt>
        <w:sdtPr>
          <w:id w:val="-379793944"/>
          <w:placeholder>
            <w:docPart w:val="99B38D54E9164D229CB64DF6D814882E"/>
          </w:placeholder>
          <w:temporary/>
          <w:showingPlcHdr/>
          <w15:appearance w15:val="hidden"/>
        </w:sdtPr>
        <w:sdtContent>
          <w:r w:rsidR="00A41799" w:rsidRPr="00FB0EC2">
            <w:rPr>
              <w:lang w:bidi="nl-NL"/>
            </w:rPr>
            <w:t>Voer voor elke maand het geraamde salaris,de marketing, voorzieningen en andere items in die worden geprognosticeerd.</w:t>
          </w:r>
        </w:sdtContent>
      </w:sdt>
    </w:p>
    <w:p w14:paraId="1C740B6C" w14:textId="77777777" w:rsidR="00BD0C60" w:rsidRPr="00FB0EC2" w:rsidRDefault="00000000" w:rsidP="00D26769">
      <w:pPr>
        <w:pStyle w:val="Lijstopsomteken"/>
      </w:pPr>
      <w:sdt>
        <w:sdtPr>
          <w:rPr>
            <w:rStyle w:val="Vet"/>
          </w:rPr>
          <w:id w:val="-2115892813"/>
          <w:placeholder>
            <w:docPart w:val="4E09618265694649B570B5A87AA2B0E7"/>
          </w:placeholder>
          <w:temporary/>
          <w:showingPlcHdr/>
          <w15:appearance w15:val="hidden"/>
        </w:sdtPr>
        <w:sdtContent>
          <w:r w:rsidR="008F704C" w:rsidRPr="00FB0EC2">
            <w:rPr>
              <w:b/>
              <w:lang w:bidi="nl-NL"/>
            </w:rPr>
            <w:t>Stap 4:</w:t>
          </w:r>
        </w:sdtContent>
      </w:sdt>
      <w:r w:rsidR="00026EAE" w:rsidRPr="00FB0EC2">
        <w:rPr>
          <w:lang w:bidi="nl-NL"/>
        </w:rPr>
        <w:t xml:space="preserve"> </w:t>
      </w:r>
      <w:sdt>
        <w:sdtPr>
          <w:id w:val="1427303924"/>
          <w:placeholder>
            <w:docPart w:val="6DA1241B2882420A813F1E931BAE8B99"/>
          </w:placeholder>
          <w:temporary/>
          <w:showingPlcHdr/>
          <w15:appearance w15:val="hidden"/>
        </w:sdtPr>
        <w:sdtContent>
          <w:r w:rsidR="00A41799" w:rsidRPr="00FB0EC2">
            <w:rPr>
              <w:lang w:bidi="nl-NL"/>
            </w:rPr>
            <w:t>Nadat alle uitgaven zijn ingevoerd, bekijkt u de afzonderlijke items en het totale bedrag, om te zien hoe de projecties kunnen worden verbeterd of bepaalde uitgaven naar de toekomst kunnen worden verplaatst, wanneer er meer inkomsten worden verwacht. Het doel is zo snel mogelijk winstgevend te worden met positieve cashflow.</w:t>
          </w:r>
        </w:sdtContent>
      </w:sdt>
    </w:p>
    <w:sectPr w:rsidR="00BD0C60" w:rsidRPr="00FB0EC2" w:rsidSect="00D02465">
      <w:footerReference w:type="first" r:id="rId17"/>
      <w:pgSz w:w="11906" w:h="16838" w:code="9"/>
      <w:pgMar w:top="216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90B44" w14:textId="77777777" w:rsidR="00961742" w:rsidRDefault="00961742" w:rsidP="005A20E2">
      <w:pPr>
        <w:spacing w:after="0"/>
      </w:pPr>
      <w:r>
        <w:separator/>
      </w:r>
    </w:p>
    <w:p w14:paraId="6B0229E9" w14:textId="77777777" w:rsidR="00961742" w:rsidRDefault="00961742"/>
    <w:p w14:paraId="4D0EB360" w14:textId="77777777" w:rsidR="00961742" w:rsidRDefault="00961742" w:rsidP="009B4773"/>
    <w:p w14:paraId="48043AB9" w14:textId="77777777" w:rsidR="00961742" w:rsidRDefault="00961742" w:rsidP="00513832"/>
  </w:endnote>
  <w:endnote w:type="continuationSeparator" w:id="0">
    <w:p w14:paraId="6EB32FAD" w14:textId="77777777" w:rsidR="00961742" w:rsidRDefault="00961742" w:rsidP="005A20E2">
      <w:pPr>
        <w:spacing w:after="0"/>
      </w:pPr>
      <w:r>
        <w:continuationSeparator/>
      </w:r>
    </w:p>
    <w:p w14:paraId="6B38EDD7" w14:textId="77777777" w:rsidR="00961742" w:rsidRDefault="00961742"/>
    <w:p w14:paraId="020943D3" w14:textId="77777777" w:rsidR="00961742" w:rsidRDefault="00961742" w:rsidP="009B4773"/>
    <w:p w14:paraId="387BACBA" w14:textId="77777777" w:rsidR="00961742" w:rsidRDefault="00961742"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2348994"/>
      <w:docPartObj>
        <w:docPartGallery w:val="Page Numbers (Bottom of Page)"/>
        <w:docPartUnique/>
      </w:docPartObj>
    </w:sdtPr>
    <w:sdtEndPr>
      <w:rPr>
        <w:noProof/>
      </w:rPr>
    </w:sdtEndPr>
    <w:sdtContent>
      <w:sdt>
        <w:sdtPr>
          <w:id w:val="173551353"/>
          <w:docPartObj>
            <w:docPartGallery w:val="Page Numbers (Bottom of Page)"/>
            <w:docPartUnique/>
          </w:docPartObj>
        </w:sdtPr>
        <w:sdtEndPr>
          <w:rPr>
            <w:noProof/>
          </w:rPr>
        </w:sdtEndPr>
        <w:sdtContent>
          <w:p w14:paraId="1843626B" w14:textId="77777777" w:rsidR="00EF2FFD" w:rsidRDefault="00EF2FFD" w:rsidP="00F8411A">
            <w:pPr>
              <w:pStyle w:val="Voettekst"/>
            </w:pPr>
            <w:r w:rsidRPr="002135FB">
              <w:rPr>
                <w:lang w:bidi="nl-NL"/>
              </w:rPr>
              <w:fldChar w:fldCharType="begin"/>
            </w:r>
            <w:r w:rsidRPr="002135FB">
              <w:rPr>
                <w:lang w:bidi="nl-NL"/>
              </w:rPr>
              <w:instrText xml:space="preserve"> PAGE   \* MERGEFORMAT </w:instrText>
            </w:r>
            <w:r w:rsidRPr="002135FB">
              <w:rPr>
                <w:lang w:bidi="nl-NL"/>
              </w:rPr>
              <w:fldChar w:fldCharType="separate"/>
            </w:r>
            <w:r>
              <w:rPr>
                <w:lang w:bidi="nl-NL"/>
              </w:rPr>
              <w:t>1</w:t>
            </w:r>
            <w:r w:rsidRPr="002135FB">
              <w:rPr>
                <w:noProof/>
                <w:lang w:bidi="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5307862"/>
      <w:docPartObj>
        <w:docPartGallery w:val="Page Numbers (Bottom of Page)"/>
        <w:docPartUnique/>
      </w:docPartObj>
    </w:sdtPr>
    <w:sdtEndPr>
      <w:rPr>
        <w:noProof/>
      </w:rPr>
    </w:sdtEndPr>
    <w:sdtContent>
      <w:p w14:paraId="21EE0EEE" w14:textId="77777777" w:rsidR="00EF2FFD" w:rsidRDefault="00EF2FFD" w:rsidP="00D94688">
        <w:pPr>
          <w:pStyle w:val="Voettekst"/>
          <w:jc w:val="right"/>
        </w:pPr>
        <w:r w:rsidRPr="002135FB">
          <w:rPr>
            <w:lang w:bidi="nl-NL"/>
          </w:rPr>
          <w:fldChar w:fldCharType="begin"/>
        </w:r>
        <w:r w:rsidRPr="002135FB">
          <w:rPr>
            <w:lang w:bidi="nl-NL"/>
          </w:rPr>
          <w:instrText xml:space="preserve"> PAGE   \* MERGEFORMAT </w:instrText>
        </w:r>
        <w:r w:rsidRPr="002135FB">
          <w:rPr>
            <w:lang w:bidi="nl-NL"/>
          </w:rPr>
          <w:fldChar w:fldCharType="separate"/>
        </w:r>
        <w:r>
          <w:rPr>
            <w:noProof/>
            <w:lang w:bidi="nl-NL"/>
          </w:rPr>
          <w:t>ii</w:t>
        </w:r>
        <w:r w:rsidRPr="002135FB">
          <w:rPr>
            <w:noProof/>
            <w:lang w:bidi="nl-N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689699"/>
      <w:docPartObj>
        <w:docPartGallery w:val="Page Numbers (Bottom of Page)"/>
        <w:docPartUnique/>
      </w:docPartObj>
    </w:sdtPr>
    <w:sdtEndPr>
      <w:rPr>
        <w:noProof/>
      </w:rPr>
    </w:sdtEndPr>
    <w:sdtContent>
      <w:sdt>
        <w:sdtPr>
          <w:id w:val="724266714"/>
          <w:docPartObj>
            <w:docPartGallery w:val="Page Numbers (Bottom of Page)"/>
            <w:docPartUnique/>
          </w:docPartObj>
        </w:sdtPr>
        <w:sdtEndPr>
          <w:rPr>
            <w:noProof/>
          </w:rPr>
        </w:sdtEndPr>
        <w:sdtContent>
          <w:p w14:paraId="1C63389D" w14:textId="77777777" w:rsidR="00EF2FFD" w:rsidRDefault="00EF2FFD" w:rsidP="00F8411A">
            <w:pPr>
              <w:pStyle w:val="Voettekst"/>
            </w:pPr>
            <w:r w:rsidRPr="002135FB">
              <w:rPr>
                <w:lang w:bidi="nl-NL"/>
              </w:rPr>
              <w:t xml:space="preserve">24 januari 20XX                                                                                                                                                  </w:t>
            </w:r>
            <w:r w:rsidRPr="002135FB">
              <w:rPr>
                <w:lang w:bidi="nl-NL"/>
              </w:rPr>
              <w:fldChar w:fldCharType="begin"/>
            </w:r>
            <w:r w:rsidRPr="002135FB">
              <w:rPr>
                <w:lang w:bidi="nl-NL"/>
              </w:rPr>
              <w:instrText xml:space="preserve"> PAGE   \* MERGEFORMAT </w:instrText>
            </w:r>
            <w:r w:rsidRPr="002135FB">
              <w:rPr>
                <w:lang w:bidi="nl-NL"/>
              </w:rPr>
              <w:fldChar w:fldCharType="separate"/>
            </w:r>
            <w:r>
              <w:rPr>
                <w:lang w:bidi="nl-NL"/>
              </w:rPr>
              <w:t>1</w:t>
            </w:r>
            <w:r w:rsidRPr="002135FB">
              <w:rPr>
                <w:noProof/>
                <w:lang w:bidi="nl-NL"/>
              </w:rPr>
              <w:fldChar w:fldCharType="end"/>
            </w:r>
          </w:p>
        </w:sdtContent>
      </w:sdt>
      <w:p w14:paraId="257FA5D8" w14:textId="77777777" w:rsidR="00EF2FFD" w:rsidRDefault="00000000" w:rsidP="00F8411A">
        <w:pPr>
          <w:pStyle w:val="Voettekst"/>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9AB09" w14:textId="77777777" w:rsidR="00961742" w:rsidRDefault="00961742" w:rsidP="005A20E2">
      <w:pPr>
        <w:spacing w:after="0"/>
      </w:pPr>
      <w:r>
        <w:separator/>
      </w:r>
    </w:p>
    <w:p w14:paraId="21C3335A" w14:textId="77777777" w:rsidR="00961742" w:rsidRDefault="00961742"/>
    <w:p w14:paraId="5895D2EE" w14:textId="77777777" w:rsidR="00961742" w:rsidRDefault="00961742" w:rsidP="009B4773"/>
    <w:p w14:paraId="06C9E4BF" w14:textId="77777777" w:rsidR="00961742" w:rsidRDefault="00961742" w:rsidP="00513832"/>
  </w:footnote>
  <w:footnote w:type="continuationSeparator" w:id="0">
    <w:p w14:paraId="176BB286" w14:textId="77777777" w:rsidR="00961742" w:rsidRDefault="00961742" w:rsidP="005A20E2">
      <w:pPr>
        <w:spacing w:after="0"/>
      </w:pPr>
      <w:r>
        <w:continuationSeparator/>
      </w:r>
    </w:p>
    <w:p w14:paraId="19AC74C8" w14:textId="77777777" w:rsidR="00961742" w:rsidRDefault="00961742"/>
    <w:p w14:paraId="0808D5AE" w14:textId="77777777" w:rsidR="00961742" w:rsidRDefault="00961742" w:rsidP="009B4773"/>
    <w:p w14:paraId="55FA3074" w14:textId="77777777" w:rsidR="00961742" w:rsidRDefault="00961742"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CC44A" w14:textId="77777777" w:rsidR="00EF2FFD" w:rsidRDefault="00EF2FFD" w:rsidP="005A20E2">
    <w:pPr>
      <w:pStyle w:val="Koptekst"/>
      <w:tabs>
        <w:tab w:val="clear" w:pos="9689"/>
        <w:tab w:val="right" w:pos="11057"/>
      </w:tabs>
      <w:ind w:left="-1134" w:right="-1085"/>
    </w:pPr>
    <w:r>
      <w:rPr>
        <w:noProof/>
        <w:lang w:bidi="nl-NL"/>
      </w:rPr>
      <w:drawing>
        <wp:anchor distT="0" distB="0" distL="114300" distR="114300" simplePos="0" relativeHeight="251694080" behindDoc="1" locked="0" layoutInCell="1" allowOverlap="1" wp14:anchorId="75034478" wp14:editId="1966AE00">
          <wp:simplePos x="0" y="0"/>
          <wp:positionH relativeFrom="page">
            <wp:align>center</wp:align>
          </wp:positionH>
          <wp:positionV relativeFrom="page">
            <wp:align>center</wp:align>
          </wp:positionV>
          <wp:extent cx="7132320" cy="9427464"/>
          <wp:effectExtent l="0" t="0" r="0" b="2540"/>
          <wp:wrapNone/>
          <wp:docPr id="7" name="Afbeelding 7" descr="Er wordt iets besproken door twee vrouw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GettyImages-731742045_super.jpg"/>
                  <pic:cNvPicPr/>
                </pic:nvPicPr>
                <pic:blipFill rotWithShape="1">
                  <a:blip r:embed="rId1">
                    <a:extLst>
                      <a:ext uri="{28A0092B-C50C-407E-A947-70E740481C1C}">
                        <a14:useLocalDpi xmlns:a14="http://schemas.microsoft.com/office/drawing/2010/main" val="0"/>
                      </a:ext>
                    </a:extLst>
                  </a:blip>
                  <a:srcRect l="28395" t="33230" r="40830" b="5725"/>
                  <a:stretch/>
                </pic:blipFill>
                <pic:spPr bwMode="auto">
                  <a:xfrm>
                    <a:off x="0" y="0"/>
                    <a:ext cx="7132320" cy="9427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832BA7" w14:textId="77777777" w:rsidR="00EF2FFD" w:rsidRDefault="00EF2F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FCA13" w14:textId="77777777" w:rsidR="00EF2FFD" w:rsidRDefault="00EF2FFD">
    <w:r>
      <w:rPr>
        <w:noProof/>
        <w:lang w:bidi="nl-NL"/>
      </w:rPr>
      <w:drawing>
        <wp:anchor distT="0" distB="0" distL="114300" distR="114300" simplePos="0" relativeHeight="251696128" behindDoc="1" locked="0" layoutInCell="1" allowOverlap="1" wp14:anchorId="132DF9F7" wp14:editId="65DB228A">
          <wp:simplePos x="0" y="0"/>
          <wp:positionH relativeFrom="column">
            <wp:posOffset>-3543300</wp:posOffset>
          </wp:positionH>
          <wp:positionV relativeFrom="margin">
            <wp:posOffset>-737380</wp:posOffset>
          </wp:positionV>
          <wp:extent cx="3268800" cy="9428400"/>
          <wp:effectExtent l="0" t="0" r="8255" b="1905"/>
          <wp:wrapNone/>
          <wp:docPr id="8" name="Afbeelding 8" descr="Groep person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GettyImages-696273168_super.jpg"/>
                  <pic:cNvPicPr/>
                </pic:nvPicPr>
                <pic:blipFill rotWithShape="1">
                  <a:blip r:embed="rId1">
                    <a:extLst>
                      <a:ext uri="{28A0092B-C50C-407E-A947-70E740481C1C}">
                        <a14:useLocalDpi xmlns:a14="http://schemas.microsoft.com/office/drawing/2010/main" val="0"/>
                      </a:ext>
                    </a:extLst>
                  </a:blip>
                  <a:srcRect l="33928" t="2929" r="45411" b="7707"/>
                  <a:stretch/>
                </pic:blipFill>
                <pic:spPr bwMode="auto">
                  <a:xfrm flipH="1">
                    <a:off x="0" y="0"/>
                    <a:ext cx="3268800" cy="94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AB6F5" w14:textId="7FE3536B" w:rsidR="00EF2FFD" w:rsidRDefault="00214C22" w:rsidP="0003123C">
    <w:pPr>
      <w:pStyle w:val="Koptekst"/>
      <w:spacing w:before="0"/>
    </w:pPr>
    <w:r>
      <w:rPr>
        <w:noProof/>
        <w:lang w:bidi="nl-NL"/>
      </w:rPr>
      <mc:AlternateContent>
        <mc:Choice Requires="wps">
          <w:drawing>
            <wp:anchor distT="45720" distB="45720" distL="114300" distR="114300" simplePos="0" relativeHeight="251689984" behindDoc="1" locked="0" layoutInCell="1" allowOverlap="1" wp14:anchorId="1C2905AD" wp14:editId="4FFB875E">
              <wp:simplePos x="0" y="0"/>
              <wp:positionH relativeFrom="page">
                <wp:align>left</wp:align>
              </wp:positionH>
              <wp:positionV relativeFrom="page">
                <wp:align>top</wp:align>
              </wp:positionV>
              <wp:extent cx="10058400" cy="831850"/>
              <wp:effectExtent l="0" t="0" r="2540" b="6350"/>
              <wp:wrapNone/>
              <wp:docPr id="29"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831850"/>
                      </a:xfrm>
                      <a:prstGeom prst="rect">
                        <a:avLst/>
                      </a:prstGeom>
                      <a:solidFill>
                        <a:schemeClr val="bg2">
                          <a:lumMod val="75000"/>
                          <a:alpha val="14902"/>
                        </a:schemeClr>
                      </a:solidFill>
                      <a:ln w="9525">
                        <a:noFill/>
                        <a:miter lim="800000"/>
                        <a:headEnd/>
                        <a:tailEnd/>
                      </a:ln>
                    </wps:spPr>
                    <wps:txbx>
                      <w:txbxContent>
                        <w:p w14:paraId="20010286" w14:textId="77777777" w:rsidR="00EF2FFD" w:rsidRDefault="00EF2FFD" w:rsidP="0003123C"/>
                      </w:txbxContent>
                    </wps:txbx>
                    <wps:bodyPr rot="0" vert="horz" wrap="square" lIns="720000" tIns="288000" rIns="91440" bIns="45720" anchor="ctr" anchorCtr="0">
                      <a:noAutofit/>
                    </wps:bodyPr>
                  </wps:wsp>
                </a:graphicData>
              </a:graphic>
              <wp14:sizeRelH relativeFrom="page">
                <wp14:pctWidth>100000</wp14:pctWidth>
              </wp14:sizeRelH>
              <wp14:sizeRelV relativeFrom="margin">
                <wp14:pctHeight>0</wp14:pctHeight>
              </wp14:sizeRelV>
            </wp:anchor>
          </w:drawing>
        </mc:Choice>
        <mc:Fallback>
          <w:pict>
            <v:shapetype w14:anchorId="1C2905AD" id="_x0000_t202" coordsize="21600,21600" o:spt="202" path="m,l,21600r21600,l21600,xe">
              <v:stroke joinstyle="miter"/>
              <v:path gradientshapeok="t" o:connecttype="rect"/>
            </v:shapetype>
            <v:shape id="Tekstvak 2" o:spid="_x0000_s1026" type="#_x0000_t202" alt="&quot;&quot;" style="position:absolute;margin-left:0;margin-top:0;width:11in;height:65.5pt;z-index:-251626496;visibility:visible;mso-wrap-style:square;mso-width-percent:1000;mso-height-percent:0;mso-wrap-distance-left:9pt;mso-wrap-distance-top:3.6pt;mso-wrap-distance-right:9pt;mso-wrap-distance-bottom:3.6pt;mso-position-horizontal:left;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" fillcolor="#3e8d9c [2414]" stroked="f">
              <v:fill opacity="9766f"/>
              <v:textbox inset="20mm,8mm">
                <w:txbxContent>
                  <w:p w14:paraId="20010286" w14:textId="77777777" w:rsidR="00EF2FFD" w:rsidRDefault="00EF2FFD" w:rsidP="0003123C"/>
                </w:txbxContent>
              </v:textbox>
              <w10:wrap anchorx="page" anchory="page"/>
            </v:shape>
          </w:pict>
        </mc:Fallback>
      </mc:AlternateContent>
    </w:r>
    <w:r w:rsidR="00EF2FFD">
      <w:rPr>
        <w:rStyle w:val="Subtielebenadrukking"/>
        <w:lang w:bidi="nl-NL"/>
      </w:rPr>
      <w:t xml:space="preserve"> </w:t>
    </w:r>
    <w:r w:rsidR="00D33EFD">
      <w:rPr>
        <w:rFonts w:asciiTheme="majorHAnsi" w:hAnsiTheme="majorHAnsi"/>
        <w:b/>
        <w:color w:val="107082" w:themeColor="accent2"/>
        <w:sz w:val="28"/>
        <w:szCs w:val="28"/>
        <w:lang w:bidi="nl-NL"/>
      </w:rPr>
      <w:t>Parkinson Café Heemskerk - Beverwijk</w:t>
    </w:r>
    <w:r w:rsidR="00EF2FFD">
      <w:rPr>
        <w:rStyle w:val="Nadruk"/>
        <w:lang w:bidi="nl-NL"/>
      </w:rPr>
      <w:br/>
      <w:t>Ondernemingsplan</w:t>
    </w:r>
  </w:p>
  <w:p w14:paraId="2879B3F1" w14:textId="77777777" w:rsidR="00EF2FFD" w:rsidRDefault="00EF2FFD" w:rsidP="005A20E2">
    <w:pPr>
      <w:pStyle w:val="Koptekst"/>
      <w:tabs>
        <w:tab w:val="clear" w:pos="9689"/>
        <w:tab w:val="right" w:pos="11057"/>
      </w:tabs>
      <w:ind w:left="-1134" w:right="-108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06D08" w14:textId="77777777" w:rsidR="00EF2FFD" w:rsidRDefault="00EF2FFD" w:rsidP="0003123C">
    <w:pPr>
      <w:pStyle w:val="Koptekst"/>
      <w:spacing w:before="0"/>
    </w:pPr>
    <w:r>
      <w:rPr>
        <w:rStyle w:val="Subtielebenadrukking"/>
        <w:lang w:bidi="nl-NL"/>
      </w:rPr>
      <w:t xml:space="preserve"> </w:t>
    </w:r>
    <w:r>
      <w:rPr>
        <w:rFonts w:asciiTheme="majorHAnsi" w:hAnsiTheme="majorHAnsi"/>
        <w:b/>
        <w:color w:val="107082" w:themeColor="accent2"/>
        <w:sz w:val="28"/>
        <w:szCs w:val="28"/>
        <w:lang w:bidi="nl-NL"/>
      </w:rPr>
      <w:t>Services</w:t>
    </w:r>
    <w:r>
      <w:rPr>
        <w:rStyle w:val="Nadruk"/>
        <w:lang w:bidi="nl-NL"/>
      </w:rPr>
      <w:br/>
      <w:t>Ondernemingsplan</w:t>
    </w:r>
    <w:r>
      <w:rPr>
        <w:noProof/>
        <w:lang w:bidi="nl-NL"/>
      </w:rPr>
      <mc:AlternateContent>
        <mc:Choice Requires="wps">
          <w:drawing>
            <wp:anchor distT="45720" distB="45720" distL="114300" distR="114300" simplePos="0" relativeHeight="251698176" behindDoc="1" locked="0" layoutInCell="1" allowOverlap="1" wp14:anchorId="55A7593A" wp14:editId="1016E1DC">
              <wp:simplePos x="0" y="0"/>
              <wp:positionH relativeFrom="page">
                <wp:align>center</wp:align>
              </wp:positionH>
              <wp:positionV relativeFrom="page">
                <wp:align>top</wp:align>
              </wp:positionV>
              <wp:extent cx="10058400" cy="1143000"/>
              <wp:effectExtent l="0" t="0" r="0" b="0"/>
              <wp:wrapNone/>
              <wp:docPr id="6"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chemeClr val="bg2">
                          <a:lumMod val="75000"/>
                          <a:alpha val="14902"/>
                        </a:schemeClr>
                      </a:solidFill>
                      <a:ln w="9525">
                        <a:noFill/>
                        <a:miter lim="800000"/>
                        <a:headEnd/>
                        <a:tailEnd/>
                      </a:ln>
                    </wps:spPr>
                    <wps:txbx>
                      <w:txbxContent>
                        <w:p w14:paraId="3151C5CF" w14:textId="77777777" w:rsidR="00EF2FFD" w:rsidRDefault="00EF2FFD" w:rsidP="0003123C"/>
                      </w:txbxContent>
                    </wps:txbx>
                    <wps:bodyPr rot="0" vert="horz" wrap="square" lIns="720000" tIns="288000" rIns="91440" bIns="45720" anchor="ctr" anchorCtr="0">
                      <a:noAutofit/>
                    </wps:bodyPr>
                  </wps:wsp>
                </a:graphicData>
              </a:graphic>
              <wp14:sizeRelH relativeFrom="page">
                <wp14:pctWidth>100000</wp14:pctWidth>
              </wp14:sizeRelH>
              <wp14:sizeRelV relativeFrom="margin">
                <wp14:pctHeight>0</wp14:pctHeight>
              </wp14:sizeRelV>
            </wp:anchor>
          </w:drawing>
        </mc:Choice>
        <mc:Fallback>
          <w:pict>
            <v:shapetype w14:anchorId="55A7593A" id="_x0000_t202" coordsize="21600,21600" o:spt="202" path="m,l,21600r21600,l21600,xe">
              <v:stroke joinstyle="miter"/>
              <v:path gradientshapeok="t" o:connecttype="rect"/>
            </v:shapetype>
            <v:shape id="_x0000_s1027" type="#_x0000_t202" alt="&quot;&quot;" style="position:absolute;margin-left:0;margin-top:0;width:11in;height:90pt;z-index:-251618304;visibility:visible;mso-wrap-style:square;mso-width-percent:1000;mso-height-percent:0;mso-wrap-distance-left:9pt;mso-wrap-distance-top:3.6pt;mso-wrap-distance-right:9pt;mso-wrap-distance-bottom:3.6pt;mso-position-horizontal:center;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" fillcolor="#3e8d9c [2414]" stroked="f">
              <v:fill opacity="9766f"/>
              <v:textbox inset="20mm,8mm">
                <w:txbxContent>
                  <w:p w14:paraId="3151C5CF" w14:textId="77777777" w:rsidR="00EF2FFD" w:rsidRDefault="00EF2FFD" w:rsidP="0003123C"/>
                </w:txbxContent>
              </v:textbox>
              <w10:wrap anchorx="page" anchory="page"/>
            </v:shape>
          </w:pict>
        </mc:Fallback>
      </mc:AlternateContent>
    </w:r>
  </w:p>
  <w:p w14:paraId="4D73B39B" w14:textId="77777777" w:rsidR="00EF2FFD" w:rsidRDefault="00EF2FFD" w:rsidP="005A20E2">
    <w:pPr>
      <w:pStyle w:val="Koptekst"/>
      <w:tabs>
        <w:tab w:val="clear" w:pos="9689"/>
        <w:tab w:val="right" w:pos="11057"/>
      </w:tabs>
      <w:ind w:left="-1134" w:right="-108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98A0C43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jstopsomteken2"/>
      <w:lvlText w:val="o"/>
      <w:lvlJc w:val="left"/>
      <w:pPr>
        <w:ind w:left="720" w:hanging="360"/>
      </w:pPr>
      <w:rPr>
        <w:rFonts w:ascii="Courier New" w:hAnsi="Courier New" w:cs="Courier New" w:hint="default"/>
        <w:color w:val="107082" w:themeColor="accent2"/>
      </w:rPr>
    </w:lvl>
  </w:abstractNum>
  <w:abstractNum w:abstractNumId="2" w15:restartNumberingAfterBreak="0">
    <w:nsid w:val="FFFFFF88"/>
    <w:multiLevelType w:val="singleLevel"/>
    <w:tmpl w:val="A080F52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fiekopsommingsteken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Grafiekopsommingsteken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jstopsomteken"/>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95B26C3"/>
    <w:multiLevelType w:val="hybridMultilevel"/>
    <w:tmpl w:val="98A478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B62834"/>
    <w:multiLevelType w:val="hybridMultilevel"/>
    <w:tmpl w:val="C08C66B0"/>
    <w:lvl w:ilvl="0" w:tplc="CFD2494C">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107082" w:themeColor="accent2"/>
        <w:u w:color="F0CDA1" w:themeColor="accent1"/>
      </w:rPr>
    </w:lvl>
    <w:lvl w:ilvl="1" w:tplc="21DA163A">
      <w:start w:val="1"/>
      <w:numFmt w:val="bullet"/>
      <w:lvlText w:val="o"/>
      <w:lvlJc w:val="left"/>
      <w:pPr>
        <w:ind w:left="1440" w:hanging="360"/>
      </w:pPr>
      <w:rPr>
        <w:rFonts w:ascii="Courier New" w:hAnsi="Courier New" w:hint="default"/>
        <w:color w:val="107082"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920324"/>
    <w:multiLevelType w:val="hybridMultilevel"/>
    <w:tmpl w:val="6AF83516"/>
    <w:lvl w:ilvl="0" w:tplc="633C562A">
      <w:start w:val="1"/>
      <w:numFmt w:val="lowerLetter"/>
      <w:lvlText w:val="%1."/>
      <w:lvlJc w:val="left"/>
      <w:pPr>
        <w:ind w:left="720" w:hanging="360"/>
      </w:pPr>
      <w:rPr>
        <w:rFonts w:hint="default"/>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832639"/>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277AFC"/>
    <w:multiLevelType w:val="hybridMultilevel"/>
    <w:tmpl w:val="251E707C"/>
    <w:lvl w:ilvl="0" w:tplc="C7BC33B2">
      <w:start w:val="1"/>
      <w:numFmt w:val="bullet"/>
      <w:pStyle w:val="Grafiekopsommingsteken"/>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1724629"/>
    <w:multiLevelType w:val="multilevel"/>
    <w:tmpl w:val="B77E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B872C6"/>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9448EF"/>
    <w:multiLevelType w:val="hybridMultilevel"/>
    <w:tmpl w:val="A92A2166"/>
    <w:lvl w:ilvl="0" w:tplc="A4583C36">
      <w:start w:val="1"/>
      <w:numFmt w:val="bullet"/>
      <w:pStyle w:val="Grafiekopsommingsteken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E331351"/>
    <w:multiLevelType w:val="hybridMultilevel"/>
    <w:tmpl w:val="72966E82"/>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8F198D"/>
    <w:multiLevelType w:val="hybridMultilevel"/>
    <w:tmpl w:val="03680CDA"/>
    <w:lvl w:ilvl="0" w:tplc="8376AAF6">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F425193"/>
    <w:multiLevelType w:val="hybridMultilevel"/>
    <w:tmpl w:val="2B4662AC"/>
    <w:lvl w:ilvl="0" w:tplc="F27AD300">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8C1828"/>
    <w:multiLevelType w:val="hybridMultilevel"/>
    <w:tmpl w:val="45148FEC"/>
    <w:lvl w:ilvl="0" w:tplc="C9B6E9BC">
      <w:start w:val="1"/>
      <w:numFmt w:val="decimal"/>
      <w:pStyle w:val="Lijstnummering"/>
      <w:lvlText w:val="%1."/>
      <w:lvlJc w:val="left"/>
      <w:pPr>
        <w:ind w:left="720" w:hanging="360"/>
      </w:pPr>
      <w:rPr>
        <w:rFonts w:hint="default"/>
        <w:b/>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6156C"/>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DB023C"/>
    <w:multiLevelType w:val="hybridMultilevel"/>
    <w:tmpl w:val="02829B4A"/>
    <w:lvl w:ilvl="0" w:tplc="CB6ECA12">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1F4F44"/>
    <w:multiLevelType w:val="hybridMultilevel"/>
    <w:tmpl w:val="7F5EAAF0"/>
    <w:lvl w:ilvl="0" w:tplc="302A11E8">
      <w:start w:val="1"/>
      <w:numFmt w:val="decimal"/>
      <w:lvlText w:val="%1."/>
      <w:lvlJc w:val="left"/>
      <w:pPr>
        <w:ind w:left="720" w:hanging="360"/>
      </w:pPr>
      <w:rPr>
        <w:rFonts w:hint="default"/>
        <w:b/>
        <w:i/>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3A0DBE"/>
    <w:multiLevelType w:val="multilevel"/>
    <w:tmpl w:val="E138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961309"/>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101D07"/>
    <w:multiLevelType w:val="hybridMultilevel"/>
    <w:tmpl w:val="79DC4B2A"/>
    <w:lvl w:ilvl="0" w:tplc="124C5DAE">
      <w:start w:val="1"/>
      <w:numFmt w:val="decimal"/>
      <w:lvlText w:val="%1."/>
      <w:lvlJc w:val="left"/>
      <w:pPr>
        <w:ind w:left="143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479665">
    <w:abstractNumId w:val="29"/>
  </w:num>
  <w:num w:numId="2" w16cid:durableId="1647976018">
    <w:abstractNumId w:val="37"/>
  </w:num>
  <w:num w:numId="3" w16cid:durableId="2069375314">
    <w:abstractNumId w:val="19"/>
  </w:num>
  <w:num w:numId="4" w16cid:durableId="1560096820">
    <w:abstractNumId w:val="27"/>
  </w:num>
  <w:num w:numId="5" w16cid:durableId="1871187687">
    <w:abstractNumId w:val="15"/>
  </w:num>
  <w:num w:numId="6" w16cid:durableId="1388383644">
    <w:abstractNumId w:val="8"/>
  </w:num>
  <w:num w:numId="7" w16cid:durableId="455412421">
    <w:abstractNumId w:val="36"/>
  </w:num>
  <w:num w:numId="8" w16cid:durableId="1162543206">
    <w:abstractNumId w:val="14"/>
  </w:num>
  <w:num w:numId="9" w16cid:durableId="987320883">
    <w:abstractNumId w:val="39"/>
  </w:num>
  <w:num w:numId="10" w16cid:durableId="1526407203">
    <w:abstractNumId w:val="33"/>
  </w:num>
  <w:num w:numId="11" w16cid:durableId="370351729">
    <w:abstractNumId w:val="4"/>
  </w:num>
  <w:num w:numId="12" w16cid:durableId="2004115098">
    <w:abstractNumId w:val="12"/>
  </w:num>
  <w:num w:numId="13" w16cid:durableId="537545530">
    <w:abstractNumId w:val="17"/>
  </w:num>
  <w:num w:numId="14" w16cid:durableId="1434208586">
    <w:abstractNumId w:val="26"/>
  </w:num>
  <w:num w:numId="15" w16cid:durableId="1684238792">
    <w:abstractNumId w:val="22"/>
  </w:num>
  <w:num w:numId="16" w16cid:durableId="595133203">
    <w:abstractNumId w:val="7"/>
  </w:num>
  <w:num w:numId="17" w16cid:durableId="623004163">
    <w:abstractNumId w:val="28"/>
  </w:num>
  <w:num w:numId="18" w16cid:durableId="1486389078">
    <w:abstractNumId w:val="40"/>
  </w:num>
  <w:num w:numId="19" w16cid:durableId="102695975">
    <w:abstractNumId w:val="11"/>
  </w:num>
  <w:num w:numId="20" w16cid:durableId="1670597095">
    <w:abstractNumId w:val="31"/>
  </w:num>
  <w:num w:numId="21" w16cid:durableId="676349423">
    <w:abstractNumId w:val="13"/>
  </w:num>
  <w:num w:numId="22" w16cid:durableId="981740178">
    <w:abstractNumId w:val="23"/>
  </w:num>
  <w:num w:numId="23" w16cid:durableId="1002318157">
    <w:abstractNumId w:val="25"/>
  </w:num>
  <w:num w:numId="24" w16cid:durableId="2074742142">
    <w:abstractNumId w:val="21"/>
  </w:num>
  <w:num w:numId="25" w16cid:durableId="245959619">
    <w:abstractNumId w:val="24"/>
  </w:num>
  <w:num w:numId="26" w16cid:durableId="1486704167">
    <w:abstractNumId w:val="9"/>
  </w:num>
  <w:num w:numId="27" w16cid:durableId="1375042655">
    <w:abstractNumId w:val="34"/>
  </w:num>
  <w:num w:numId="28" w16cid:durableId="253704279">
    <w:abstractNumId w:val="16"/>
  </w:num>
  <w:num w:numId="29" w16cid:durableId="845485382">
    <w:abstractNumId w:val="6"/>
  </w:num>
  <w:num w:numId="30" w16cid:durableId="213006926">
    <w:abstractNumId w:val="20"/>
  </w:num>
  <w:num w:numId="31" w16cid:durableId="21371333">
    <w:abstractNumId w:val="5"/>
  </w:num>
  <w:num w:numId="32" w16cid:durableId="30418195">
    <w:abstractNumId w:val="30"/>
  </w:num>
  <w:num w:numId="33" w16cid:durableId="829294087">
    <w:abstractNumId w:val="32"/>
  </w:num>
  <w:num w:numId="34" w16cid:durableId="1500847217">
    <w:abstractNumId w:val="3"/>
  </w:num>
  <w:num w:numId="35" w16cid:durableId="1870143927">
    <w:abstractNumId w:val="1"/>
  </w:num>
  <w:num w:numId="36" w16cid:durableId="1359552010">
    <w:abstractNumId w:val="2"/>
  </w:num>
  <w:num w:numId="37" w16cid:durableId="1263563664">
    <w:abstractNumId w:val="0"/>
  </w:num>
  <w:num w:numId="38" w16cid:durableId="1811483035">
    <w:abstractNumId w:val="35"/>
  </w:num>
  <w:num w:numId="39" w16cid:durableId="645351951">
    <w:abstractNumId w:val="18"/>
  </w:num>
  <w:num w:numId="40" w16cid:durableId="1176306006">
    <w:abstractNumId w:val="38"/>
  </w:num>
  <w:num w:numId="41" w16cid:durableId="930623317">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8B"/>
    <w:rsid w:val="0000092E"/>
    <w:rsid w:val="000013FD"/>
    <w:rsid w:val="00003408"/>
    <w:rsid w:val="00012A83"/>
    <w:rsid w:val="00017C3C"/>
    <w:rsid w:val="00021F2E"/>
    <w:rsid w:val="00026EAE"/>
    <w:rsid w:val="0003123C"/>
    <w:rsid w:val="00032A10"/>
    <w:rsid w:val="00043FFE"/>
    <w:rsid w:val="00044074"/>
    <w:rsid w:val="0004430C"/>
    <w:rsid w:val="00051A24"/>
    <w:rsid w:val="000612A6"/>
    <w:rsid w:val="00066DE2"/>
    <w:rsid w:val="00077931"/>
    <w:rsid w:val="000811A0"/>
    <w:rsid w:val="00084E91"/>
    <w:rsid w:val="000900B6"/>
    <w:rsid w:val="00096BE1"/>
    <w:rsid w:val="000A649E"/>
    <w:rsid w:val="000A7626"/>
    <w:rsid w:val="000B1B5F"/>
    <w:rsid w:val="000B5DA2"/>
    <w:rsid w:val="000B6224"/>
    <w:rsid w:val="000C1C28"/>
    <w:rsid w:val="000C5872"/>
    <w:rsid w:val="000E0979"/>
    <w:rsid w:val="000E1544"/>
    <w:rsid w:val="000F7199"/>
    <w:rsid w:val="00100314"/>
    <w:rsid w:val="001155CE"/>
    <w:rsid w:val="001225D9"/>
    <w:rsid w:val="00124370"/>
    <w:rsid w:val="00124422"/>
    <w:rsid w:val="001320AF"/>
    <w:rsid w:val="00160392"/>
    <w:rsid w:val="001A5429"/>
    <w:rsid w:val="001D1C22"/>
    <w:rsid w:val="001D59C9"/>
    <w:rsid w:val="001E11F1"/>
    <w:rsid w:val="001E1E58"/>
    <w:rsid w:val="001E349F"/>
    <w:rsid w:val="00206719"/>
    <w:rsid w:val="00214C22"/>
    <w:rsid w:val="00233AE0"/>
    <w:rsid w:val="00234FE7"/>
    <w:rsid w:val="00240312"/>
    <w:rsid w:val="00247B17"/>
    <w:rsid w:val="00252E4A"/>
    <w:rsid w:val="002642A8"/>
    <w:rsid w:val="0028664C"/>
    <w:rsid w:val="002970AF"/>
    <w:rsid w:val="002A137B"/>
    <w:rsid w:val="002A38C7"/>
    <w:rsid w:val="002C360F"/>
    <w:rsid w:val="003046A9"/>
    <w:rsid w:val="0031130D"/>
    <w:rsid w:val="00314A6F"/>
    <w:rsid w:val="00334394"/>
    <w:rsid w:val="00347AF5"/>
    <w:rsid w:val="00360F98"/>
    <w:rsid w:val="00362478"/>
    <w:rsid w:val="00374421"/>
    <w:rsid w:val="003B5758"/>
    <w:rsid w:val="003D59A7"/>
    <w:rsid w:val="003E78A7"/>
    <w:rsid w:val="003F0714"/>
    <w:rsid w:val="003F13B0"/>
    <w:rsid w:val="003F41B8"/>
    <w:rsid w:val="003F5F4A"/>
    <w:rsid w:val="003F660E"/>
    <w:rsid w:val="004020D0"/>
    <w:rsid w:val="00403423"/>
    <w:rsid w:val="00423C21"/>
    <w:rsid w:val="004262DD"/>
    <w:rsid w:val="0042646F"/>
    <w:rsid w:val="00435096"/>
    <w:rsid w:val="004411FB"/>
    <w:rsid w:val="00443212"/>
    <w:rsid w:val="00493EC0"/>
    <w:rsid w:val="00495909"/>
    <w:rsid w:val="004B5251"/>
    <w:rsid w:val="004B5779"/>
    <w:rsid w:val="004C7B3E"/>
    <w:rsid w:val="004D2C93"/>
    <w:rsid w:val="004E67B3"/>
    <w:rsid w:val="00513832"/>
    <w:rsid w:val="00526C37"/>
    <w:rsid w:val="00533047"/>
    <w:rsid w:val="00577B45"/>
    <w:rsid w:val="005919AF"/>
    <w:rsid w:val="005A20E2"/>
    <w:rsid w:val="005B3466"/>
    <w:rsid w:val="005B6A1A"/>
    <w:rsid w:val="005D2146"/>
    <w:rsid w:val="005F41C1"/>
    <w:rsid w:val="005F6388"/>
    <w:rsid w:val="00615F25"/>
    <w:rsid w:val="00626FD8"/>
    <w:rsid w:val="006329E1"/>
    <w:rsid w:val="00633E73"/>
    <w:rsid w:val="0065229E"/>
    <w:rsid w:val="00655308"/>
    <w:rsid w:val="00664450"/>
    <w:rsid w:val="00682CAF"/>
    <w:rsid w:val="006936EB"/>
    <w:rsid w:val="00695777"/>
    <w:rsid w:val="006A359E"/>
    <w:rsid w:val="006B2383"/>
    <w:rsid w:val="006B3C4E"/>
    <w:rsid w:val="006C07E8"/>
    <w:rsid w:val="006C0DC6"/>
    <w:rsid w:val="006C42CF"/>
    <w:rsid w:val="006D0144"/>
    <w:rsid w:val="006D368B"/>
    <w:rsid w:val="006E3FC8"/>
    <w:rsid w:val="006F1C41"/>
    <w:rsid w:val="006F34C0"/>
    <w:rsid w:val="007157EF"/>
    <w:rsid w:val="0073193C"/>
    <w:rsid w:val="00735C23"/>
    <w:rsid w:val="0073670F"/>
    <w:rsid w:val="00740CEE"/>
    <w:rsid w:val="00740FCE"/>
    <w:rsid w:val="00753E67"/>
    <w:rsid w:val="007920A2"/>
    <w:rsid w:val="007A214D"/>
    <w:rsid w:val="007B17C4"/>
    <w:rsid w:val="007B1F5A"/>
    <w:rsid w:val="007B3AB6"/>
    <w:rsid w:val="007B3D2F"/>
    <w:rsid w:val="007B5AFF"/>
    <w:rsid w:val="007C136F"/>
    <w:rsid w:val="007C5AF4"/>
    <w:rsid w:val="007D2C96"/>
    <w:rsid w:val="007D36E9"/>
    <w:rsid w:val="007D5767"/>
    <w:rsid w:val="007F793B"/>
    <w:rsid w:val="00813EC8"/>
    <w:rsid w:val="00817F8C"/>
    <w:rsid w:val="00826CE8"/>
    <w:rsid w:val="0083428B"/>
    <w:rsid w:val="008422E6"/>
    <w:rsid w:val="00863B11"/>
    <w:rsid w:val="00876F99"/>
    <w:rsid w:val="008820B3"/>
    <w:rsid w:val="00886169"/>
    <w:rsid w:val="0089181A"/>
    <w:rsid w:val="00892936"/>
    <w:rsid w:val="008965F6"/>
    <w:rsid w:val="008A2B5E"/>
    <w:rsid w:val="008B4BAD"/>
    <w:rsid w:val="008B7663"/>
    <w:rsid w:val="008D3386"/>
    <w:rsid w:val="008E09BF"/>
    <w:rsid w:val="008E2EB8"/>
    <w:rsid w:val="008E3A18"/>
    <w:rsid w:val="008F704C"/>
    <w:rsid w:val="0090206C"/>
    <w:rsid w:val="00902998"/>
    <w:rsid w:val="00902AB8"/>
    <w:rsid w:val="00912C1B"/>
    <w:rsid w:val="0092125E"/>
    <w:rsid w:val="009233C5"/>
    <w:rsid w:val="00924319"/>
    <w:rsid w:val="009473B8"/>
    <w:rsid w:val="009500FA"/>
    <w:rsid w:val="0095135C"/>
    <w:rsid w:val="00952A7A"/>
    <w:rsid w:val="00961742"/>
    <w:rsid w:val="00974BF8"/>
    <w:rsid w:val="00974DD3"/>
    <w:rsid w:val="00977888"/>
    <w:rsid w:val="009778A3"/>
    <w:rsid w:val="009A3B33"/>
    <w:rsid w:val="009A45A0"/>
    <w:rsid w:val="009B35B5"/>
    <w:rsid w:val="009B4773"/>
    <w:rsid w:val="009B507C"/>
    <w:rsid w:val="009D2556"/>
    <w:rsid w:val="009F5B70"/>
    <w:rsid w:val="00A162A9"/>
    <w:rsid w:val="00A41799"/>
    <w:rsid w:val="00A43E91"/>
    <w:rsid w:val="00A630FD"/>
    <w:rsid w:val="00A66BA7"/>
    <w:rsid w:val="00A74908"/>
    <w:rsid w:val="00A75609"/>
    <w:rsid w:val="00A91213"/>
    <w:rsid w:val="00A960DC"/>
    <w:rsid w:val="00AA29B1"/>
    <w:rsid w:val="00AA66D7"/>
    <w:rsid w:val="00AC100C"/>
    <w:rsid w:val="00AC3653"/>
    <w:rsid w:val="00AC4859"/>
    <w:rsid w:val="00AE0241"/>
    <w:rsid w:val="00AE5008"/>
    <w:rsid w:val="00B067CB"/>
    <w:rsid w:val="00B11055"/>
    <w:rsid w:val="00B26302"/>
    <w:rsid w:val="00B34070"/>
    <w:rsid w:val="00B37B3B"/>
    <w:rsid w:val="00B44C47"/>
    <w:rsid w:val="00B57756"/>
    <w:rsid w:val="00B57F4F"/>
    <w:rsid w:val="00B74A29"/>
    <w:rsid w:val="00B7636D"/>
    <w:rsid w:val="00B80CF1"/>
    <w:rsid w:val="00BA2A38"/>
    <w:rsid w:val="00BA31C4"/>
    <w:rsid w:val="00BB02E6"/>
    <w:rsid w:val="00BD0C60"/>
    <w:rsid w:val="00C17BCF"/>
    <w:rsid w:val="00C3246A"/>
    <w:rsid w:val="00C41D25"/>
    <w:rsid w:val="00C46402"/>
    <w:rsid w:val="00C474B6"/>
    <w:rsid w:val="00C65564"/>
    <w:rsid w:val="00C83E4E"/>
    <w:rsid w:val="00CA61D8"/>
    <w:rsid w:val="00CC2DA1"/>
    <w:rsid w:val="00CD1D98"/>
    <w:rsid w:val="00CE0755"/>
    <w:rsid w:val="00CF0586"/>
    <w:rsid w:val="00CF1267"/>
    <w:rsid w:val="00D02465"/>
    <w:rsid w:val="00D13200"/>
    <w:rsid w:val="00D24B3C"/>
    <w:rsid w:val="00D26769"/>
    <w:rsid w:val="00D27AF8"/>
    <w:rsid w:val="00D30262"/>
    <w:rsid w:val="00D33152"/>
    <w:rsid w:val="00D33EFD"/>
    <w:rsid w:val="00D6543F"/>
    <w:rsid w:val="00D74E0C"/>
    <w:rsid w:val="00D83966"/>
    <w:rsid w:val="00D86A0F"/>
    <w:rsid w:val="00D91D46"/>
    <w:rsid w:val="00D94688"/>
    <w:rsid w:val="00D96961"/>
    <w:rsid w:val="00D96A64"/>
    <w:rsid w:val="00D96CD3"/>
    <w:rsid w:val="00DA1776"/>
    <w:rsid w:val="00DB4C65"/>
    <w:rsid w:val="00DB5A2E"/>
    <w:rsid w:val="00DC0528"/>
    <w:rsid w:val="00DC1104"/>
    <w:rsid w:val="00DC2470"/>
    <w:rsid w:val="00DC7466"/>
    <w:rsid w:val="00DC7E1C"/>
    <w:rsid w:val="00DE16D8"/>
    <w:rsid w:val="00DE4AC5"/>
    <w:rsid w:val="00DE65A2"/>
    <w:rsid w:val="00DF2DCC"/>
    <w:rsid w:val="00E00A57"/>
    <w:rsid w:val="00E01D0E"/>
    <w:rsid w:val="00E15D61"/>
    <w:rsid w:val="00E16215"/>
    <w:rsid w:val="00E20A15"/>
    <w:rsid w:val="00E22EA4"/>
    <w:rsid w:val="00E237E8"/>
    <w:rsid w:val="00E306D0"/>
    <w:rsid w:val="00E31650"/>
    <w:rsid w:val="00E35169"/>
    <w:rsid w:val="00E53724"/>
    <w:rsid w:val="00E552C8"/>
    <w:rsid w:val="00E75006"/>
    <w:rsid w:val="00E82721"/>
    <w:rsid w:val="00E84350"/>
    <w:rsid w:val="00E85863"/>
    <w:rsid w:val="00E862EA"/>
    <w:rsid w:val="00E87E65"/>
    <w:rsid w:val="00E91AE4"/>
    <w:rsid w:val="00EA0789"/>
    <w:rsid w:val="00EA431D"/>
    <w:rsid w:val="00EB35A3"/>
    <w:rsid w:val="00EC4BCD"/>
    <w:rsid w:val="00ED54F1"/>
    <w:rsid w:val="00EE3F75"/>
    <w:rsid w:val="00EF2FFD"/>
    <w:rsid w:val="00F24CB9"/>
    <w:rsid w:val="00F33F5E"/>
    <w:rsid w:val="00F379BC"/>
    <w:rsid w:val="00F41CE4"/>
    <w:rsid w:val="00F60840"/>
    <w:rsid w:val="00F75B86"/>
    <w:rsid w:val="00F77933"/>
    <w:rsid w:val="00F8411A"/>
    <w:rsid w:val="00F95712"/>
    <w:rsid w:val="00FA4FAB"/>
    <w:rsid w:val="00FB0EC2"/>
    <w:rsid w:val="00FC1405"/>
    <w:rsid w:val="00FF0913"/>
    <w:rsid w:val="00FF7EFE"/>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E4B5"/>
  <w15:chartTrackingRefBased/>
  <w15:docId w15:val="{0BC54FD3-0ADB-4C29-A65B-70FA74582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FFD"/>
    <w:pPr>
      <w:spacing w:before="120" w:after="120" w:line="252" w:lineRule="auto"/>
    </w:pPr>
    <w:rPr>
      <w:color w:val="595959" w:themeColor="text1" w:themeTint="A6"/>
      <w:sz w:val="24"/>
    </w:rPr>
  </w:style>
  <w:style w:type="paragraph" w:styleId="Kop1">
    <w:name w:val="heading 1"/>
    <w:basedOn w:val="Standaard"/>
    <w:next w:val="Standaard"/>
    <w:link w:val="Kop1Char"/>
    <w:uiPriority w:val="9"/>
    <w:qFormat/>
    <w:rsid w:val="00D02465"/>
    <w:pPr>
      <w:keepNext/>
      <w:keepLines/>
      <w:pageBreakBefore/>
      <w:pBdr>
        <w:bottom w:val="single" w:sz="24" w:space="4" w:color="F0CDA1" w:themeColor="accent1"/>
      </w:pBdr>
      <w:spacing w:after="400"/>
      <w:outlineLvl w:val="0"/>
    </w:pPr>
    <w:rPr>
      <w:rFonts w:asciiTheme="majorHAnsi" w:eastAsiaTheme="majorEastAsia" w:hAnsiTheme="majorHAnsi" w:cstheme="majorBidi"/>
      <w:b/>
      <w:caps/>
      <w:color w:val="107082" w:themeColor="accent2"/>
      <w:sz w:val="44"/>
      <w:szCs w:val="32"/>
    </w:rPr>
  </w:style>
  <w:style w:type="paragraph" w:styleId="Kop2">
    <w:name w:val="heading 2"/>
    <w:basedOn w:val="Standaard"/>
    <w:next w:val="Standaard"/>
    <w:link w:val="Kop2Char"/>
    <w:uiPriority w:val="9"/>
    <w:qFormat/>
    <w:rsid w:val="00664450"/>
    <w:pPr>
      <w:spacing w:line="240" w:lineRule="auto"/>
      <w:outlineLvl w:val="1"/>
    </w:pPr>
    <w:rPr>
      <w:rFonts w:asciiTheme="majorHAnsi" w:hAnsiTheme="majorHAnsi"/>
      <w:b/>
      <w:color w:val="D17406" w:themeColor="accent5" w:themeShade="BF"/>
      <w:sz w:val="40"/>
      <w:szCs w:val="36"/>
    </w:rPr>
  </w:style>
  <w:style w:type="paragraph" w:styleId="Kop3">
    <w:name w:val="heading 3"/>
    <w:basedOn w:val="Standaard"/>
    <w:next w:val="Standaard"/>
    <w:link w:val="Kop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szCs w:val="24"/>
    </w:rPr>
  </w:style>
  <w:style w:type="paragraph" w:styleId="Kop4">
    <w:name w:val="heading 4"/>
    <w:basedOn w:val="Standaard"/>
    <w:next w:val="Standaard"/>
    <w:link w:val="Kop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A20E2"/>
    <w:pPr>
      <w:tabs>
        <w:tab w:val="center" w:pos="4844"/>
        <w:tab w:val="right" w:pos="9689"/>
      </w:tabs>
      <w:spacing w:after="0"/>
    </w:pPr>
  </w:style>
  <w:style w:type="character" w:customStyle="1" w:styleId="KoptekstChar">
    <w:name w:val="Koptekst Char"/>
    <w:basedOn w:val="Standaardalinea-lettertype"/>
    <w:link w:val="Koptekst"/>
    <w:uiPriority w:val="99"/>
    <w:rsid w:val="00347AF5"/>
    <w:rPr>
      <w:color w:val="595959" w:themeColor="text1" w:themeTint="A6"/>
      <w:sz w:val="24"/>
    </w:rPr>
  </w:style>
  <w:style w:type="paragraph" w:styleId="Voettekst">
    <w:name w:val="footer"/>
    <w:basedOn w:val="Standaard"/>
    <w:link w:val="VoettekstChar"/>
    <w:uiPriority w:val="99"/>
    <w:rsid w:val="008E3A18"/>
    <w:pPr>
      <w:pBdr>
        <w:top w:val="single" w:sz="8" w:space="1" w:color="64B2C1" w:themeColor="background2"/>
      </w:pBdr>
      <w:spacing w:after="0" w:line="240" w:lineRule="auto"/>
    </w:pPr>
    <w:rPr>
      <w:sz w:val="18"/>
    </w:rPr>
  </w:style>
  <w:style w:type="character" w:customStyle="1" w:styleId="VoettekstChar">
    <w:name w:val="Voettekst Char"/>
    <w:basedOn w:val="Standaardalinea-lettertype"/>
    <w:link w:val="Voettekst"/>
    <w:uiPriority w:val="99"/>
    <w:rsid w:val="008E3A18"/>
    <w:rPr>
      <w:color w:val="595959" w:themeColor="text1" w:themeTint="A6"/>
      <w:sz w:val="18"/>
    </w:rPr>
  </w:style>
  <w:style w:type="character" w:styleId="Tekstvantijdelijkeaanduiding">
    <w:name w:val="Placeholder Text"/>
    <w:basedOn w:val="Standaardalinea-lettertype"/>
    <w:uiPriority w:val="99"/>
    <w:semiHidden/>
    <w:rsid w:val="005A20E2"/>
    <w:rPr>
      <w:color w:val="808080"/>
    </w:rPr>
  </w:style>
  <w:style w:type="paragraph" w:styleId="Titel">
    <w:name w:val="Title"/>
    <w:basedOn w:val="Standaard"/>
    <w:next w:val="Standaard"/>
    <w:link w:val="TitelChar"/>
    <w:uiPriority w:val="10"/>
    <w:qFormat/>
    <w:rsid w:val="00A162A9"/>
    <w:pPr>
      <w:spacing w:after="0"/>
      <w:contextualSpacing/>
      <w:jc w:val="center"/>
    </w:pPr>
    <w:rPr>
      <w:rFonts w:asciiTheme="majorHAnsi" w:eastAsiaTheme="majorEastAsia" w:hAnsiTheme="majorHAnsi" w:cstheme="majorBidi"/>
      <w:b/>
      <w:caps/>
      <w:color w:val="FFFFFF" w:themeColor="background1"/>
      <w:spacing w:val="-10"/>
      <w:kern w:val="28"/>
      <w:sz w:val="96"/>
      <w:szCs w:val="56"/>
    </w:rPr>
  </w:style>
  <w:style w:type="character" w:customStyle="1" w:styleId="TitelChar">
    <w:name w:val="Titel Char"/>
    <w:basedOn w:val="Standaardalinea-lettertype"/>
    <w:link w:val="Titel"/>
    <w:uiPriority w:val="10"/>
    <w:rsid w:val="00A162A9"/>
    <w:rPr>
      <w:rFonts w:asciiTheme="majorHAnsi" w:eastAsiaTheme="majorEastAsia" w:hAnsiTheme="majorHAnsi" w:cstheme="majorBidi"/>
      <w:b/>
      <w:caps/>
      <w:color w:val="FFFFFF" w:themeColor="background1"/>
      <w:spacing w:val="-10"/>
      <w:kern w:val="28"/>
      <w:sz w:val="96"/>
      <w:szCs w:val="56"/>
    </w:rPr>
  </w:style>
  <w:style w:type="paragraph" w:styleId="Ondertitel">
    <w:name w:val="Subtitle"/>
    <w:basedOn w:val="Standaard"/>
    <w:next w:val="Standaard"/>
    <w:link w:val="OndertitelChar"/>
    <w:uiPriority w:val="11"/>
    <w:qFormat/>
    <w:rsid w:val="00D83966"/>
    <w:pPr>
      <w:numPr>
        <w:ilvl w:val="1"/>
      </w:numPr>
      <w:spacing w:after="0"/>
      <w:jc w:val="center"/>
    </w:pPr>
    <w:rPr>
      <w:rFonts w:eastAsiaTheme="minorEastAsia"/>
      <w:b/>
      <w:i/>
      <w:color w:val="107082" w:themeColor="accent2"/>
      <w:spacing w:val="15"/>
      <w:sz w:val="48"/>
    </w:rPr>
  </w:style>
  <w:style w:type="character" w:customStyle="1" w:styleId="OndertitelChar">
    <w:name w:val="Ondertitel Char"/>
    <w:basedOn w:val="Standaardalinea-lettertype"/>
    <w:link w:val="Ondertitel"/>
    <w:uiPriority w:val="11"/>
    <w:rsid w:val="00D83966"/>
    <w:rPr>
      <w:rFonts w:eastAsiaTheme="minorEastAsia"/>
      <w:b/>
      <w:i/>
      <w:color w:val="107082" w:themeColor="accent2"/>
      <w:spacing w:val="15"/>
      <w:sz w:val="48"/>
    </w:rPr>
  </w:style>
  <w:style w:type="character" w:customStyle="1" w:styleId="Kop1Char">
    <w:name w:val="Kop 1 Char"/>
    <w:basedOn w:val="Standaardalinea-lettertype"/>
    <w:link w:val="Kop1"/>
    <w:uiPriority w:val="9"/>
    <w:rsid w:val="00D02465"/>
    <w:rPr>
      <w:rFonts w:asciiTheme="majorHAnsi" w:eastAsiaTheme="majorEastAsia" w:hAnsiTheme="majorHAnsi" w:cstheme="majorBidi"/>
      <w:b/>
      <w:caps/>
      <w:color w:val="107082" w:themeColor="accent2"/>
      <w:sz w:val="44"/>
      <w:szCs w:val="32"/>
    </w:rPr>
  </w:style>
  <w:style w:type="paragraph" w:customStyle="1" w:styleId="Standaard1">
    <w:name w:val="Standaard1"/>
    <w:semiHidden/>
    <w:rsid w:val="005D214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semiHidden/>
    <w:rsid w:val="005D2146"/>
    <w:rPr>
      <w:i/>
      <w:iCs/>
      <w:color w:val="545758"/>
      <w:sz w:val="28"/>
      <w:szCs w:val="28"/>
    </w:rPr>
  </w:style>
  <w:style w:type="paragraph" w:styleId="Lijstalinea">
    <w:name w:val="List Paragraph"/>
    <w:basedOn w:val="Standaard"/>
    <w:uiPriority w:val="34"/>
    <w:semiHidden/>
    <w:qFormat/>
    <w:rsid w:val="005D2146"/>
    <w:pPr>
      <w:ind w:left="720"/>
      <w:contextualSpacing/>
    </w:pPr>
  </w:style>
  <w:style w:type="character" w:styleId="Subtielebenadrukking">
    <w:name w:val="Subtle Emphasis"/>
    <w:uiPriority w:val="19"/>
    <w:qFormat/>
    <w:rsid w:val="00E85863"/>
    <w:rPr>
      <w:rFonts w:asciiTheme="majorHAnsi" w:hAnsiTheme="majorHAnsi"/>
      <w:b/>
      <w:i w:val="0"/>
      <w:color w:val="107082" w:themeColor="accent2"/>
      <w:sz w:val="28"/>
    </w:rPr>
  </w:style>
  <w:style w:type="character" w:styleId="Nadruk">
    <w:name w:val="Emphasis"/>
    <w:uiPriority w:val="20"/>
    <w:qFormat/>
    <w:rsid w:val="007D2C96"/>
    <w:rPr>
      <w:rFonts w:cstheme="minorHAnsi"/>
      <w:i/>
      <w:color w:val="262626" w:themeColor="text1" w:themeTint="D9"/>
    </w:rPr>
  </w:style>
  <w:style w:type="character" w:styleId="Intensievebenadrukking">
    <w:name w:val="Intense Emphasis"/>
    <w:uiPriority w:val="21"/>
    <w:semiHidden/>
    <w:qFormat/>
    <w:rsid w:val="00AE0241"/>
    <w:rPr>
      <w:color w:val="595959" w:themeColor="text1" w:themeTint="A6"/>
      <w:sz w:val="20"/>
    </w:rPr>
  </w:style>
  <w:style w:type="table" w:styleId="Tabelraster">
    <w:name w:val="Table Grid"/>
    <w:basedOn w:val="Standaardtabe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3304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3047"/>
    <w:rPr>
      <w:rFonts w:ascii="Segoe UI" w:hAnsi="Segoe UI" w:cs="Segoe UI"/>
      <w:i/>
      <w:color w:val="595959" w:themeColor="text1" w:themeTint="A6"/>
      <w:sz w:val="18"/>
      <w:szCs w:val="18"/>
    </w:rPr>
  </w:style>
  <w:style w:type="character" w:customStyle="1" w:styleId="Kop2Char">
    <w:name w:val="Kop 2 Char"/>
    <w:basedOn w:val="Standaardalinea-lettertype"/>
    <w:link w:val="Kop2"/>
    <w:uiPriority w:val="9"/>
    <w:rsid w:val="00664450"/>
    <w:rPr>
      <w:rFonts w:asciiTheme="majorHAnsi" w:hAnsiTheme="majorHAnsi"/>
      <w:b/>
      <w:color w:val="D17406" w:themeColor="accent5" w:themeShade="BF"/>
      <w:sz w:val="40"/>
      <w:szCs w:val="36"/>
    </w:rPr>
  </w:style>
  <w:style w:type="character" w:customStyle="1" w:styleId="Kop3Char">
    <w:name w:val="Kop 3 Char"/>
    <w:basedOn w:val="Standaardalinea-lettertype"/>
    <w:link w:val="Kop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Kop4Char">
    <w:name w:val="Kop 4 Char"/>
    <w:basedOn w:val="Standaardalinea-lettertype"/>
    <w:link w:val="Kop4"/>
    <w:uiPriority w:val="9"/>
    <w:semiHidden/>
    <w:rsid w:val="00347AF5"/>
    <w:rPr>
      <w:rFonts w:asciiTheme="majorHAnsi" w:eastAsiaTheme="majorEastAsia" w:hAnsiTheme="majorHAnsi" w:cstheme="majorBidi"/>
      <w:i/>
      <w:iCs/>
      <w:color w:val="E29E4A" w:themeColor="accent1" w:themeShade="BF"/>
      <w:sz w:val="24"/>
    </w:rPr>
  </w:style>
  <w:style w:type="paragraph" w:styleId="Kopvaninhoudsopgave">
    <w:name w:val="TOC Heading"/>
    <w:basedOn w:val="Standaard"/>
    <w:next w:val="Standaard"/>
    <w:uiPriority w:val="39"/>
    <w:qFormat/>
    <w:rsid w:val="00D94688"/>
    <w:pPr>
      <w:pBdr>
        <w:bottom w:val="single" w:sz="24" w:space="1" w:color="F0CDA1" w:themeColor="accent1"/>
      </w:pBdr>
    </w:pPr>
    <w:rPr>
      <w:rFonts w:asciiTheme="majorHAnsi" w:hAnsiTheme="majorHAnsi"/>
      <w:b/>
      <w:color w:val="107082" w:themeColor="accent2"/>
      <w:sz w:val="40"/>
    </w:rPr>
  </w:style>
  <w:style w:type="paragraph" w:styleId="Inhopg1">
    <w:name w:val="toc 1"/>
    <w:basedOn w:val="Standaard"/>
    <w:next w:val="Standaard"/>
    <w:autoRedefine/>
    <w:uiPriority w:val="39"/>
    <w:rsid w:val="001E1E58"/>
    <w:pPr>
      <w:spacing w:after="100"/>
    </w:pPr>
  </w:style>
  <w:style w:type="character" w:styleId="Hyperlink">
    <w:name w:val="Hyperlink"/>
    <w:basedOn w:val="Standaardalinea-lettertype"/>
    <w:uiPriority w:val="99"/>
    <w:unhideWhenUsed/>
    <w:rsid w:val="001E1E58"/>
    <w:rPr>
      <w:color w:val="000000" w:themeColor="hyperlink"/>
      <w:u w:val="single"/>
    </w:rPr>
  </w:style>
  <w:style w:type="paragraph" w:styleId="Inhopg2">
    <w:name w:val="toc 2"/>
    <w:basedOn w:val="Standaard"/>
    <w:next w:val="Standaard"/>
    <w:autoRedefine/>
    <w:uiPriority w:val="39"/>
    <w:rsid w:val="00D94688"/>
    <w:pPr>
      <w:tabs>
        <w:tab w:val="right" w:leader="dot" w:pos="5256"/>
      </w:tabs>
      <w:spacing w:after="100"/>
      <w:ind w:left="360"/>
    </w:pPr>
  </w:style>
  <w:style w:type="character" w:styleId="Verwijzingopmerking">
    <w:name w:val="annotation reference"/>
    <w:basedOn w:val="Standaardalinea-lettertype"/>
    <w:uiPriority w:val="99"/>
    <w:semiHidden/>
    <w:unhideWhenUsed/>
    <w:rsid w:val="007C136F"/>
    <w:rPr>
      <w:sz w:val="16"/>
      <w:szCs w:val="16"/>
    </w:rPr>
  </w:style>
  <w:style w:type="paragraph" w:styleId="Geenafstand">
    <w:name w:val="No Spacing"/>
    <w:uiPriority w:val="1"/>
    <w:semiHidden/>
    <w:qFormat/>
    <w:rsid w:val="009B35B5"/>
    <w:pPr>
      <w:spacing w:after="0" w:line="240" w:lineRule="auto"/>
    </w:pPr>
    <w:rPr>
      <w:i/>
      <w:color w:val="595959" w:themeColor="text1" w:themeTint="A6"/>
      <w:sz w:val="24"/>
    </w:rPr>
  </w:style>
  <w:style w:type="paragraph" w:styleId="Lijstopsomteken">
    <w:name w:val="List Bullet"/>
    <w:basedOn w:val="Standaard"/>
    <w:uiPriority w:val="99"/>
    <w:rsid w:val="00EF2FFD"/>
    <w:pPr>
      <w:numPr>
        <w:numId w:val="16"/>
      </w:numPr>
      <w:spacing w:before="0" w:after="200"/>
      <w:ind w:left="340" w:hanging="340"/>
    </w:pPr>
  </w:style>
  <w:style w:type="paragraph" w:styleId="Lijstnummering">
    <w:name w:val="List Number"/>
    <w:basedOn w:val="Standaard"/>
    <w:uiPriority w:val="99"/>
    <w:rsid w:val="0003123C"/>
    <w:pPr>
      <w:numPr>
        <w:numId w:val="32"/>
      </w:numPr>
      <w:spacing w:before="0" w:after="200" w:line="276" w:lineRule="auto"/>
      <w:ind w:left="340" w:hanging="340"/>
    </w:pPr>
  </w:style>
  <w:style w:type="character" w:styleId="Zwaar">
    <w:name w:val="Strong"/>
    <w:basedOn w:val="Standaardalinea-lettertype"/>
    <w:uiPriority w:val="22"/>
    <w:semiHidden/>
    <w:qFormat/>
    <w:rsid w:val="00BA31C4"/>
    <w:rPr>
      <w:b/>
      <w:bCs/>
    </w:rPr>
  </w:style>
  <w:style w:type="character" w:customStyle="1" w:styleId="Vet">
    <w:name w:val="Vet"/>
    <w:uiPriority w:val="1"/>
    <w:qFormat/>
    <w:rsid w:val="00BA31C4"/>
    <w:rPr>
      <w:b/>
      <w:bCs/>
    </w:rPr>
  </w:style>
  <w:style w:type="paragraph" w:styleId="Lijstopsomteken2">
    <w:name w:val="List Bullet 2"/>
    <w:basedOn w:val="Standaard"/>
    <w:uiPriority w:val="99"/>
    <w:rsid w:val="00D27AF8"/>
    <w:pPr>
      <w:numPr>
        <w:numId w:val="35"/>
      </w:numPr>
      <w:spacing w:before="0"/>
    </w:pPr>
  </w:style>
  <w:style w:type="paragraph" w:customStyle="1" w:styleId="Grafiek">
    <w:name w:val="Grafiek"/>
    <w:aliases w:val="kop 1"/>
    <w:basedOn w:val="Standaard"/>
    <w:qFormat/>
    <w:rsid w:val="008965F6"/>
    <w:pPr>
      <w:spacing w:after="60" w:line="240" w:lineRule="auto"/>
    </w:pPr>
    <w:rPr>
      <w:b/>
      <w:color w:val="054854" w:themeColor="accent3"/>
    </w:rPr>
  </w:style>
  <w:style w:type="paragraph" w:customStyle="1" w:styleId="Grafiek0">
    <w:name w:val="Grafiek"/>
    <w:aliases w:val="kop 2"/>
    <w:basedOn w:val="Standaard"/>
    <w:qFormat/>
    <w:rsid w:val="00664450"/>
    <w:pPr>
      <w:spacing w:after="60" w:line="240" w:lineRule="auto"/>
    </w:pPr>
    <w:rPr>
      <w:b/>
      <w:color w:val="F99927" w:themeColor="accent5"/>
    </w:rPr>
  </w:style>
  <w:style w:type="paragraph" w:customStyle="1" w:styleId="Grafiek1">
    <w:name w:val="Grafiek"/>
    <w:aliases w:val="kop 3"/>
    <w:basedOn w:val="Standaard"/>
    <w:qFormat/>
    <w:rsid w:val="00664450"/>
    <w:pPr>
      <w:spacing w:after="60" w:line="240" w:lineRule="auto"/>
    </w:pPr>
    <w:rPr>
      <w:b/>
      <w:color w:val="EC7216" w:themeColor="accent6"/>
    </w:rPr>
  </w:style>
  <w:style w:type="paragraph" w:customStyle="1" w:styleId="Grafiek2">
    <w:name w:val="Grafiek"/>
    <w:aliases w:val="kop 4"/>
    <w:basedOn w:val="Standaard"/>
    <w:qFormat/>
    <w:rsid w:val="008965F6"/>
    <w:pPr>
      <w:spacing w:after="60" w:line="240" w:lineRule="auto"/>
    </w:pPr>
    <w:rPr>
      <w:b/>
      <w:color w:val="107082" w:themeColor="accent2"/>
    </w:rPr>
  </w:style>
  <w:style w:type="paragraph" w:customStyle="1" w:styleId="Grafiekopsommingsteken">
    <w:name w:val="Grafiek opsommingsteken"/>
    <w:basedOn w:val="Standaard"/>
    <w:qFormat/>
    <w:rsid w:val="008965F6"/>
    <w:pPr>
      <w:numPr>
        <w:numId w:val="28"/>
      </w:numPr>
      <w:spacing w:before="0" w:after="0" w:line="216" w:lineRule="auto"/>
      <w:ind w:left="284" w:hanging="284"/>
    </w:pPr>
    <w:rPr>
      <w:sz w:val="20"/>
    </w:rPr>
  </w:style>
  <w:style w:type="paragraph" w:customStyle="1" w:styleId="Grafiekopsommingsteken2">
    <w:name w:val="Grafiek opsommingsteken 2"/>
    <w:basedOn w:val="Standaard"/>
    <w:qFormat/>
    <w:rsid w:val="008965F6"/>
    <w:pPr>
      <w:numPr>
        <w:numId w:val="30"/>
      </w:numPr>
      <w:spacing w:before="0" w:after="0" w:line="216" w:lineRule="auto"/>
      <w:ind w:left="284" w:hanging="284"/>
    </w:pPr>
    <w:rPr>
      <w:sz w:val="20"/>
    </w:rPr>
  </w:style>
  <w:style w:type="paragraph" w:customStyle="1" w:styleId="Grafiekopsommingsteken3">
    <w:name w:val="Grafiek opsommingsteken 3"/>
    <w:basedOn w:val="Standaard"/>
    <w:qFormat/>
    <w:rsid w:val="008965F6"/>
    <w:pPr>
      <w:numPr>
        <w:numId w:val="29"/>
      </w:numPr>
      <w:spacing w:before="0" w:after="0" w:line="216" w:lineRule="auto"/>
      <w:ind w:left="284" w:hanging="284"/>
    </w:pPr>
    <w:rPr>
      <w:sz w:val="20"/>
    </w:rPr>
  </w:style>
  <w:style w:type="paragraph" w:customStyle="1" w:styleId="Grafiekopsommingsteken4">
    <w:name w:val="Grafiek opsommingsteken 4"/>
    <w:basedOn w:val="Standaard"/>
    <w:qFormat/>
    <w:rsid w:val="008965F6"/>
    <w:pPr>
      <w:numPr>
        <w:numId w:val="31"/>
      </w:numPr>
      <w:spacing w:before="0" w:after="0" w:line="240" w:lineRule="auto"/>
      <w:ind w:left="284" w:hanging="284"/>
    </w:pPr>
    <w:rPr>
      <w:sz w:val="20"/>
    </w:rPr>
  </w:style>
  <w:style w:type="paragraph" w:customStyle="1" w:styleId="Tabeltekstgroot">
    <w:name w:val="Tabeltekst groot"/>
    <w:basedOn w:val="Standaard"/>
    <w:qFormat/>
    <w:rsid w:val="00E237E8"/>
    <w:pPr>
      <w:spacing w:before="0" w:after="0" w:line="240" w:lineRule="auto"/>
    </w:pPr>
    <w:rPr>
      <w:color w:val="0D0D0D" w:themeColor="text1" w:themeTint="F2"/>
      <w:sz w:val="18"/>
    </w:rPr>
  </w:style>
  <w:style w:type="paragraph" w:customStyle="1" w:styleId="Tabelkoppen">
    <w:name w:val="Tabelkoppen"/>
    <w:basedOn w:val="Standaard"/>
    <w:qFormat/>
    <w:rsid w:val="00A162A9"/>
    <w:pPr>
      <w:spacing w:before="0" w:after="0" w:line="216" w:lineRule="auto"/>
      <w:ind w:left="85"/>
    </w:pPr>
    <w:rPr>
      <w:b/>
      <w:caps/>
      <w:color w:val="FFFFFF" w:themeColor="background1"/>
      <w:sz w:val="18"/>
      <w:szCs w:val="18"/>
    </w:rPr>
  </w:style>
  <w:style w:type="character" w:styleId="Paginanummer">
    <w:name w:val="page number"/>
    <w:basedOn w:val="Standaardalinea-lettertype"/>
    <w:uiPriority w:val="99"/>
    <w:rsid w:val="00096BE1"/>
    <w:rPr>
      <w:color w:val="auto"/>
      <w:sz w:val="18"/>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215351">
      <w:bodyDiv w:val="1"/>
      <w:marLeft w:val="0"/>
      <w:marRight w:val="0"/>
      <w:marTop w:val="0"/>
      <w:marBottom w:val="0"/>
      <w:divBdr>
        <w:top w:val="none" w:sz="0" w:space="0" w:color="auto"/>
        <w:left w:val="none" w:sz="0" w:space="0" w:color="auto"/>
        <w:bottom w:val="none" w:sz="0" w:space="0" w:color="auto"/>
        <w:right w:val="none" w:sz="0" w:space="0" w:color="auto"/>
      </w:divBdr>
    </w:div>
    <w:div w:id="257562232">
      <w:bodyDiv w:val="1"/>
      <w:marLeft w:val="0"/>
      <w:marRight w:val="0"/>
      <w:marTop w:val="0"/>
      <w:marBottom w:val="0"/>
      <w:divBdr>
        <w:top w:val="none" w:sz="0" w:space="0" w:color="auto"/>
        <w:left w:val="none" w:sz="0" w:space="0" w:color="auto"/>
        <w:bottom w:val="none" w:sz="0" w:space="0" w:color="auto"/>
        <w:right w:val="none" w:sz="0" w:space="0" w:color="auto"/>
      </w:divBdr>
    </w:div>
    <w:div w:id="1537237478">
      <w:bodyDiv w:val="1"/>
      <w:marLeft w:val="0"/>
      <w:marRight w:val="0"/>
      <w:marTop w:val="0"/>
      <w:marBottom w:val="0"/>
      <w:divBdr>
        <w:top w:val="none" w:sz="0" w:space="0" w:color="auto"/>
        <w:left w:val="none" w:sz="0" w:space="0" w:color="auto"/>
        <w:bottom w:val="none" w:sz="0" w:space="0" w:color="auto"/>
        <w:right w:val="none" w:sz="0" w:space="0" w:color="auto"/>
      </w:divBdr>
    </w:div>
    <w:div w:id="1885168609">
      <w:bodyDiv w:val="1"/>
      <w:marLeft w:val="0"/>
      <w:marRight w:val="0"/>
      <w:marTop w:val="0"/>
      <w:marBottom w:val="0"/>
      <w:divBdr>
        <w:top w:val="none" w:sz="0" w:space="0" w:color="auto"/>
        <w:left w:val="none" w:sz="0" w:space="0" w:color="auto"/>
        <w:bottom w:val="none" w:sz="0" w:space="0" w:color="auto"/>
        <w:right w:val="none" w:sz="0" w:space="0" w:color="auto"/>
      </w:divBdr>
    </w:div>
    <w:div w:id="2029872088">
      <w:bodyDiv w:val="1"/>
      <w:marLeft w:val="0"/>
      <w:marRight w:val="0"/>
      <w:marTop w:val="0"/>
      <w:marBottom w:val="0"/>
      <w:divBdr>
        <w:top w:val="none" w:sz="0" w:space="0" w:color="auto"/>
        <w:left w:val="none" w:sz="0" w:space="0" w:color="auto"/>
        <w:bottom w:val="none" w:sz="0" w:space="0" w:color="auto"/>
        <w:right w:val="none" w:sz="0" w:space="0" w:color="auto"/>
      </w:divBdr>
    </w:div>
    <w:div w:id="203380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Ondernemingsplan%20voor%20zakelijke%20dienstverlen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C591005DB474E99A9D405D117983628"/>
        <w:category>
          <w:name w:val="Algemeen"/>
          <w:gallery w:val="placeholder"/>
        </w:category>
        <w:types>
          <w:type w:val="bbPlcHdr"/>
        </w:types>
        <w:behaviors>
          <w:behavior w:val="content"/>
        </w:behaviors>
        <w:guid w:val="{A5E04608-2102-4AF8-83F7-59FF6DB3CAAD}"/>
      </w:docPartPr>
      <w:docPartBody>
        <w:p w:rsidR="00F707E2" w:rsidRDefault="00000000">
          <w:pPr>
            <w:pStyle w:val="CC591005DB474E99A9D405D117983628"/>
          </w:pPr>
          <w:r w:rsidRPr="00FB0EC2">
            <w:rPr>
              <w:lang w:bidi="nl-NL"/>
            </w:rPr>
            <w:t>PROFESSIONEEL</w:t>
          </w:r>
        </w:p>
      </w:docPartBody>
    </w:docPart>
    <w:docPart>
      <w:docPartPr>
        <w:name w:val="62272FB53331496892C98FAB1E5BCE2F"/>
        <w:category>
          <w:name w:val="Algemeen"/>
          <w:gallery w:val="placeholder"/>
        </w:category>
        <w:types>
          <w:type w:val="bbPlcHdr"/>
        </w:types>
        <w:behaviors>
          <w:behavior w:val="content"/>
        </w:behaviors>
        <w:guid w:val="{D5FDBC68-97E2-489A-8986-3205B330B469}"/>
      </w:docPartPr>
      <w:docPartBody>
        <w:p w:rsidR="00F707E2" w:rsidRDefault="00000000">
          <w:pPr>
            <w:pStyle w:val="62272FB53331496892C98FAB1E5BCE2F"/>
          </w:pPr>
          <w:r w:rsidRPr="00FB0EC2">
            <w:rPr>
              <w:lang w:bidi="nl-NL"/>
            </w:rPr>
            <w:t>Inleiding</w:t>
          </w:r>
        </w:p>
      </w:docPartBody>
    </w:docPart>
    <w:docPart>
      <w:docPartPr>
        <w:name w:val="1516F582DA174BBABD1D1CCA14DC6613"/>
        <w:category>
          <w:name w:val="Algemeen"/>
          <w:gallery w:val="placeholder"/>
        </w:category>
        <w:types>
          <w:type w:val="bbPlcHdr"/>
        </w:types>
        <w:behaviors>
          <w:behavior w:val="content"/>
        </w:behaviors>
        <w:guid w:val="{95125D4A-38E0-4BD3-8D5A-2CF1757CA2EB}"/>
      </w:docPartPr>
      <w:docPartBody>
        <w:p w:rsidR="00F707E2" w:rsidRDefault="00000000">
          <w:pPr>
            <w:pStyle w:val="1516F582DA174BBABD1D1CCA14DC6613"/>
          </w:pPr>
          <w:r w:rsidRPr="00FB0EC2">
            <w:rPr>
              <w:lang w:bidi="nl-NL"/>
            </w:rPr>
            <w:t>Financieel plan</w:t>
          </w:r>
        </w:p>
      </w:docPartBody>
    </w:docPart>
    <w:docPart>
      <w:docPartPr>
        <w:name w:val="300A740D9B854D05AB0DA09B3CE9B99A"/>
        <w:category>
          <w:name w:val="Algemeen"/>
          <w:gallery w:val="placeholder"/>
        </w:category>
        <w:types>
          <w:type w:val="bbPlcHdr"/>
        </w:types>
        <w:behaviors>
          <w:behavior w:val="content"/>
        </w:behaviors>
        <w:guid w:val="{74A055C9-5E00-418E-9636-B21729B29B70}"/>
      </w:docPartPr>
      <w:docPartBody>
        <w:p w:rsidR="00F707E2" w:rsidRPr="00FB0EC2" w:rsidRDefault="00000000" w:rsidP="00A41799">
          <w:r w:rsidRPr="00FB0EC2">
            <w:rPr>
              <w:lang w:bidi="nl-NL"/>
            </w:rPr>
            <w:t xml:space="preserve">Het opstellen van een financieel plan is waar alle bedrijfsplanning samenkomt. Tot nu toe werden de doelmarkt, doelgroep enprijsstelling geïdentificeerd. Met deze items, samen met aannames, kan het bedrijf een schatting maken van de verkoopprognose. Aan de andere zijde staan de uitgaven die u verwacht te maken. Het is belangrijk om dit regelmatig na te gaan, om te zien wanneer u winstgevend bent. Het is ook belangrijk om te weten welke uitgaven moeten worden gefinancierd voor de klantomzet of de cash die ze genereren ontvangen is. </w:t>
          </w:r>
        </w:p>
        <w:p w:rsidR="00F707E2" w:rsidRDefault="00000000">
          <w:pPr>
            <w:pStyle w:val="300A740D9B854D05AB0DA09B3CE9B99A"/>
          </w:pPr>
          <w:r w:rsidRPr="00FB0EC2">
            <w:rPr>
              <w:lang w:bidi="nl-NL"/>
            </w:rPr>
            <w:t>Deze sectie moet op zijn minst uw geschatte opstartkosten en de winst- en verliesprognose bevatten, tezamen met een samenvatting van de aannames die u bij deze projecties maakt. Aannames moeten initiële en doorlopende verkoop omvatten, samen met de tijdlijnen van wanneer deze instromen.</w:t>
          </w:r>
        </w:p>
      </w:docPartBody>
    </w:docPart>
    <w:docPart>
      <w:docPartPr>
        <w:name w:val="904029953039475FA6FD18DD3FDB1ACF"/>
        <w:category>
          <w:name w:val="Algemeen"/>
          <w:gallery w:val="placeholder"/>
        </w:category>
        <w:types>
          <w:type w:val="bbPlcHdr"/>
        </w:types>
        <w:behaviors>
          <w:behavior w:val="content"/>
        </w:behaviors>
        <w:guid w:val="{79E86CA3-84B7-4F7D-A2F8-EC7575F76412}"/>
      </w:docPartPr>
      <w:docPartBody>
        <w:p w:rsidR="00F707E2" w:rsidRDefault="00000000">
          <w:pPr>
            <w:pStyle w:val="904029953039475FA6FD18DD3FDB1ACF"/>
          </w:pPr>
          <w:r w:rsidRPr="00FB0EC2">
            <w:rPr>
              <w:lang w:bidi="nl-NL"/>
            </w:rPr>
            <w:t>Verwachte opstartkosten:</w:t>
          </w:r>
        </w:p>
      </w:docPartBody>
    </w:docPart>
    <w:docPart>
      <w:docPartPr>
        <w:name w:val="B49F3DF8766D438ABE57D79580FE392F"/>
        <w:category>
          <w:name w:val="Algemeen"/>
          <w:gallery w:val="placeholder"/>
        </w:category>
        <w:types>
          <w:type w:val="bbPlcHdr"/>
        </w:types>
        <w:behaviors>
          <w:behavior w:val="content"/>
        </w:behaviors>
        <w:guid w:val="{4015887F-07DC-4309-A434-287940005689}"/>
      </w:docPartPr>
      <w:docPartBody>
        <w:p w:rsidR="00F707E2" w:rsidRDefault="00000000">
          <w:pPr>
            <w:pStyle w:val="B49F3DF8766D438ABE57D79580FE392F"/>
          </w:pPr>
          <w:r w:rsidRPr="00FB0EC2">
            <w:rPr>
              <w:lang w:bidi="nl-NL"/>
            </w:rPr>
            <w:t>De onderstaande tabel bevat een voorbeeld van doorlopende en eenmalige uitgaven waar u mogelijk mee krijgt te maken bij het openen van uw bedrijf. Veel bedrijven krijgen op krediet op termijn betaald en hebben geen geld dat onmiddellijk binnenkomt. Het is noodzakelijk om veronderstellingen te maken over het aantal maanden terugkerende onderwerpen, plus de eenmalige uitgaven, om een schatting te maken wanneer er geld in het bedrijf komt. Om te beginnen moet het bedrijf spaargeld of een initiële investering gebruiken als financiering. U vindt een lege tabel in de bijlage, zodat u uw eigen opstartkostenprognoses compleet kunt maken.</w:t>
          </w:r>
        </w:p>
      </w:docPartBody>
    </w:docPart>
    <w:docPart>
      <w:docPartPr>
        <w:name w:val="F17BC2F55415475098943E0C86BA1419"/>
        <w:category>
          <w:name w:val="Algemeen"/>
          <w:gallery w:val="placeholder"/>
        </w:category>
        <w:types>
          <w:type w:val="bbPlcHdr"/>
        </w:types>
        <w:behaviors>
          <w:behavior w:val="content"/>
        </w:behaviors>
        <w:guid w:val="{E43B2328-9133-4627-BA85-8C7F9F812612}"/>
      </w:docPartPr>
      <w:docPartBody>
        <w:p w:rsidR="00F707E2" w:rsidRDefault="00000000">
          <w:pPr>
            <w:pStyle w:val="F17BC2F55415475098943E0C86BA1419"/>
          </w:pPr>
          <w:r w:rsidRPr="00FB0EC2">
            <w:rPr>
              <w:lang w:bidi="nl-NL"/>
            </w:rPr>
            <w:t>Bijlage</w:t>
          </w:r>
        </w:p>
      </w:docPartBody>
    </w:docPart>
    <w:docPart>
      <w:docPartPr>
        <w:name w:val="5F89F6202DC244A49729E19D7BCF1D24"/>
        <w:category>
          <w:name w:val="Algemeen"/>
          <w:gallery w:val="placeholder"/>
        </w:category>
        <w:types>
          <w:type w:val="bbPlcHdr"/>
        </w:types>
        <w:behaviors>
          <w:behavior w:val="content"/>
        </w:behaviors>
        <w:guid w:val="{A059805E-2820-4759-BBA7-705D5CF399DE}"/>
      </w:docPartPr>
      <w:docPartBody>
        <w:p w:rsidR="00F707E2" w:rsidRDefault="00000000">
          <w:pPr>
            <w:pStyle w:val="5F89F6202DC244A49729E19D7BCF1D24"/>
          </w:pPr>
          <w:r w:rsidRPr="00FB0EC2">
            <w:rPr>
              <w:lang w:bidi="nl-NL"/>
            </w:rPr>
            <w:t>KOSTEN ARTIKELEN</w:t>
          </w:r>
        </w:p>
      </w:docPartBody>
    </w:docPart>
    <w:docPart>
      <w:docPartPr>
        <w:name w:val="352C69A3DFD14C80940764BEE5C20F81"/>
        <w:category>
          <w:name w:val="Algemeen"/>
          <w:gallery w:val="placeholder"/>
        </w:category>
        <w:types>
          <w:type w:val="bbPlcHdr"/>
        </w:types>
        <w:behaviors>
          <w:behavior w:val="content"/>
        </w:behaviors>
        <w:guid w:val="{7F5384E2-1616-4BD5-8F2F-AC620824626C}"/>
      </w:docPartPr>
      <w:docPartBody>
        <w:p w:rsidR="00F707E2" w:rsidRDefault="00000000">
          <w:pPr>
            <w:pStyle w:val="352C69A3DFD14C80940764BEE5C20F81"/>
          </w:pPr>
          <w:r w:rsidRPr="00FB0EC2">
            <w:rPr>
              <w:lang w:bidi="nl-NL"/>
            </w:rPr>
            <w:t>MAANDEN</w:t>
          </w:r>
        </w:p>
      </w:docPartBody>
    </w:docPart>
    <w:docPart>
      <w:docPartPr>
        <w:name w:val="0627F11F1B234780BE749718FECCA929"/>
        <w:category>
          <w:name w:val="Algemeen"/>
          <w:gallery w:val="placeholder"/>
        </w:category>
        <w:types>
          <w:type w:val="bbPlcHdr"/>
        </w:types>
        <w:behaviors>
          <w:behavior w:val="content"/>
        </w:behaviors>
        <w:guid w:val="{256220F1-CCED-456F-B9E1-9F5CEDA22E32}"/>
      </w:docPartPr>
      <w:docPartBody>
        <w:p w:rsidR="00F707E2" w:rsidRDefault="00000000">
          <w:pPr>
            <w:pStyle w:val="0627F11F1B234780BE749718FECCA929"/>
          </w:pPr>
          <w:r w:rsidRPr="00FB0EC2">
            <w:rPr>
              <w:lang w:bidi="nl-NL"/>
            </w:rPr>
            <w:t>KOSTEN- MAAND</w:t>
          </w:r>
        </w:p>
      </w:docPartBody>
    </w:docPart>
    <w:docPart>
      <w:docPartPr>
        <w:name w:val="576C49DCCCA8449795D25289004CE1DD"/>
        <w:category>
          <w:name w:val="Algemeen"/>
          <w:gallery w:val="placeholder"/>
        </w:category>
        <w:types>
          <w:type w:val="bbPlcHdr"/>
        </w:types>
        <w:behaviors>
          <w:behavior w:val="content"/>
        </w:behaviors>
        <w:guid w:val="{BB6FF0E1-C831-4630-9B34-856DCD98AD73}"/>
      </w:docPartPr>
      <w:docPartBody>
        <w:p w:rsidR="00F707E2" w:rsidRDefault="00000000">
          <w:pPr>
            <w:pStyle w:val="576C49DCCCA8449795D25289004CE1DD"/>
          </w:pPr>
          <w:r w:rsidRPr="00FB0EC2">
            <w:rPr>
              <w:lang w:bidi="nl-NL"/>
            </w:rPr>
            <w:t>EENMALIGE UITGAVEN</w:t>
          </w:r>
        </w:p>
      </w:docPartBody>
    </w:docPart>
    <w:docPart>
      <w:docPartPr>
        <w:name w:val="5E906423756947589E9207E8D21CEE73"/>
        <w:category>
          <w:name w:val="Algemeen"/>
          <w:gallery w:val="placeholder"/>
        </w:category>
        <w:types>
          <w:type w:val="bbPlcHdr"/>
        </w:types>
        <w:behaviors>
          <w:behavior w:val="content"/>
        </w:behaviors>
        <w:guid w:val="{AC48A730-7EBE-469F-9431-9D240C8DE697}"/>
      </w:docPartPr>
      <w:docPartBody>
        <w:p w:rsidR="00F707E2" w:rsidRDefault="00000000">
          <w:pPr>
            <w:pStyle w:val="5E906423756947589E9207E8D21CEE73"/>
          </w:pPr>
          <w:r w:rsidRPr="00FB0EC2">
            <w:rPr>
              <w:lang w:bidi="nl-NL"/>
            </w:rPr>
            <w:t>TOTALE UITGAVEN</w:t>
          </w:r>
        </w:p>
      </w:docPartBody>
    </w:docPart>
    <w:docPart>
      <w:docPartPr>
        <w:name w:val="2FC60202DD624DCEBFAD80FE6EE9FBFC"/>
        <w:category>
          <w:name w:val="Algemeen"/>
          <w:gallery w:val="placeholder"/>
        </w:category>
        <w:types>
          <w:type w:val="bbPlcHdr"/>
        </w:types>
        <w:behaviors>
          <w:behavior w:val="content"/>
        </w:behaviors>
        <w:guid w:val="{F72B7DD2-0623-4137-8397-B62E8A23AE74}"/>
      </w:docPartPr>
      <w:docPartBody>
        <w:p w:rsidR="00F707E2" w:rsidRDefault="00000000">
          <w:pPr>
            <w:pStyle w:val="2FC60202DD624DCEBFAD80FE6EE9FBFC"/>
          </w:pPr>
          <w:r w:rsidRPr="00FB0EC2">
            <w:rPr>
              <w:lang w:bidi="nl-NL"/>
            </w:rPr>
            <w:t>Reclame/Marketing</w:t>
          </w:r>
        </w:p>
      </w:docPartBody>
    </w:docPart>
    <w:docPart>
      <w:docPartPr>
        <w:name w:val="69DCB926B75046459AE6BC4BF8A83F79"/>
        <w:category>
          <w:name w:val="Algemeen"/>
          <w:gallery w:val="placeholder"/>
        </w:category>
        <w:types>
          <w:type w:val="bbPlcHdr"/>
        </w:types>
        <w:behaviors>
          <w:behavior w:val="content"/>
        </w:behaviors>
        <w:guid w:val="{7104FAA1-2E7A-4644-8080-41EB0A6EABBC}"/>
      </w:docPartPr>
      <w:docPartBody>
        <w:p w:rsidR="00F707E2" w:rsidRDefault="00000000">
          <w:pPr>
            <w:pStyle w:val="69DCB926B75046459AE6BC4BF8A83F79"/>
          </w:pPr>
          <w:r w:rsidRPr="00FB0EC2">
            <w:rPr>
              <w:lang w:bidi="nl-NL"/>
            </w:rPr>
            <w:t>Salaris Werknemers</w:t>
          </w:r>
        </w:p>
      </w:docPartBody>
    </w:docPart>
    <w:docPart>
      <w:docPartPr>
        <w:name w:val="DE6DA00BE3A44CDFBF1DF4178207CA2D"/>
        <w:category>
          <w:name w:val="Algemeen"/>
          <w:gallery w:val="placeholder"/>
        </w:category>
        <w:types>
          <w:type w:val="bbPlcHdr"/>
        </w:types>
        <w:behaviors>
          <w:behavior w:val="content"/>
        </w:behaviors>
        <w:guid w:val="{B4955AE6-5B80-41F0-843B-F55800C09446}"/>
      </w:docPartPr>
      <w:docPartBody>
        <w:p w:rsidR="00F707E2" w:rsidRDefault="00000000">
          <w:pPr>
            <w:pStyle w:val="DE6DA00BE3A44CDFBF1DF4178207CA2D"/>
          </w:pPr>
          <w:r w:rsidRPr="00FB0EC2">
            <w:rPr>
              <w:lang w:bidi="nl-NL"/>
            </w:rPr>
            <w:t>Portokosten/verzending</w:t>
          </w:r>
        </w:p>
      </w:docPartBody>
    </w:docPart>
    <w:docPart>
      <w:docPartPr>
        <w:name w:val="7D0C8A5B9C0741039B23F46AEF8FDE42"/>
        <w:category>
          <w:name w:val="Algemeen"/>
          <w:gallery w:val="placeholder"/>
        </w:category>
        <w:types>
          <w:type w:val="bbPlcHdr"/>
        </w:types>
        <w:behaviors>
          <w:behavior w:val="content"/>
        </w:behaviors>
        <w:guid w:val="{8D5312E0-7849-490A-BEB3-780857180A37}"/>
      </w:docPartPr>
      <w:docPartBody>
        <w:p w:rsidR="00F707E2" w:rsidRDefault="00000000">
          <w:pPr>
            <w:pStyle w:val="7D0C8A5B9C0741039B23F46AEF8FDE42"/>
          </w:pPr>
          <w:r w:rsidRPr="00FB0EC2">
            <w:rPr>
              <w:lang w:bidi="nl-NL"/>
            </w:rPr>
            <w:t>Communicatie/Telefoon</w:t>
          </w:r>
        </w:p>
      </w:docPartBody>
    </w:docPart>
    <w:docPart>
      <w:docPartPr>
        <w:name w:val="46AEE52856394698BD0EA98062693A7F"/>
        <w:category>
          <w:name w:val="Algemeen"/>
          <w:gallery w:val="placeholder"/>
        </w:category>
        <w:types>
          <w:type w:val="bbPlcHdr"/>
        </w:types>
        <w:behaviors>
          <w:behavior w:val="content"/>
        </w:behaviors>
        <w:guid w:val="{DC768319-9C3B-4F81-9DC2-207191B3FEC9}"/>
      </w:docPartPr>
      <w:docPartBody>
        <w:p w:rsidR="00F707E2" w:rsidRDefault="00000000">
          <w:pPr>
            <w:pStyle w:val="46AEE52856394698BD0EA98062693A7F"/>
          </w:pPr>
          <w:r w:rsidRPr="00FB0EC2">
            <w:rPr>
              <w:lang w:bidi="nl-NL"/>
            </w:rPr>
            <w:t>Verzekering</w:t>
          </w:r>
        </w:p>
      </w:docPartBody>
    </w:docPart>
    <w:docPart>
      <w:docPartPr>
        <w:name w:val="C2642F34106046EC81CCEBB5EEF70FD0"/>
        <w:category>
          <w:name w:val="Algemeen"/>
          <w:gallery w:val="placeholder"/>
        </w:category>
        <w:types>
          <w:type w:val="bbPlcHdr"/>
        </w:types>
        <w:behaviors>
          <w:behavior w:val="content"/>
        </w:behaviors>
        <w:guid w:val="{10A21EB5-4BC8-4502-8034-3DD75F98296A}"/>
      </w:docPartPr>
      <w:docPartBody>
        <w:p w:rsidR="00F707E2" w:rsidRDefault="00000000">
          <w:pPr>
            <w:pStyle w:val="C2642F34106046EC81CCEBB5EEF70FD0"/>
          </w:pPr>
          <w:r w:rsidRPr="00FB0EC2">
            <w:rPr>
              <w:lang w:bidi="nl-NL"/>
            </w:rPr>
            <w:t>Benodigdheden</w:t>
          </w:r>
        </w:p>
      </w:docPartBody>
    </w:docPart>
    <w:docPart>
      <w:docPartPr>
        <w:name w:val="A8AD16BD90B3486DA85D27CD9E7259D9"/>
        <w:category>
          <w:name w:val="Algemeen"/>
          <w:gallery w:val="placeholder"/>
        </w:category>
        <w:types>
          <w:type w:val="bbPlcHdr"/>
        </w:types>
        <w:behaviors>
          <w:behavior w:val="content"/>
        </w:behaviors>
        <w:guid w:val="{4EE404E0-7210-4088-B226-F9446CA9A2D1}"/>
      </w:docPartPr>
      <w:docPartBody>
        <w:p w:rsidR="00F707E2" w:rsidRDefault="00000000">
          <w:pPr>
            <w:pStyle w:val="A8AD16BD90B3486DA85D27CD9E7259D9"/>
          </w:pPr>
          <w:r w:rsidRPr="00FB0EC2">
            <w:rPr>
              <w:lang w:bidi="nl-NL"/>
            </w:rPr>
            <w:t>Reiskosten &amp; Entertainment</w:t>
          </w:r>
        </w:p>
      </w:docPartBody>
    </w:docPart>
    <w:docPart>
      <w:docPartPr>
        <w:name w:val="3F1CD5C02958447D9B8A78F51EEF65F0"/>
        <w:category>
          <w:name w:val="Algemeen"/>
          <w:gallery w:val="placeholder"/>
        </w:category>
        <w:types>
          <w:type w:val="bbPlcHdr"/>
        </w:types>
        <w:behaviors>
          <w:behavior w:val="content"/>
        </w:behaviors>
        <w:guid w:val="{F4A4365C-7EC1-41CC-9571-C4DD0C3B3E66}"/>
      </w:docPartPr>
      <w:docPartBody>
        <w:p w:rsidR="00F707E2" w:rsidRDefault="00000000">
          <w:pPr>
            <w:pStyle w:val="3F1CD5C02958447D9B8A78F51EEF65F0"/>
          </w:pPr>
          <w:r w:rsidRPr="00FB0EC2">
            <w:rPr>
              <w:lang w:bidi="nl-NL"/>
            </w:rPr>
            <w:t>Diversen</w:t>
          </w:r>
        </w:p>
      </w:docPartBody>
    </w:docPart>
    <w:docPart>
      <w:docPartPr>
        <w:name w:val="4CF3D27AD7274DBDA414512B1EA6D0DF"/>
        <w:category>
          <w:name w:val="Algemeen"/>
          <w:gallery w:val="placeholder"/>
        </w:category>
        <w:types>
          <w:type w:val="bbPlcHdr"/>
        </w:types>
        <w:behaviors>
          <w:behavior w:val="content"/>
        </w:behaviors>
        <w:guid w:val="{D8871318-1048-4096-AC02-55B572E27E6D}"/>
      </w:docPartPr>
      <w:docPartBody>
        <w:p w:rsidR="00F707E2" w:rsidRDefault="00000000">
          <w:pPr>
            <w:pStyle w:val="4CF3D27AD7274DBDA414512B1EA6D0DF"/>
          </w:pPr>
          <w:r w:rsidRPr="00FB0EC2">
            <w:rPr>
              <w:lang w:bidi="nl-NL"/>
            </w:rPr>
            <w:t>Instructies om Aan de Slag te gaan met Geschatte Opstartkosten</w:t>
          </w:r>
        </w:p>
      </w:docPartBody>
    </w:docPart>
    <w:docPart>
      <w:docPartPr>
        <w:name w:val="B755FABFB36D4EDEA263BDF4633D44BC"/>
        <w:category>
          <w:name w:val="Algemeen"/>
          <w:gallery w:val="placeholder"/>
        </w:category>
        <w:types>
          <w:type w:val="bbPlcHdr"/>
        </w:types>
        <w:behaviors>
          <w:behavior w:val="content"/>
        </w:behaviors>
        <w:guid w:val="{5C9E6A5E-28C6-4D58-ADA7-0B7B7D2FDDC8}"/>
      </w:docPartPr>
      <w:docPartBody>
        <w:p w:rsidR="00F707E2" w:rsidRDefault="00000000">
          <w:pPr>
            <w:pStyle w:val="B755FABFB36D4EDEA263BDF4633D44BC"/>
          </w:pPr>
          <w:r w:rsidRPr="00FB0EC2">
            <w:rPr>
              <w:lang w:bidi="nl-NL"/>
            </w:rPr>
            <w:t>Het vaststellen van de opstartkosten van een bedrijf is van cruciaal belang, om te garanderen, dat er voldoende geld beschikbaar is om bedrijfsactiviteiten te starten binnen de gebudgetteerde tijdsperiode en binnen het kostenbudget. Opstartkosten vallen meestal in twee categorieën: uitgaven per maand en eenmalige uitgaven. De maandelijkse uitgaven dekken uitgaven, die maandelijks terugkomen in de opstartperiode en eenmalige uitgaven zijn kosten, die eenmalig in de opstartperiode worden gemaakt.</w:t>
          </w:r>
        </w:p>
      </w:docPartBody>
    </w:docPart>
    <w:docPart>
      <w:docPartPr>
        <w:name w:val="78D94722DB6B4F9ABADD863BC59B1242"/>
        <w:category>
          <w:name w:val="Algemeen"/>
          <w:gallery w:val="placeholder"/>
        </w:category>
        <w:types>
          <w:type w:val="bbPlcHdr"/>
        </w:types>
        <w:behaviors>
          <w:behavior w:val="content"/>
        </w:behaviors>
        <w:guid w:val="{9DB7C1D2-B785-484D-BD87-6425E0CAC6F2}"/>
      </w:docPartPr>
      <w:docPartBody>
        <w:p w:rsidR="00F707E2" w:rsidRDefault="00000000">
          <w:pPr>
            <w:pStyle w:val="78D94722DB6B4F9ABADD863BC59B1242"/>
          </w:pPr>
          <w:r w:rsidRPr="00FB0EC2">
            <w:rPr>
              <w:lang w:bidi="nl-NL"/>
            </w:rPr>
            <w:t>Stappen ter voorbereiding:</w:t>
          </w:r>
        </w:p>
      </w:docPartBody>
    </w:docPart>
    <w:docPart>
      <w:docPartPr>
        <w:name w:val="EF75B0607CD844928ECC30B8FD991195"/>
        <w:category>
          <w:name w:val="Algemeen"/>
          <w:gallery w:val="placeholder"/>
        </w:category>
        <w:types>
          <w:type w:val="bbPlcHdr"/>
        </w:types>
        <w:behaviors>
          <w:behavior w:val="content"/>
        </w:behaviors>
        <w:guid w:val="{2DB5600B-A1C1-4315-8A37-ED1BB7972311}"/>
      </w:docPartPr>
      <w:docPartBody>
        <w:p w:rsidR="00F707E2" w:rsidRDefault="00000000">
          <w:pPr>
            <w:pStyle w:val="EF75B0607CD844928ECC30B8FD991195"/>
          </w:pPr>
          <w:r w:rsidRPr="00FB0EC2">
            <w:rPr>
              <w:lang w:bidi="nl-NL"/>
            </w:rPr>
            <w:t>Stap 1:</w:t>
          </w:r>
        </w:p>
      </w:docPartBody>
    </w:docPart>
    <w:docPart>
      <w:docPartPr>
        <w:name w:val="E653074AB0044F01A5886F336DD8474D"/>
        <w:category>
          <w:name w:val="Algemeen"/>
          <w:gallery w:val="placeholder"/>
        </w:category>
        <w:types>
          <w:type w:val="bbPlcHdr"/>
        </w:types>
        <w:behaviors>
          <w:behavior w:val="content"/>
        </w:behaviors>
        <w:guid w:val="{7388A800-99A1-4CB0-99C7-0B34C3A3DD99}"/>
      </w:docPartPr>
      <w:docPartBody>
        <w:p w:rsidR="00F707E2" w:rsidRDefault="00000000">
          <w:pPr>
            <w:pStyle w:val="E653074AB0044F01A5886F336DD8474D"/>
          </w:pPr>
          <w:r w:rsidRPr="00FB0EC2">
            <w:rPr>
              <w:lang w:bidi="nl-NL"/>
            </w:rPr>
            <w:t>Voer de bedrijfsnaam en de datum waarop deze schatting wordt opgemaakt in.</w:t>
          </w:r>
        </w:p>
      </w:docPartBody>
    </w:docPart>
    <w:docPart>
      <w:docPartPr>
        <w:name w:val="9DFC29B6D51C4476BCE9084D7DA2CFF2"/>
        <w:category>
          <w:name w:val="Algemeen"/>
          <w:gallery w:val="placeholder"/>
        </w:category>
        <w:types>
          <w:type w:val="bbPlcHdr"/>
        </w:types>
        <w:behaviors>
          <w:behavior w:val="content"/>
        </w:behaviors>
        <w:guid w:val="{84D861DA-09FF-47A6-B79C-C2F442AECBD6}"/>
      </w:docPartPr>
      <w:docPartBody>
        <w:p w:rsidR="00F707E2" w:rsidRDefault="00000000">
          <w:pPr>
            <w:pStyle w:val="9DFC29B6D51C4476BCE9084D7DA2CFF2"/>
          </w:pPr>
          <w:r w:rsidRPr="00FB0EC2">
            <w:rPr>
              <w:lang w:bidi="nl-NL"/>
            </w:rPr>
            <w:t>Stap 2:</w:t>
          </w:r>
        </w:p>
      </w:docPartBody>
    </w:docPart>
    <w:docPart>
      <w:docPartPr>
        <w:name w:val="B538E5B56E334DF78ADFB0627C8BB974"/>
        <w:category>
          <w:name w:val="Algemeen"/>
          <w:gallery w:val="placeholder"/>
        </w:category>
        <w:types>
          <w:type w:val="bbPlcHdr"/>
        </w:types>
        <w:behaviors>
          <w:behavior w:val="content"/>
        </w:behaviors>
        <w:guid w:val="{A2FB52F5-87D3-4118-9E02-0160BD0DCB1E}"/>
      </w:docPartPr>
      <w:docPartBody>
        <w:p w:rsidR="00F707E2" w:rsidRDefault="00000000">
          <w:pPr>
            <w:pStyle w:val="B538E5B56E334DF78ADFB0627C8BB974"/>
          </w:pPr>
          <w:r w:rsidRPr="00FB0EC2">
            <w:rPr>
              <w:lang w:bidi="nl-NL"/>
            </w:rPr>
            <w:t>Voer het aantal maanden en de maandelijkse kosten in voor elke terugkerende kostenpost. Voor eenmalige kosten kunt u de maandelijkse kosten overslaan. Als er kostenitems zijn met zowel terugkerende als eenmalige bedragen, kunt u deze ook invoeren. De totale uitgaven worden automatisch in de uiterst rechtse kolom berekend.</w:t>
          </w:r>
        </w:p>
      </w:docPartBody>
    </w:docPart>
    <w:docPart>
      <w:docPartPr>
        <w:name w:val="CB2BE00FB4E640029E979E86A053B3B0"/>
        <w:category>
          <w:name w:val="Algemeen"/>
          <w:gallery w:val="placeholder"/>
        </w:category>
        <w:types>
          <w:type w:val="bbPlcHdr"/>
        </w:types>
        <w:behaviors>
          <w:behavior w:val="content"/>
        </w:behaviors>
        <w:guid w:val="{6249D80E-286B-4DB7-BF05-45B622A6E042}"/>
      </w:docPartPr>
      <w:docPartBody>
        <w:p w:rsidR="00F707E2" w:rsidRDefault="00000000">
          <w:pPr>
            <w:pStyle w:val="CB2BE00FB4E640029E979E86A053B3B0"/>
          </w:pPr>
          <w:r w:rsidRPr="00FB0EC2">
            <w:rPr>
              <w:lang w:bidi="nl-NL"/>
            </w:rPr>
            <w:t>Stap 3:</w:t>
          </w:r>
        </w:p>
      </w:docPartBody>
    </w:docPart>
    <w:docPart>
      <w:docPartPr>
        <w:name w:val="014B0755A83A491D849B04F00ADCAA2E"/>
        <w:category>
          <w:name w:val="Algemeen"/>
          <w:gallery w:val="placeholder"/>
        </w:category>
        <w:types>
          <w:type w:val="bbPlcHdr"/>
        </w:types>
        <w:behaviors>
          <w:behavior w:val="content"/>
        </w:behaviors>
        <w:guid w:val="{B00CDDC4-9483-4A22-8E92-E863A2632DBD}"/>
      </w:docPartPr>
      <w:docPartBody>
        <w:p w:rsidR="00F707E2" w:rsidRDefault="00000000">
          <w:pPr>
            <w:pStyle w:val="014B0755A83A491D849B04F00ADCAA2E"/>
          </w:pPr>
          <w:r w:rsidRPr="00FB0EC2">
            <w:rPr>
              <w:lang w:bidi="nl-NL"/>
            </w:rPr>
            <w:t>Nadat alle uitgaven zijn ingevoerd, bekijkt u de afzonderlijke items en het totale bedrag, om te zien waar het budget kan worden verbeterd of waar bepaalde uitgaven naar de toekomst kunnen worden verplaatst, wanneer er meer inkomsten worden verwacht.</w:t>
          </w:r>
        </w:p>
      </w:docPartBody>
    </w:docPart>
    <w:docPart>
      <w:docPartPr>
        <w:name w:val="7702616EDACA4D599C3CC8D88661E06B"/>
        <w:category>
          <w:name w:val="Algemeen"/>
          <w:gallery w:val="placeholder"/>
        </w:category>
        <w:types>
          <w:type w:val="bbPlcHdr"/>
        </w:types>
        <w:behaviors>
          <w:behavior w:val="content"/>
        </w:behaviors>
        <w:guid w:val="{7DFCB9FC-6B71-41FD-8CB0-07E065BE7456}"/>
      </w:docPartPr>
      <w:docPartBody>
        <w:p w:rsidR="00F707E2" w:rsidRDefault="00000000">
          <w:pPr>
            <w:pStyle w:val="7702616EDACA4D599C3CC8D88661E06B"/>
          </w:pPr>
          <w:r w:rsidRPr="00FB0EC2">
            <w:rPr>
              <w:lang w:bidi="nl-NL"/>
            </w:rPr>
            <w:t>OPSTARTKOSTEN</w:t>
          </w:r>
        </w:p>
      </w:docPartBody>
    </w:docPart>
    <w:docPart>
      <w:docPartPr>
        <w:name w:val="B8D59B80C78447989863BBA8E964B093"/>
        <w:category>
          <w:name w:val="Algemeen"/>
          <w:gallery w:val="placeholder"/>
        </w:category>
        <w:types>
          <w:type w:val="bbPlcHdr"/>
        </w:types>
        <w:behaviors>
          <w:behavior w:val="content"/>
        </w:behaviors>
        <w:guid w:val="{A3B3153C-90F8-4469-9713-917F31F91208}"/>
      </w:docPartPr>
      <w:docPartBody>
        <w:p w:rsidR="00F707E2" w:rsidRDefault="00000000">
          <w:pPr>
            <w:pStyle w:val="B8D59B80C78447989863BBA8E964B093"/>
          </w:pPr>
          <w:r w:rsidRPr="00FB0EC2">
            <w:rPr>
              <w:lang w:bidi="nl-NL"/>
            </w:rPr>
            <w:t>Uw Agentschap op Kantoor</w:t>
          </w:r>
        </w:p>
      </w:docPartBody>
    </w:docPart>
    <w:docPart>
      <w:docPartPr>
        <w:name w:val="D5D6BC65762E408489FB6C539192F7D8"/>
        <w:category>
          <w:name w:val="Algemeen"/>
          <w:gallery w:val="placeholder"/>
        </w:category>
        <w:types>
          <w:type w:val="bbPlcHdr"/>
        </w:types>
        <w:behaviors>
          <w:behavior w:val="content"/>
        </w:behaviors>
        <w:guid w:val="{3793B50E-867F-4DFE-925B-663D3826273A}"/>
      </w:docPartPr>
      <w:docPartBody>
        <w:p w:rsidR="00F707E2" w:rsidRDefault="00000000">
          <w:pPr>
            <w:pStyle w:val="D5D6BC65762E408489FB6C539192F7D8"/>
          </w:pPr>
          <w:r w:rsidRPr="00FB0EC2">
            <w:rPr>
              <w:lang w:bidi="nl-NL"/>
            </w:rPr>
            <w:t>1 januari 20xx</w:t>
          </w:r>
        </w:p>
      </w:docPartBody>
    </w:docPart>
    <w:docPart>
      <w:docPartPr>
        <w:name w:val="7EB36F04719744A6BC8CD47ED3ED8217"/>
        <w:category>
          <w:name w:val="Algemeen"/>
          <w:gallery w:val="placeholder"/>
        </w:category>
        <w:types>
          <w:type w:val="bbPlcHdr"/>
        </w:types>
        <w:behaviors>
          <w:behavior w:val="content"/>
        </w:behaviors>
        <w:guid w:val="{DE8D5BDB-00B7-450F-B8FB-05056E8EAC57}"/>
      </w:docPartPr>
      <w:docPartBody>
        <w:p w:rsidR="00F707E2" w:rsidRDefault="00000000">
          <w:pPr>
            <w:pStyle w:val="7EB36F04719744A6BC8CD47ED3ED8217"/>
          </w:pPr>
          <w:r w:rsidRPr="00FB0EC2">
            <w:rPr>
              <w:lang w:bidi="nl-NL"/>
            </w:rPr>
            <w:t>OPBRENGST</w:t>
          </w:r>
        </w:p>
      </w:docPartBody>
    </w:docPart>
    <w:docPart>
      <w:docPartPr>
        <w:name w:val="8500BD9F2BAC484AA1C067FD191EFDA3"/>
        <w:category>
          <w:name w:val="Algemeen"/>
          <w:gallery w:val="placeholder"/>
        </w:category>
        <w:types>
          <w:type w:val="bbPlcHdr"/>
        </w:types>
        <w:behaviors>
          <w:behavior w:val="content"/>
        </w:behaviors>
        <w:guid w:val="{F95BEE14-EA8F-4ED4-ADB1-A7047EB49ED8}"/>
      </w:docPartPr>
      <w:docPartBody>
        <w:p w:rsidR="00F707E2" w:rsidRDefault="00000000">
          <w:pPr>
            <w:pStyle w:val="8500BD9F2BAC484AA1C067FD191EFDA3"/>
          </w:pPr>
          <w:r w:rsidRPr="00FB0EC2">
            <w:rPr>
              <w:lang w:bidi="nl-NL"/>
            </w:rPr>
            <w:t>JAN</w:t>
          </w:r>
        </w:p>
      </w:docPartBody>
    </w:docPart>
    <w:docPart>
      <w:docPartPr>
        <w:name w:val="33B1301432634F4A93BC7100A9378245"/>
        <w:category>
          <w:name w:val="Algemeen"/>
          <w:gallery w:val="placeholder"/>
        </w:category>
        <w:types>
          <w:type w:val="bbPlcHdr"/>
        </w:types>
        <w:behaviors>
          <w:behavior w:val="content"/>
        </w:behaviors>
        <w:guid w:val="{0F8B7C99-8360-41CF-A54E-7EB3E7C7646F}"/>
      </w:docPartPr>
      <w:docPartBody>
        <w:p w:rsidR="00F707E2" w:rsidRDefault="00000000">
          <w:pPr>
            <w:pStyle w:val="33B1301432634F4A93BC7100A9378245"/>
          </w:pPr>
          <w:r w:rsidRPr="00FB0EC2">
            <w:rPr>
              <w:lang w:bidi="nl-NL"/>
            </w:rPr>
            <w:t>FEB</w:t>
          </w:r>
        </w:p>
      </w:docPartBody>
    </w:docPart>
    <w:docPart>
      <w:docPartPr>
        <w:name w:val="749008BBB1A8458E98A070FADF4614DC"/>
        <w:category>
          <w:name w:val="Algemeen"/>
          <w:gallery w:val="placeholder"/>
        </w:category>
        <w:types>
          <w:type w:val="bbPlcHdr"/>
        </w:types>
        <w:behaviors>
          <w:behavior w:val="content"/>
        </w:behaviors>
        <w:guid w:val="{939ED726-3D1D-454C-BA6B-713AF893F54D}"/>
      </w:docPartPr>
      <w:docPartBody>
        <w:p w:rsidR="00F707E2" w:rsidRDefault="00000000">
          <w:pPr>
            <w:pStyle w:val="749008BBB1A8458E98A070FADF4614DC"/>
          </w:pPr>
          <w:r w:rsidRPr="00FB0EC2">
            <w:rPr>
              <w:lang w:bidi="nl-NL"/>
            </w:rPr>
            <w:t>MRT</w:t>
          </w:r>
        </w:p>
      </w:docPartBody>
    </w:docPart>
    <w:docPart>
      <w:docPartPr>
        <w:name w:val="32A483A2D0234F53A117AC07F7E9094B"/>
        <w:category>
          <w:name w:val="Algemeen"/>
          <w:gallery w:val="placeholder"/>
        </w:category>
        <w:types>
          <w:type w:val="bbPlcHdr"/>
        </w:types>
        <w:behaviors>
          <w:behavior w:val="content"/>
        </w:behaviors>
        <w:guid w:val="{3F6D7300-66D7-4AE5-93B2-466AB8062758}"/>
      </w:docPartPr>
      <w:docPartBody>
        <w:p w:rsidR="00F707E2" w:rsidRDefault="00000000">
          <w:pPr>
            <w:pStyle w:val="32A483A2D0234F53A117AC07F7E9094B"/>
          </w:pPr>
          <w:r w:rsidRPr="00FB0EC2">
            <w:rPr>
              <w:lang w:bidi="nl-NL"/>
            </w:rPr>
            <w:t>APR</w:t>
          </w:r>
        </w:p>
      </w:docPartBody>
    </w:docPart>
    <w:docPart>
      <w:docPartPr>
        <w:name w:val="A0EB2D0580DB419A9FF01D3CD5373083"/>
        <w:category>
          <w:name w:val="Algemeen"/>
          <w:gallery w:val="placeholder"/>
        </w:category>
        <w:types>
          <w:type w:val="bbPlcHdr"/>
        </w:types>
        <w:behaviors>
          <w:behavior w:val="content"/>
        </w:behaviors>
        <w:guid w:val="{1966CBB7-B860-4E69-AD69-B6B8ACEC829A}"/>
      </w:docPartPr>
      <w:docPartBody>
        <w:p w:rsidR="00F707E2" w:rsidRDefault="00000000">
          <w:pPr>
            <w:pStyle w:val="A0EB2D0580DB419A9FF01D3CD5373083"/>
          </w:pPr>
          <w:r w:rsidRPr="00FB0EC2">
            <w:rPr>
              <w:lang w:bidi="nl-NL"/>
            </w:rPr>
            <w:t>MEI</w:t>
          </w:r>
        </w:p>
      </w:docPartBody>
    </w:docPart>
    <w:docPart>
      <w:docPartPr>
        <w:name w:val="73023F799BFF4592B213A7323172EE56"/>
        <w:category>
          <w:name w:val="Algemeen"/>
          <w:gallery w:val="placeholder"/>
        </w:category>
        <w:types>
          <w:type w:val="bbPlcHdr"/>
        </w:types>
        <w:behaviors>
          <w:behavior w:val="content"/>
        </w:behaviors>
        <w:guid w:val="{C836B2CC-269E-46D7-B83D-1103B1B45B3E}"/>
      </w:docPartPr>
      <w:docPartBody>
        <w:p w:rsidR="00F707E2" w:rsidRDefault="00000000">
          <w:pPr>
            <w:pStyle w:val="73023F799BFF4592B213A7323172EE56"/>
          </w:pPr>
          <w:r w:rsidRPr="00FB0EC2">
            <w:rPr>
              <w:lang w:bidi="nl-NL"/>
            </w:rPr>
            <w:t>JUN</w:t>
          </w:r>
        </w:p>
      </w:docPartBody>
    </w:docPart>
    <w:docPart>
      <w:docPartPr>
        <w:name w:val="A8ACAED33165471AB3116DCB734027AE"/>
        <w:category>
          <w:name w:val="Algemeen"/>
          <w:gallery w:val="placeholder"/>
        </w:category>
        <w:types>
          <w:type w:val="bbPlcHdr"/>
        </w:types>
        <w:behaviors>
          <w:behavior w:val="content"/>
        </w:behaviors>
        <w:guid w:val="{A90019D5-E164-4A0A-A568-2EB797A0A226}"/>
      </w:docPartPr>
      <w:docPartBody>
        <w:p w:rsidR="00F707E2" w:rsidRDefault="00000000">
          <w:pPr>
            <w:pStyle w:val="A8ACAED33165471AB3116DCB734027AE"/>
          </w:pPr>
          <w:r w:rsidRPr="00FB0EC2">
            <w:rPr>
              <w:lang w:bidi="nl-NL"/>
            </w:rPr>
            <w:t>JUL</w:t>
          </w:r>
        </w:p>
      </w:docPartBody>
    </w:docPart>
    <w:docPart>
      <w:docPartPr>
        <w:name w:val="05D35C54097A4770A056F8FE60C593B3"/>
        <w:category>
          <w:name w:val="Algemeen"/>
          <w:gallery w:val="placeholder"/>
        </w:category>
        <w:types>
          <w:type w:val="bbPlcHdr"/>
        </w:types>
        <w:behaviors>
          <w:behavior w:val="content"/>
        </w:behaviors>
        <w:guid w:val="{65AA7F3F-C064-4ECA-8206-2BEFB213F946}"/>
      </w:docPartPr>
      <w:docPartBody>
        <w:p w:rsidR="00F707E2" w:rsidRDefault="00000000">
          <w:pPr>
            <w:pStyle w:val="05D35C54097A4770A056F8FE60C593B3"/>
          </w:pPr>
          <w:r w:rsidRPr="00FB0EC2">
            <w:rPr>
              <w:lang w:bidi="nl-NL"/>
            </w:rPr>
            <w:t>AUG</w:t>
          </w:r>
        </w:p>
      </w:docPartBody>
    </w:docPart>
    <w:docPart>
      <w:docPartPr>
        <w:name w:val="66B61C24491F4A39B3E8BDB7CD6C673F"/>
        <w:category>
          <w:name w:val="Algemeen"/>
          <w:gallery w:val="placeholder"/>
        </w:category>
        <w:types>
          <w:type w:val="bbPlcHdr"/>
        </w:types>
        <w:behaviors>
          <w:behavior w:val="content"/>
        </w:behaviors>
        <w:guid w:val="{BC72AF3B-2D44-4A8F-9801-5571C5539339}"/>
      </w:docPartPr>
      <w:docPartBody>
        <w:p w:rsidR="00F707E2" w:rsidRDefault="00000000">
          <w:pPr>
            <w:pStyle w:val="66B61C24491F4A39B3E8BDB7CD6C673F"/>
          </w:pPr>
          <w:r w:rsidRPr="00FB0EC2">
            <w:rPr>
              <w:lang w:bidi="nl-NL"/>
            </w:rPr>
            <w:t>SEP</w:t>
          </w:r>
        </w:p>
      </w:docPartBody>
    </w:docPart>
    <w:docPart>
      <w:docPartPr>
        <w:name w:val="5D47255AA1A24AE4A6DF8FDB044721CD"/>
        <w:category>
          <w:name w:val="Algemeen"/>
          <w:gallery w:val="placeholder"/>
        </w:category>
        <w:types>
          <w:type w:val="bbPlcHdr"/>
        </w:types>
        <w:behaviors>
          <w:behavior w:val="content"/>
        </w:behaviors>
        <w:guid w:val="{6505703C-3320-4E18-B799-D2E08682A4CC}"/>
      </w:docPartPr>
      <w:docPartBody>
        <w:p w:rsidR="00F707E2" w:rsidRDefault="00000000">
          <w:pPr>
            <w:pStyle w:val="5D47255AA1A24AE4A6DF8FDB044721CD"/>
          </w:pPr>
          <w:r w:rsidRPr="00FB0EC2">
            <w:rPr>
              <w:lang w:bidi="nl-NL"/>
            </w:rPr>
            <w:t>OKT</w:t>
          </w:r>
        </w:p>
      </w:docPartBody>
    </w:docPart>
    <w:docPart>
      <w:docPartPr>
        <w:name w:val="AB87AFF7F6BF4BD7AA5DDC5771DF0B7E"/>
        <w:category>
          <w:name w:val="Algemeen"/>
          <w:gallery w:val="placeholder"/>
        </w:category>
        <w:types>
          <w:type w:val="bbPlcHdr"/>
        </w:types>
        <w:behaviors>
          <w:behavior w:val="content"/>
        </w:behaviors>
        <w:guid w:val="{12A36EDF-70F0-4852-9746-44CA01C88975}"/>
      </w:docPartPr>
      <w:docPartBody>
        <w:p w:rsidR="00F707E2" w:rsidRDefault="00000000">
          <w:pPr>
            <w:pStyle w:val="AB87AFF7F6BF4BD7AA5DDC5771DF0B7E"/>
          </w:pPr>
          <w:r w:rsidRPr="00FB0EC2">
            <w:rPr>
              <w:lang w:bidi="nl-NL"/>
            </w:rPr>
            <w:t>NOV</w:t>
          </w:r>
        </w:p>
      </w:docPartBody>
    </w:docPart>
    <w:docPart>
      <w:docPartPr>
        <w:name w:val="F091085BC7AA4AE1AC2E71A87E6DD1D6"/>
        <w:category>
          <w:name w:val="Algemeen"/>
          <w:gallery w:val="placeholder"/>
        </w:category>
        <w:types>
          <w:type w:val="bbPlcHdr"/>
        </w:types>
        <w:behaviors>
          <w:behavior w:val="content"/>
        </w:behaviors>
        <w:guid w:val="{C73F85CF-75BA-4F99-A017-DB6772384CF3}"/>
      </w:docPartPr>
      <w:docPartBody>
        <w:p w:rsidR="00F707E2" w:rsidRDefault="00000000">
          <w:pPr>
            <w:pStyle w:val="F091085BC7AA4AE1AC2E71A87E6DD1D6"/>
          </w:pPr>
          <w:r w:rsidRPr="00FB0EC2">
            <w:rPr>
              <w:lang w:bidi="nl-NL"/>
            </w:rPr>
            <w:t>DEC</w:t>
          </w:r>
        </w:p>
      </w:docPartBody>
    </w:docPart>
    <w:docPart>
      <w:docPartPr>
        <w:name w:val="9B881BEC4005431C8CDC89426FEB3D7E"/>
        <w:category>
          <w:name w:val="Algemeen"/>
          <w:gallery w:val="placeholder"/>
        </w:category>
        <w:types>
          <w:type w:val="bbPlcHdr"/>
        </w:types>
        <w:behaviors>
          <w:behavior w:val="content"/>
        </w:behaviors>
        <w:guid w:val="{5B2C95B0-07A1-46E6-8A25-810451084434}"/>
      </w:docPartPr>
      <w:docPartBody>
        <w:p w:rsidR="00F707E2" w:rsidRDefault="00000000">
          <w:pPr>
            <w:pStyle w:val="9B881BEC4005431C8CDC89426FEB3D7E"/>
          </w:pPr>
          <w:r w:rsidRPr="00FB0EC2">
            <w:rPr>
              <w:lang w:bidi="nl-NL"/>
            </w:rPr>
            <w:t>JTD</w:t>
          </w:r>
        </w:p>
      </w:docPartBody>
    </w:docPart>
    <w:docPart>
      <w:docPartPr>
        <w:name w:val="5ADA4C88073B43ADA4C166C374723D08"/>
        <w:category>
          <w:name w:val="Algemeen"/>
          <w:gallery w:val="placeholder"/>
        </w:category>
        <w:types>
          <w:type w:val="bbPlcHdr"/>
        </w:types>
        <w:behaviors>
          <w:behavior w:val="content"/>
        </w:behaviors>
        <w:guid w:val="{32C49E05-24BF-48F1-A853-F1DC1D71338D}"/>
      </w:docPartPr>
      <w:docPartBody>
        <w:p w:rsidR="00F707E2" w:rsidRDefault="00000000">
          <w:pPr>
            <w:pStyle w:val="5ADA4C88073B43ADA4C166C374723D08"/>
          </w:pPr>
          <w:r w:rsidRPr="00FB0EC2">
            <w:rPr>
              <w:lang w:bidi="nl-NL"/>
            </w:rPr>
            <w:t>Geschatte Verkoopcijfers</w:t>
          </w:r>
        </w:p>
      </w:docPartBody>
    </w:docPart>
    <w:docPart>
      <w:docPartPr>
        <w:name w:val="9989A68CF250459CBE81417D82F36BE2"/>
        <w:category>
          <w:name w:val="Algemeen"/>
          <w:gallery w:val="placeholder"/>
        </w:category>
        <w:types>
          <w:type w:val="bbPlcHdr"/>
        </w:types>
        <w:behaviors>
          <w:behavior w:val="content"/>
        </w:behaviors>
        <w:guid w:val="{6E687EB3-62F0-44BC-B563-DA6E06D263FE}"/>
      </w:docPartPr>
      <w:docPartBody>
        <w:p w:rsidR="00F707E2" w:rsidRDefault="00000000">
          <w:pPr>
            <w:pStyle w:val="9989A68CF250459CBE81417D82F36BE2"/>
          </w:pPr>
          <w:r w:rsidRPr="00FB0EC2">
            <w:rPr>
              <w:lang w:bidi="nl-NL"/>
            </w:rPr>
            <w:t>Minus retouren &amp; kortingen</w:t>
          </w:r>
        </w:p>
      </w:docPartBody>
    </w:docPart>
    <w:docPart>
      <w:docPartPr>
        <w:name w:val="E44B9332D0CD49E5A94307C0A7538989"/>
        <w:category>
          <w:name w:val="Algemeen"/>
          <w:gallery w:val="placeholder"/>
        </w:category>
        <w:types>
          <w:type w:val="bbPlcHdr"/>
        </w:types>
        <w:behaviors>
          <w:behavior w:val="content"/>
        </w:behaviors>
        <w:guid w:val="{FC2C77A6-2CA9-4030-8E14-DA183F94DF65}"/>
      </w:docPartPr>
      <w:docPartBody>
        <w:p w:rsidR="00F707E2" w:rsidRDefault="00000000">
          <w:pPr>
            <w:pStyle w:val="E44B9332D0CD49E5A94307C0A7538989"/>
          </w:pPr>
          <w:r w:rsidRPr="00FB0EC2">
            <w:rPr>
              <w:lang w:bidi="nl-NL"/>
            </w:rPr>
            <w:t>Service-inkomsten</w:t>
          </w:r>
        </w:p>
      </w:docPartBody>
    </w:docPart>
    <w:docPart>
      <w:docPartPr>
        <w:name w:val="39A9819CE0014888825F0087AF0FA92D"/>
        <w:category>
          <w:name w:val="Algemeen"/>
          <w:gallery w:val="placeholder"/>
        </w:category>
        <w:types>
          <w:type w:val="bbPlcHdr"/>
        </w:types>
        <w:behaviors>
          <w:behavior w:val="content"/>
        </w:behaviors>
        <w:guid w:val="{96D8C56A-85C4-4E99-8E4D-B853AEF92156}"/>
      </w:docPartPr>
      <w:docPartBody>
        <w:p w:rsidR="00F707E2" w:rsidRDefault="00000000">
          <w:pPr>
            <w:pStyle w:val="39A9819CE0014888825F0087AF0FA92D"/>
          </w:pPr>
          <w:r w:rsidRPr="00FB0EC2">
            <w:rPr>
              <w:lang w:bidi="nl-NL"/>
            </w:rPr>
            <w:t>Overige inkomsten</w:t>
          </w:r>
        </w:p>
      </w:docPartBody>
    </w:docPart>
    <w:docPart>
      <w:docPartPr>
        <w:name w:val="C0462360127147CDB0507AE34EBDFE6E"/>
        <w:category>
          <w:name w:val="Algemeen"/>
          <w:gallery w:val="placeholder"/>
        </w:category>
        <w:types>
          <w:type w:val="bbPlcHdr"/>
        </w:types>
        <w:behaviors>
          <w:behavior w:val="content"/>
        </w:behaviors>
        <w:guid w:val="{D8142E59-66EA-480D-AAA0-C52E1D7C5651}"/>
      </w:docPartPr>
      <w:docPartBody>
        <w:p w:rsidR="00F707E2" w:rsidRDefault="00000000">
          <w:pPr>
            <w:pStyle w:val="C0462360127147CDB0507AE34EBDFE6E"/>
          </w:pPr>
          <w:r w:rsidRPr="00FB0EC2">
            <w:rPr>
              <w:lang w:bidi="nl-NL"/>
            </w:rPr>
            <w:t>Netto Verkoop</w:t>
          </w:r>
        </w:p>
      </w:docPartBody>
    </w:docPart>
    <w:docPart>
      <w:docPartPr>
        <w:name w:val="D64F7E993CD94F3B83768DFEABB329E4"/>
        <w:category>
          <w:name w:val="Algemeen"/>
          <w:gallery w:val="placeholder"/>
        </w:category>
        <w:types>
          <w:type w:val="bbPlcHdr"/>
        </w:types>
        <w:behaviors>
          <w:behavior w:val="content"/>
        </w:behaviors>
        <w:guid w:val="{062BF771-BED5-4A61-8C28-1594D2B3381A}"/>
      </w:docPartPr>
      <w:docPartBody>
        <w:p w:rsidR="00F707E2" w:rsidRDefault="00000000">
          <w:pPr>
            <w:pStyle w:val="D64F7E993CD94F3B83768DFEABB329E4"/>
          </w:pPr>
          <w:r w:rsidRPr="00FB0EC2">
            <w:rPr>
              <w:lang w:bidi="nl-NL"/>
            </w:rPr>
            <w:t>Kostprijs van Verkochte Goederen*</w:t>
          </w:r>
        </w:p>
      </w:docPartBody>
    </w:docPart>
    <w:docPart>
      <w:docPartPr>
        <w:name w:val="4C6E63251BA7441EAC8D6FBE6185F638"/>
        <w:category>
          <w:name w:val="Algemeen"/>
          <w:gallery w:val="placeholder"/>
        </w:category>
        <w:types>
          <w:type w:val="bbPlcHdr"/>
        </w:types>
        <w:behaviors>
          <w:behavior w:val="content"/>
        </w:behaviors>
        <w:guid w:val="{3A4FE10D-4662-44A0-8A25-9DA64830DB8E}"/>
      </w:docPartPr>
      <w:docPartBody>
        <w:p w:rsidR="00F707E2" w:rsidRDefault="00000000">
          <w:pPr>
            <w:pStyle w:val="4C6E63251BA7441EAC8D6FBE6185F638"/>
          </w:pPr>
          <w:r w:rsidRPr="00FB0EC2">
            <w:rPr>
              <w:lang w:bidi="nl-NL"/>
            </w:rPr>
            <w:t>Brutowinst</w:t>
          </w:r>
        </w:p>
      </w:docPartBody>
    </w:docPart>
    <w:docPart>
      <w:docPartPr>
        <w:name w:val="0D5AA5E15AAA4058AEFEF3DE6B6F6F39"/>
        <w:category>
          <w:name w:val="Algemeen"/>
          <w:gallery w:val="placeholder"/>
        </w:category>
        <w:types>
          <w:type w:val="bbPlcHdr"/>
        </w:types>
        <w:behaviors>
          <w:behavior w:val="content"/>
        </w:behaviors>
        <w:guid w:val="{A2D52087-55C9-43C0-BEE4-E79BB5072436}"/>
      </w:docPartPr>
      <w:docPartBody>
        <w:p w:rsidR="00F707E2" w:rsidRDefault="00000000">
          <w:pPr>
            <w:pStyle w:val="0D5AA5E15AAA4058AEFEF3DE6B6F6F39"/>
          </w:pPr>
          <w:r w:rsidRPr="00FB0EC2">
            <w:rPr>
              <w:lang w:bidi="nl-NL"/>
            </w:rPr>
            <w:t>ONKOSTEN</w:t>
          </w:r>
        </w:p>
      </w:docPartBody>
    </w:docPart>
    <w:docPart>
      <w:docPartPr>
        <w:name w:val="9C1B09446BA54C5C8F5AE2524D48CA01"/>
        <w:category>
          <w:name w:val="Algemeen"/>
          <w:gallery w:val="placeholder"/>
        </w:category>
        <w:types>
          <w:type w:val="bbPlcHdr"/>
        </w:types>
        <w:behaviors>
          <w:behavior w:val="content"/>
        </w:behaviors>
        <w:guid w:val="{BC4BC1F3-C021-482C-A28E-35564A9CDB6C}"/>
      </w:docPartPr>
      <w:docPartBody>
        <w:p w:rsidR="00F707E2" w:rsidRDefault="00000000">
          <w:pPr>
            <w:pStyle w:val="9C1B09446BA54C5C8F5AE2524D48CA01"/>
          </w:pPr>
          <w:r w:rsidRPr="00FB0EC2">
            <w:rPr>
              <w:lang w:bidi="nl-NL"/>
            </w:rPr>
            <w:t>JAN</w:t>
          </w:r>
        </w:p>
      </w:docPartBody>
    </w:docPart>
    <w:docPart>
      <w:docPartPr>
        <w:name w:val="3E4A30CE4A4444A59CD4223EE94DCC11"/>
        <w:category>
          <w:name w:val="Algemeen"/>
          <w:gallery w:val="placeholder"/>
        </w:category>
        <w:types>
          <w:type w:val="bbPlcHdr"/>
        </w:types>
        <w:behaviors>
          <w:behavior w:val="content"/>
        </w:behaviors>
        <w:guid w:val="{9109C744-DAD3-46C8-B350-7A00FBD53036}"/>
      </w:docPartPr>
      <w:docPartBody>
        <w:p w:rsidR="00F707E2" w:rsidRDefault="00000000">
          <w:pPr>
            <w:pStyle w:val="3E4A30CE4A4444A59CD4223EE94DCC11"/>
          </w:pPr>
          <w:r w:rsidRPr="00FB0EC2">
            <w:rPr>
              <w:lang w:bidi="nl-NL"/>
            </w:rPr>
            <w:t>FEB</w:t>
          </w:r>
        </w:p>
      </w:docPartBody>
    </w:docPart>
    <w:docPart>
      <w:docPartPr>
        <w:name w:val="99EF85E55CEE471C847E54C55E9A250E"/>
        <w:category>
          <w:name w:val="Algemeen"/>
          <w:gallery w:val="placeholder"/>
        </w:category>
        <w:types>
          <w:type w:val="bbPlcHdr"/>
        </w:types>
        <w:behaviors>
          <w:behavior w:val="content"/>
        </w:behaviors>
        <w:guid w:val="{357E278D-1809-495B-95B4-EC0B910BE912}"/>
      </w:docPartPr>
      <w:docPartBody>
        <w:p w:rsidR="00F707E2" w:rsidRDefault="00000000">
          <w:pPr>
            <w:pStyle w:val="99EF85E55CEE471C847E54C55E9A250E"/>
          </w:pPr>
          <w:r w:rsidRPr="00FB0EC2">
            <w:rPr>
              <w:lang w:bidi="nl-NL"/>
            </w:rPr>
            <w:t>MRT</w:t>
          </w:r>
        </w:p>
      </w:docPartBody>
    </w:docPart>
    <w:docPart>
      <w:docPartPr>
        <w:name w:val="00A94926124A49A191D84EC02B0B33B5"/>
        <w:category>
          <w:name w:val="Algemeen"/>
          <w:gallery w:val="placeholder"/>
        </w:category>
        <w:types>
          <w:type w:val="bbPlcHdr"/>
        </w:types>
        <w:behaviors>
          <w:behavior w:val="content"/>
        </w:behaviors>
        <w:guid w:val="{217B3DAD-BACF-46AD-BEF0-801790CBBB8A}"/>
      </w:docPartPr>
      <w:docPartBody>
        <w:p w:rsidR="00F707E2" w:rsidRDefault="00000000">
          <w:pPr>
            <w:pStyle w:val="00A94926124A49A191D84EC02B0B33B5"/>
          </w:pPr>
          <w:r w:rsidRPr="00FB0EC2">
            <w:rPr>
              <w:lang w:bidi="nl-NL"/>
            </w:rPr>
            <w:t>APR</w:t>
          </w:r>
        </w:p>
      </w:docPartBody>
    </w:docPart>
    <w:docPart>
      <w:docPartPr>
        <w:name w:val="B10E15DEF6EE4A70A2F1FBDC8BCA3F2B"/>
        <w:category>
          <w:name w:val="Algemeen"/>
          <w:gallery w:val="placeholder"/>
        </w:category>
        <w:types>
          <w:type w:val="bbPlcHdr"/>
        </w:types>
        <w:behaviors>
          <w:behavior w:val="content"/>
        </w:behaviors>
        <w:guid w:val="{27CE5A48-1A32-432B-A3A6-8B19D87814CC}"/>
      </w:docPartPr>
      <w:docPartBody>
        <w:p w:rsidR="00F707E2" w:rsidRDefault="00000000">
          <w:pPr>
            <w:pStyle w:val="B10E15DEF6EE4A70A2F1FBDC8BCA3F2B"/>
          </w:pPr>
          <w:r w:rsidRPr="00FB0EC2">
            <w:rPr>
              <w:lang w:bidi="nl-NL"/>
            </w:rPr>
            <w:t>MEI</w:t>
          </w:r>
        </w:p>
      </w:docPartBody>
    </w:docPart>
    <w:docPart>
      <w:docPartPr>
        <w:name w:val="AB6B437DFD0D4B7F893CFD7022851C81"/>
        <w:category>
          <w:name w:val="Algemeen"/>
          <w:gallery w:val="placeholder"/>
        </w:category>
        <w:types>
          <w:type w:val="bbPlcHdr"/>
        </w:types>
        <w:behaviors>
          <w:behavior w:val="content"/>
        </w:behaviors>
        <w:guid w:val="{BC4C1588-36A8-4AB2-9D30-0B3799907D66}"/>
      </w:docPartPr>
      <w:docPartBody>
        <w:p w:rsidR="00F707E2" w:rsidRDefault="00000000">
          <w:pPr>
            <w:pStyle w:val="AB6B437DFD0D4B7F893CFD7022851C81"/>
          </w:pPr>
          <w:r w:rsidRPr="00FB0EC2">
            <w:rPr>
              <w:lang w:bidi="nl-NL"/>
            </w:rPr>
            <w:t>JUN</w:t>
          </w:r>
        </w:p>
      </w:docPartBody>
    </w:docPart>
    <w:docPart>
      <w:docPartPr>
        <w:name w:val="1A80D6B620EA465885A16BDA39AFFD80"/>
        <w:category>
          <w:name w:val="Algemeen"/>
          <w:gallery w:val="placeholder"/>
        </w:category>
        <w:types>
          <w:type w:val="bbPlcHdr"/>
        </w:types>
        <w:behaviors>
          <w:behavior w:val="content"/>
        </w:behaviors>
        <w:guid w:val="{124A7366-0296-4546-A289-7349B36B53A7}"/>
      </w:docPartPr>
      <w:docPartBody>
        <w:p w:rsidR="00F707E2" w:rsidRDefault="00000000">
          <w:pPr>
            <w:pStyle w:val="1A80D6B620EA465885A16BDA39AFFD80"/>
          </w:pPr>
          <w:r w:rsidRPr="00FB0EC2">
            <w:rPr>
              <w:lang w:bidi="nl-NL"/>
            </w:rPr>
            <w:t>JUL</w:t>
          </w:r>
        </w:p>
      </w:docPartBody>
    </w:docPart>
    <w:docPart>
      <w:docPartPr>
        <w:name w:val="095AD9B7B298470EB72AD12193D1324A"/>
        <w:category>
          <w:name w:val="Algemeen"/>
          <w:gallery w:val="placeholder"/>
        </w:category>
        <w:types>
          <w:type w:val="bbPlcHdr"/>
        </w:types>
        <w:behaviors>
          <w:behavior w:val="content"/>
        </w:behaviors>
        <w:guid w:val="{8D59B194-AAC6-4E00-898A-9390DCE78CDC}"/>
      </w:docPartPr>
      <w:docPartBody>
        <w:p w:rsidR="00F707E2" w:rsidRDefault="00000000">
          <w:pPr>
            <w:pStyle w:val="095AD9B7B298470EB72AD12193D1324A"/>
          </w:pPr>
          <w:r w:rsidRPr="00FB0EC2">
            <w:rPr>
              <w:lang w:bidi="nl-NL"/>
            </w:rPr>
            <w:t>AUG</w:t>
          </w:r>
        </w:p>
      </w:docPartBody>
    </w:docPart>
    <w:docPart>
      <w:docPartPr>
        <w:name w:val="3C45D06C0EA645F0827D42F44660F9BD"/>
        <w:category>
          <w:name w:val="Algemeen"/>
          <w:gallery w:val="placeholder"/>
        </w:category>
        <w:types>
          <w:type w:val="bbPlcHdr"/>
        </w:types>
        <w:behaviors>
          <w:behavior w:val="content"/>
        </w:behaviors>
        <w:guid w:val="{27E16DA9-BD10-417C-8D37-49AA63B06CEF}"/>
      </w:docPartPr>
      <w:docPartBody>
        <w:p w:rsidR="00F707E2" w:rsidRDefault="00000000">
          <w:pPr>
            <w:pStyle w:val="3C45D06C0EA645F0827D42F44660F9BD"/>
          </w:pPr>
          <w:r w:rsidRPr="00FB0EC2">
            <w:rPr>
              <w:lang w:bidi="nl-NL"/>
            </w:rPr>
            <w:t>SEP</w:t>
          </w:r>
        </w:p>
      </w:docPartBody>
    </w:docPart>
    <w:docPart>
      <w:docPartPr>
        <w:name w:val="0EFE64E2BA1A4DDA8A49BE0B14932E28"/>
        <w:category>
          <w:name w:val="Algemeen"/>
          <w:gallery w:val="placeholder"/>
        </w:category>
        <w:types>
          <w:type w:val="bbPlcHdr"/>
        </w:types>
        <w:behaviors>
          <w:behavior w:val="content"/>
        </w:behaviors>
        <w:guid w:val="{F98A10F3-697A-47CB-A1B9-74EFD86392A8}"/>
      </w:docPartPr>
      <w:docPartBody>
        <w:p w:rsidR="00F707E2" w:rsidRDefault="00000000">
          <w:pPr>
            <w:pStyle w:val="0EFE64E2BA1A4DDA8A49BE0B14932E28"/>
          </w:pPr>
          <w:r w:rsidRPr="00FB0EC2">
            <w:rPr>
              <w:lang w:bidi="nl-NL"/>
            </w:rPr>
            <w:t>OKT</w:t>
          </w:r>
        </w:p>
      </w:docPartBody>
    </w:docPart>
    <w:docPart>
      <w:docPartPr>
        <w:name w:val="FA8ECDDE4BB44C63A6C749DF8E36772F"/>
        <w:category>
          <w:name w:val="Algemeen"/>
          <w:gallery w:val="placeholder"/>
        </w:category>
        <w:types>
          <w:type w:val="bbPlcHdr"/>
        </w:types>
        <w:behaviors>
          <w:behavior w:val="content"/>
        </w:behaviors>
        <w:guid w:val="{33AF1185-5E98-4B0F-BEB6-BCFB4C638B62}"/>
      </w:docPartPr>
      <w:docPartBody>
        <w:p w:rsidR="00F707E2" w:rsidRDefault="00000000">
          <w:pPr>
            <w:pStyle w:val="FA8ECDDE4BB44C63A6C749DF8E36772F"/>
          </w:pPr>
          <w:r w:rsidRPr="00FB0EC2">
            <w:rPr>
              <w:lang w:bidi="nl-NL"/>
            </w:rPr>
            <w:t>NOV</w:t>
          </w:r>
        </w:p>
      </w:docPartBody>
    </w:docPart>
    <w:docPart>
      <w:docPartPr>
        <w:name w:val="DDF0CC7E39354EB7A8B23273A9157DF8"/>
        <w:category>
          <w:name w:val="Algemeen"/>
          <w:gallery w:val="placeholder"/>
        </w:category>
        <w:types>
          <w:type w:val="bbPlcHdr"/>
        </w:types>
        <w:behaviors>
          <w:behavior w:val="content"/>
        </w:behaviors>
        <w:guid w:val="{CEBCE17B-D2A2-4101-9BE3-62EA40313188}"/>
      </w:docPartPr>
      <w:docPartBody>
        <w:p w:rsidR="00F707E2" w:rsidRDefault="00000000">
          <w:pPr>
            <w:pStyle w:val="DDF0CC7E39354EB7A8B23273A9157DF8"/>
          </w:pPr>
          <w:r w:rsidRPr="00FB0EC2">
            <w:rPr>
              <w:lang w:bidi="nl-NL"/>
            </w:rPr>
            <w:t>DEC</w:t>
          </w:r>
        </w:p>
      </w:docPartBody>
    </w:docPart>
    <w:docPart>
      <w:docPartPr>
        <w:name w:val="9EE4FC2191D647148F46D081B7C4605C"/>
        <w:category>
          <w:name w:val="Algemeen"/>
          <w:gallery w:val="placeholder"/>
        </w:category>
        <w:types>
          <w:type w:val="bbPlcHdr"/>
        </w:types>
        <w:behaviors>
          <w:behavior w:val="content"/>
        </w:behaviors>
        <w:guid w:val="{9663565A-1888-4536-AA31-9B142F923198}"/>
      </w:docPartPr>
      <w:docPartBody>
        <w:p w:rsidR="00F707E2" w:rsidRDefault="00000000">
          <w:pPr>
            <w:pStyle w:val="9EE4FC2191D647148F46D081B7C4605C"/>
          </w:pPr>
          <w:r w:rsidRPr="00FB0EC2">
            <w:rPr>
              <w:lang w:bidi="nl-NL"/>
            </w:rPr>
            <w:t>JTD</w:t>
          </w:r>
        </w:p>
      </w:docPartBody>
    </w:docPart>
    <w:docPart>
      <w:docPartPr>
        <w:name w:val="38A19828FC3D4B6F8E64581781AF0AEA"/>
        <w:category>
          <w:name w:val="Algemeen"/>
          <w:gallery w:val="placeholder"/>
        </w:category>
        <w:types>
          <w:type w:val="bbPlcHdr"/>
        </w:types>
        <w:behaviors>
          <w:behavior w:val="content"/>
        </w:behaviors>
        <w:guid w:val="{8629C688-FC57-47FD-9A5C-F244BD998E89}"/>
      </w:docPartPr>
      <w:docPartBody>
        <w:p w:rsidR="00F707E2" w:rsidRDefault="00000000">
          <w:pPr>
            <w:pStyle w:val="38A19828FC3D4B6F8E64581781AF0AEA"/>
          </w:pPr>
          <w:r w:rsidRPr="00FB0EC2">
            <w:rPr>
              <w:lang w:bidi="nl-NL"/>
            </w:rPr>
            <w:t>Salarissen &amp; Lonen</w:t>
          </w:r>
        </w:p>
      </w:docPartBody>
    </w:docPart>
    <w:docPart>
      <w:docPartPr>
        <w:name w:val="7407348714F047C191064BC2EDFE8BC0"/>
        <w:category>
          <w:name w:val="Algemeen"/>
          <w:gallery w:val="placeholder"/>
        </w:category>
        <w:types>
          <w:type w:val="bbPlcHdr"/>
        </w:types>
        <w:behaviors>
          <w:behavior w:val="content"/>
        </w:behaviors>
        <w:guid w:val="{AA2010B6-D150-469C-936E-ADF37685598A}"/>
      </w:docPartPr>
      <w:docPartBody>
        <w:p w:rsidR="00F707E2" w:rsidRDefault="00000000">
          <w:pPr>
            <w:pStyle w:val="7407348714F047C191064BC2EDFE8BC0"/>
          </w:pPr>
          <w:r w:rsidRPr="00FB0EC2">
            <w:rPr>
              <w:lang w:bidi="nl-NL"/>
            </w:rPr>
            <w:t>Marketing/reclame</w:t>
          </w:r>
        </w:p>
      </w:docPartBody>
    </w:docPart>
    <w:docPart>
      <w:docPartPr>
        <w:name w:val="475AE7FAB3974C988161576BF34FA0E5"/>
        <w:category>
          <w:name w:val="Algemeen"/>
          <w:gallery w:val="placeholder"/>
        </w:category>
        <w:types>
          <w:type w:val="bbPlcHdr"/>
        </w:types>
        <w:behaviors>
          <w:behavior w:val="content"/>
        </w:behaviors>
        <w:guid w:val="{00ABCBE5-D596-41DB-BBC4-152468E16FD5}"/>
      </w:docPartPr>
      <w:docPartBody>
        <w:p w:rsidR="00F707E2" w:rsidRDefault="00000000">
          <w:pPr>
            <w:pStyle w:val="475AE7FAB3974C988161576BF34FA0E5"/>
          </w:pPr>
          <w:r w:rsidRPr="00FB0EC2">
            <w:rPr>
              <w:lang w:bidi="nl-NL"/>
            </w:rPr>
            <w:t>Verkoopcommissies</w:t>
          </w:r>
        </w:p>
      </w:docPartBody>
    </w:docPart>
    <w:docPart>
      <w:docPartPr>
        <w:name w:val="3CF39BD091CB4F55A2BA1BD39884BE9D"/>
        <w:category>
          <w:name w:val="Algemeen"/>
          <w:gallery w:val="placeholder"/>
        </w:category>
        <w:types>
          <w:type w:val="bbPlcHdr"/>
        </w:types>
        <w:behaviors>
          <w:behavior w:val="content"/>
        </w:behaviors>
        <w:guid w:val="{25B05630-37DA-441B-BDBD-C2B8BC22DFA3}"/>
      </w:docPartPr>
      <w:docPartBody>
        <w:p w:rsidR="00F707E2" w:rsidRDefault="00000000">
          <w:pPr>
            <w:pStyle w:val="3CF39BD091CB4F55A2BA1BD39884BE9D"/>
          </w:pPr>
          <w:r w:rsidRPr="00FB0EC2">
            <w:rPr>
              <w:lang w:bidi="nl-NL"/>
            </w:rPr>
            <w:t>Huur</w:t>
          </w:r>
        </w:p>
      </w:docPartBody>
    </w:docPart>
    <w:docPart>
      <w:docPartPr>
        <w:name w:val="BB960FFE178D4A7C8C6487FA143C46FC"/>
        <w:category>
          <w:name w:val="Algemeen"/>
          <w:gallery w:val="placeholder"/>
        </w:category>
        <w:types>
          <w:type w:val="bbPlcHdr"/>
        </w:types>
        <w:behaviors>
          <w:behavior w:val="content"/>
        </w:behaviors>
        <w:guid w:val="{098D9480-3CDF-476E-B329-B513107880DD}"/>
      </w:docPartPr>
      <w:docPartBody>
        <w:p w:rsidR="00F707E2" w:rsidRDefault="00000000">
          <w:pPr>
            <w:pStyle w:val="BB960FFE178D4A7C8C6487FA143C46FC"/>
          </w:pPr>
          <w:r w:rsidRPr="00FB0EC2">
            <w:rPr>
              <w:lang w:bidi="nl-NL"/>
            </w:rPr>
            <w:t>Water, gas, elektriciteit</w:t>
          </w:r>
        </w:p>
      </w:docPartBody>
    </w:docPart>
    <w:docPart>
      <w:docPartPr>
        <w:name w:val="A881BCDF720742EEA217E98A7C9C4B90"/>
        <w:category>
          <w:name w:val="Algemeen"/>
          <w:gallery w:val="placeholder"/>
        </w:category>
        <w:types>
          <w:type w:val="bbPlcHdr"/>
        </w:types>
        <w:behaviors>
          <w:behavior w:val="content"/>
        </w:behaviors>
        <w:guid w:val="{B984A2F4-4C25-4672-9BB1-22652FF96ABE}"/>
      </w:docPartPr>
      <w:docPartBody>
        <w:p w:rsidR="00F707E2" w:rsidRDefault="00000000">
          <w:pPr>
            <w:pStyle w:val="A881BCDF720742EEA217E98A7C9C4B90"/>
          </w:pPr>
          <w:r w:rsidRPr="00FB0EC2">
            <w:rPr>
              <w:lang w:bidi="nl-NL"/>
            </w:rPr>
            <w:t>Website-uitgaven</w:t>
          </w:r>
        </w:p>
      </w:docPartBody>
    </w:docPart>
    <w:docPart>
      <w:docPartPr>
        <w:name w:val="406200C4E2584DDEB6A2B8C83F8D879F"/>
        <w:category>
          <w:name w:val="Algemeen"/>
          <w:gallery w:val="placeholder"/>
        </w:category>
        <w:types>
          <w:type w:val="bbPlcHdr"/>
        </w:types>
        <w:behaviors>
          <w:behavior w:val="content"/>
        </w:behaviors>
        <w:guid w:val="{EE5966D1-197E-475D-8279-EF340E71E230}"/>
      </w:docPartPr>
      <w:docPartBody>
        <w:p w:rsidR="00F707E2" w:rsidRDefault="00000000">
          <w:pPr>
            <w:pStyle w:val="406200C4E2584DDEB6A2B8C83F8D879F"/>
          </w:pPr>
          <w:r w:rsidRPr="00FB0EC2">
            <w:rPr>
              <w:lang w:bidi="nl-NL"/>
            </w:rPr>
            <w:t>Internet/telefoon</w:t>
          </w:r>
        </w:p>
      </w:docPartBody>
    </w:docPart>
    <w:docPart>
      <w:docPartPr>
        <w:name w:val="DA723679E99841249F282F2A1E840E53"/>
        <w:category>
          <w:name w:val="Algemeen"/>
          <w:gallery w:val="placeholder"/>
        </w:category>
        <w:types>
          <w:type w:val="bbPlcHdr"/>
        </w:types>
        <w:behaviors>
          <w:behavior w:val="content"/>
        </w:behaviors>
        <w:guid w:val="{8722BB77-9D86-450A-9088-94D40A688D24}"/>
      </w:docPartPr>
      <w:docPartBody>
        <w:p w:rsidR="00F707E2" w:rsidRDefault="00000000">
          <w:pPr>
            <w:pStyle w:val="DA723679E99841249F282F2A1E840E53"/>
          </w:pPr>
          <w:r w:rsidRPr="00FB0EC2">
            <w:rPr>
              <w:lang w:bidi="nl-NL"/>
            </w:rPr>
            <w:t>Verzekering</w:t>
          </w:r>
        </w:p>
      </w:docPartBody>
    </w:docPart>
    <w:docPart>
      <w:docPartPr>
        <w:name w:val="60C90CDD787D480C9711051949F15E4D"/>
        <w:category>
          <w:name w:val="Algemeen"/>
          <w:gallery w:val="placeholder"/>
        </w:category>
        <w:types>
          <w:type w:val="bbPlcHdr"/>
        </w:types>
        <w:behaviors>
          <w:behavior w:val="content"/>
        </w:behaviors>
        <w:guid w:val="{529EF33A-00D2-49DA-83AB-2A2CF1B9CD3A}"/>
      </w:docPartPr>
      <w:docPartBody>
        <w:p w:rsidR="00F707E2" w:rsidRDefault="00000000">
          <w:pPr>
            <w:pStyle w:val="60C90CDD787D480C9711051949F15E4D"/>
          </w:pPr>
          <w:r w:rsidRPr="00FB0EC2">
            <w:rPr>
              <w:lang w:bidi="nl-NL"/>
            </w:rPr>
            <w:t>Reiskosten</w:t>
          </w:r>
        </w:p>
      </w:docPartBody>
    </w:docPart>
    <w:docPart>
      <w:docPartPr>
        <w:name w:val="A52EE9B62AFD4E7EBEB762E8E1BD97F3"/>
        <w:category>
          <w:name w:val="Algemeen"/>
          <w:gallery w:val="placeholder"/>
        </w:category>
        <w:types>
          <w:type w:val="bbPlcHdr"/>
        </w:types>
        <w:behaviors>
          <w:behavior w:val="content"/>
        </w:behaviors>
        <w:guid w:val="{24190DF9-D164-414B-A9B0-7F85499DED71}"/>
      </w:docPartPr>
      <w:docPartBody>
        <w:p w:rsidR="00F707E2" w:rsidRDefault="00000000">
          <w:pPr>
            <w:pStyle w:val="A52EE9B62AFD4E7EBEB762E8E1BD97F3"/>
          </w:pPr>
          <w:r w:rsidRPr="00FB0EC2">
            <w:rPr>
              <w:lang w:bidi="nl-NL"/>
            </w:rPr>
            <w:t>Juridisch/financieel</w:t>
          </w:r>
        </w:p>
      </w:docPartBody>
    </w:docPart>
    <w:docPart>
      <w:docPartPr>
        <w:name w:val="EB79834EC86C400496C1889A664D3A0D"/>
        <w:category>
          <w:name w:val="Algemeen"/>
          <w:gallery w:val="placeholder"/>
        </w:category>
        <w:types>
          <w:type w:val="bbPlcHdr"/>
        </w:types>
        <w:behaviors>
          <w:behavior w:val="content"/>
        </w:behaviors>
        <w:guid w:val="{6E6F96EF-F313-44A3-A794-6125B45414E9}"/>
      </w:docPartPr>
      <w:docPartBody>
        <w:p w:rsidR="00F707E2" w:rsidRDefault="00000000">
          <w:pPr>
            <w:pStyle w:val="EB79834EC86C400496C1889A664D3A0D"/>
          </w:pPr>
          <w:r w:rsidRPr="00FB0EC2">
            <w:rPr>
              <w:lang w:bidi="nl-NL"/>
            </w:rPr>
            <w:t>Kantoorbenodigdheden</w:t>
          </w:r>
        </w:p>
      </w:docPartBody>
    </w:docPart>
    <w:docPart>
      <w:docPartPr>
        <w:name w:val="3451FEA598C44027A95B7794E3043A37"/>
        <w:category>
          <w:name w:val="Algemeen"/>
          <w:gallery w:val="placeholder"/>
        </w:category>
        <w:types>
          <w:type w:val="bbPlcHdr"/>
        </w:types>
        <w:behaviors>
          <w:behavior w:val="content"/>
        </w:behaviors>
        <w:guid w:val="{F882625B-6B12-493B-8433-76BC36CDA303}"/>
      </w:docPartPr>
      <w:docPartBody>
        <w:p w:rsidR="00F707E2" w:rsidRDefault="00000000">
          <w:pPr>
            <w:pStyle w:val="3451FEA598C44027A95B7794E3043A37"/>
          </w:pPr>
          <w:r w:rsidRPr="00FB0EC2">
            <w:rPr>
              <w:lang w:bidi="nl-NL"/>
            </w:rPr>
            <w:t>Rentelasten</w:t>
          </w:r>
        </w:p>
      </w:docPartBody>
    </w:docPart>
    <w:docPart>
      <w:docPartPr>
        <w:name w:val="52E9E612E5F140A5B34DACDF24118C59"/>
        <w:category>
          <w:name w:val="Algemeen"/>
          <w:gallery w:val="placeholder"/>
        </w:category>
        <w:types>
          <w:type w:val="bbPlcHdr"/>
        </w:types>
        <w:behaviors>
          <w:behavior w:val="content"/>
        </w:behaviors>
        <w:guid w:val="{43484F2F-CE32-41FA-93DB-5978E19C3CC5}"/>
      </w:docPartPr>
      <w:docPartBody>
        <w:p w:rsidR="00F707E2" w:rsidRDefault="00000000">
          <w:pPr>
            <w:pStyle w:val="52E9E612E5F140A5B34DACDF24118C59"/>
          </w:pPr>
          <w:r w:rsidRPr="00FB0EC2">
            <w:rPr>
              <w:lang w:bidi="nl-NL"/>
            </w:rPr>
            <w:t>Overige 1</w:t>
          </w:r>
        </w:p>
      </w:docPartBody>
    </w:docPart>
    <w:docPart>
      <w:docPartPr>
        <w:name w:val="D318B16D91E342F8AE52F345759C4941"/>
        <w:category>
          <w:name w:val="Algemeen"/>
          <w:gallery w:val="placeholder"/>
        </w:category>
        <w:types>
          <w:type w:val="bbPlcHdr"/>
        </w:types>
        <w:behaviors>
          <w:behavior w:val="content"/>
        </w:behaviors>
        <w:guid w:val="{AD38B027-1714-4DB9-9B4F-DC35C3B9381B}"/>
      </w:docPartPr>
      <w:docPartBody>
        <w:p w:rsidR="00F707E2" w:rsidRDefault="00000000">
          <w:pPr>
            <w:pStyle w:val="D318B16D91E342F8AE52F345759C4941"/>
          </w:pPr>
          <w:r w:rsidRPr="00FB0EC2">
            <w:rPr>
              <w:lang w:bidi="nl-NL"/>
            </w:rPr>
            <w:t>Totale Uitgaven</w:t>
          </w:r>
        </w:p>
      </w:docPartBody>
    </w:docPart>
    <w:docPart>
      <w:docPartPr>
        <w:name w:val="15D759942EEA44F5BCBE4AD396310674"/>
        <w:category>
          <w:name w:val="Algemeen"/>
          <w:gallery w:val="placeholder"/>
        </w:category>
        <w:types>
          <w:type w:val="bbPlcHdr"/>
        </w:types>
        <w:behaviors>
          <w:behavior w:val="content"/>
        </w:behaviors>
        <w:guid w:val="{8E8937BB-9563-4BC0-BF6D-1722910B680A}"/>
      </w:docPartPr>
      <w:docPartBody>
        <w:p w:rsidR="00F707E2" w:rsidRDefault="00000000">
          <w:pPr>
            <w:pStyle w:val="15D759942EEA44F5BCBE4AD396310674"/>
          </w:pPr>
          <w:r w:rsidRPr="00FB0EC2">
            <w:rPr>
              <w:lang w:bidi="nl-NL"/>
            </w:rPr>
            <w:t>Inkomsten voor belastingen</w:t>
          </w:r>
        </w:p>
      </w:docPartBody>
    </w:docPart>
    <w:docPart>
      <w:docPartPr>
        <w:name w:val="6A19C46403504DD49CDCC2A32F84EC1E"/>
        <w:category>
          <w:name w:val="Algemeen"/>
          <w:gallery w:val="placeholder"/>
        </w:category>
        <w:types>
          <w:type w:val="bbPlcHdr"/>
        </w:types>
        <w:behaviors>
          <w:behavior w:val="content"/>
        </w:behaviors>
        <w:guid w:val="{70FBB857-7F84-44EA-AD59-18AD2DD0B516}"/>
      </w:docPartPr>
      <w:docPartBody>
        <w:p w:rsidR="00F707E2" w:rsidRDefault="00000000">
          <w:pPr>
            <w:pStyle w:val="6A19C46403504DD49CDCC2A32F84EC1E"/>
          </w:pPr>
          <w:r w:rsidRPr="00FB0EC2">
            <w:rPr>
              <w:lang w:bidi="nl-NL"/>
            </w:rPr>
            <w:t>Kosten inkomstenbelasting</w:t>
          </w:r>
        </w:p>
      </w:docPartBody>
    </w:docPart>
    <w:docPart>
      <w:docPartPr>
        <w:name w:val="DF1F132944604B97AB841AE9BBF4A9B0"/>
        <w:category>
          <w:name w:val="Algemeen"/>
          <w:gallery w:val="placeholder"/>
        </w:category>
        <w:types>
          <w:type w:val="bbPlcHdr"/>
        </w:types>
        <w:behaviors>
          <w:behavior w:val="content"/>
        </w:behaviors>
        <w:guid w:val="{CA5B7BB9-2533-4EE7-93D6-5B560D28FBC8}"/>
      </w:docPartPr>
      <w:docPartBody>
        <w:p w:rsidR="00F707E2" w:rsidRDefault="00000000">
          <w:pPr>
            <w:pStyle w:val="DF1F132944604B97AB841AE9BBF4A9B0"/>
          </w:pPr>
          <w:r w:rsidRPr="00FB0EC2">
            <w:rPr>
              <w:lang w:bidi="nl-NL"/>
            </w:rPr>
            <w:t>NETTO INKOMSTEN</w:t>
          </w:r>
        </w:p>
      </w:docPartBody>
    </w:docPart>
    <w:docPart>
      <w:docPartPr>
        <w:name w:val="22259F2756FD42379547A354DA750DB4"/>
        <w:category>
          <w:name w:val="Algemeen"/>
          <w:gallery w:val="placeholder"/>
        </w:category>
        <w:types>
          <w:type w:val="bbPlcHdr"/>
        </w:types>
        <w:behaviors>
          <w:behavior w:val="content"/>
        </w:behaviors>
        <w:guid w:val="{594B331A-4486-4FB4-A9A3-6F2F238B8772}"/>
      </w:docPartPr>
      <w:docPartBody>
        <w:p w:rsidR="00F707E2" w:rsidRDefault="00000000">
          <w:pPr>
            <w:pStyle w:val="22259F2756FD42379547A354DA750DB4"/>
          </w:pPr>
          <w:r w:rsidRPr="00B11055">
            <w:t>* In de dienstverlening zijn de kosten van verkochte goederen de in geld uitgedrukte waarde van de tijd die aan de klant wordt besteed.</w:t>
          </w:r>
        </w:p>
      </w:docPartBody>
    </w:docPart>
    <w:docPart>
      <w:docPartPr>
        <w:name w:val="A4D1ED54F7364948B27E9D0CEBBED05D"/>
        <w:category>
          <w:name w:val="Algemeen"/>
          <w:gallery w:val="placeholder"/>
        </w:category>
        <w:types>
          <w:type w:val="bbPlcHdr"/>
        </w:types>
        <w:behaviors>
          <w:behavior w:val="content"/>
        </w:behaviors>
        <w:guid w:val="{9490C84C-0B4D-48D9-A2C4-B7FF0BDFE637}"/>
      </w:docPartPr>
      <w:docPartBody>
        <w:p w:rsidR="00F707E2" w:rsidRDefault="00000000">
          <w:pPr>
            <w:pStyle w:val="A4D1ED54F7364948B27E9D0CEBBED05D"/>
          </w:pPr>
          <w:r w:rsidRPr="00FB0EC2">
            <w:rPr>
              <w:lang w:bidi="nl-NL"/>
            </w:rPr>
            <w:t>Instructies om Aan de Slag te gaan met Winst- &amp; Verliesprognoses</w:t>
          </w:r>
        </w:p>
      </w:docPartBody>
    </w:docPart>
    <w:docPart>
      <w:docPartPr>
        <w:name w:val="299A4644A2D948DA988A5FC820CDFD54"/>
        <w:category>
          <w:name w:val="Algemeen"/>
          <w:gallery w:val="placeholder"/>
        </w:category>
        <w:types>
          <w:type w:val="bbPlcHdr"/>
        </w:types>
        <w:behaviors>
          <w:behavior w:val="content"/>
        </w:behaviors>
        <w:guid w:val="{D8E4BDA8-0894-404E-874A-F8E808B41984}"/>
      </w:docPartPr>
      <w:docPartBody>
        <w:p w:rsidR="00F707E2" w:rsidRDefault="00000000">
          <w:pPr>
            <w:pStyle w:val="299A4644A2D948DA988A5FC820CDFD54"/>
          </w:pPr>
          <w:r w:rsidRPr="00FB0EC2">
            <w:rPr>
              <w:lang w:bidi="nl-NL"/>
            </w:rPr>
            <w:t>Het voltooien van een Winst- en Verliesprognose voor een nieuw bedrijf is een goede oefening om te begrijpen en te communiceren, wanneer het bedrijf winst zal gaan maken en om te zien hoe de omzet en winst zullen groeien. Het bovenste gedeelte van het model aan de linkerkant, Omzet, is een goede manier om de maandelijkse verkoop voor het eerste jaar te ramen. In het onderste deel worden vervolgens geschatte uitgaven voor dezelfde periode toegepast, om de rentabiliteit van het bedrijf te bepalen.</w:t>
          </w:r>
        </w:p>
      </w:docPartBody>
    </w:docPart>
    <w:docPart>
      <w:docPartPr>
        <w:name w:val="5B47CB67F6534EE1A2122DA8CED4E816"/>
        <w:category>
          <w:name w:val="Algemeen"/>
          <w:gallery w:val="placeholder"/>
        </w:category>
        <w:types>
          <w:type w:val="bbPlcHdr"/>
        </w:types>
        <w:behaviors>
          <w:behavior w:val="content"/>
        </w:behaviors>
        <w:guid w:val="{AC575F31-DDC6-4106-9FE6-5E6DA912FC48}"/>
      </w:docPartPr>
      <w:docPartBody>
        <w:p w:rsidR="00F707E2" w:rsidRDefault="00000000">
          <w:pPr>
            <w:pStyle w:val="5B47CB67F6534EE1A2122DA8CED4E816"/>
          </w:pPr>
          <w:r w:rsidRPr="00FB0EC2">
            <w:rPr>
              <w:lang w:bidi="nl-NL"/>
            </w:rPr>
            <w:t>Stappen ter voorbereiding:</w:t>
          </w:r>
        </w:p>
      </w:docPartBody>
    </w:docPart>
    <w:docPart>
      <w:docPartPr>
        <w:name w:val="DC3E6D29A2174EF78CF4B9A30F36BAA0"/>
        <w:category>
          <w:name w:val="Algemeen"/>
          <w:gallery w:val="placeholder"/>
        </w:category>
        <w:types>
          <w:type w:val="bbPlcHdr"/>
        </w:types>
        <w:behaviors>
          <w:behavior w:val="content"/>
        </w:behaviors>
        <w:guid w:val="{02BC49A8-5D75-4B5B-80A6-89F7AF2AE799}"/>
      </w:docPartPr>
      <w:docPartBody>
        <w:p w:rsidR="00F707E2" w:rsidRDefault="00000000">
          <w:pPr>
            <w:pStyle w:val="DC3E6D29A2174EF78CF4B9A30F36BAA0"/>
          </w:pPr>
          <w:r w:rsidRPr="00FB0EC2">
            <w:rPr>
              <w:b/>
              <w:lang w:bidi="nl-NL"/>
            </w:rPr>
            <w:t>Stap 1:</w:t>
          </w:r>
        </w:p>
      </w:docPartBody>
    </w:docPart>
    <w:docPart>
      <w:docPartPr>
        <w:name w:val="80851D4B8CF1435FA32891C4B9076B28"/>
        <w:category>
          <w:name w:val="Algemeen"/>
          <w:gallery w:val="placeholder"/>
        </w:category>
        <w:types>
          <w:type w:val="bbPlcHdr"/>
        </w:types>
        <w:behaviors>
          <w:behavior w:val="content"/>
        </w:behaviors>
        <w:guid w:val="{80023E84-A9B4-460B-ACB8-0DA4E8CA1785}"/>
      </w:docPartPr>
      <w:docPartBody>
        <w:p w:rsidR="00F707E2" w:rsidRDefault="00000000">
          <w:pPr>
            <w:pStyle w:val="80851D4B8CF1435FA32891C4B9076B28"/>
          </w:pPr>
          <w:r w:rsidRPr="00FB0EC2">
            <w:rPr>
              <w:lang w:bidi="nl-NL"/>
            </w:rPr>
            <w:t>Voer de bedrijfsnaam en de datum waarop deze projectie wordt opgemaakt in.</w:t>
          </w:r>
        </w:p>
      </w:docPartBody>
    </w:docPart>
    <w:docPart>
      <w:docPartPr>
        <w:name w:val="5A2877229C6441A1A36CF4FE19BEA2AE"/>
        <w:category>
          <w:name w:val="Algemeen"/>
          <w:gallery w:val="placeholder"/>
        </w:category>
        <w:types>
          <w:type w:val="bbPlcHdr"/>
        </w:types>
        <w:behaviors>
          <w:behavior w:val="content"/>
        </w:behaviors>
        <w:guid w:val="{BA125B65-3B5A-4681-AB22-4E10D6E20264}"/>
      </w:docPartPr>
      <w:docPartBody>
        <w:p w:rsidR="00F707E2" w:rsidRDefault="00000000">
          <w:pPr>
            <w:pStyle w:val="5A2877229C6441A1A36CF4FE19BEA2AE"/>
          </w:pPr>
          <w:r w:rsidRPr="00FB0EC2">
            <w:rPr>
              <w:b/>
              <w:lang w:bidi="nl-NL"/>
            </w:rPr>
            <w:t>Stap 2:</w:t>
          </w:r>
        </w:p>
      </w:docPartBody>
    </w:docPart>
    <w:docPart>
      <w:docPartPr>
        <w:name w:val="058B7C2126C644ED9948AE9C53A38F63"/>
        <w:category>
          <w:name w:val="Algemeen"/>
          <w:gallery w:val="placeholder"/>
        </w:category>
        <w:types>
          <w:type w:val="bbPlcHdr"/>
        </w:types>
        <w:behaviors>
          <w:behavior w:val="content"/>
        </w:behaviors>
        <w:guid w:val="{DA8CBBF0-C519-4DA0-87EC-F5457D0AFF18}"/>
      </w:docPartPr>
      <w:docPartBody>
        <w:p w:rsidR="00F707E2" w:rsidRDefault="00000000">
          <w:pPr>
            <w:pStyle w:val="058B7C2126C644ED9948AE9C53A38F63"/>
          </w:pPr>
          <w:r w:rsidRPr="00FB0EC2">
            <w:rPr>
              <w:lang w:bidi="nl-NL"/>
            </w:rPr>
            <w:t>Voer voor elke maand, te beginnen in januari of wanneer het begin wordt geschat, de verwachte verkoop in. Dit kan voor één dienst of voor meerdere diensten zijn. U kunt regels toevoegen aan dit model voor extra aanbiedingen. Hiervan moeten eventuele retouren of kortingen worden afgetrokken voor producten die moeten worden gevolgd (deze moeten worden weergegeven als negatieve waarden, bijvoorbeeld -10). Onder de Netto Verkoop kunt u de Kosten van Verkochte Goederen invoeren. Dit verwijst naar de in geld uitgedrukte waarde van de tijd die aan een bepaalde klant wordt besteed.</w:t>
          </w:r>
        </w:p>
      </w:docPartBody>
    </w:docPart>
    <w:docPart>
      <w:docPartPr>
        <w:name w:val="64B1409AF8074F5DB954668B3B0BF4CB"/>
        <w:category>
          <w:name w:val="Algemeen"/>
          <w:gallery w:val="placeholder"/>
        </w:category>
        <w:types>
          <w:type w:val="bbPlcHdr"/>
        </w:types>
        <w:behaviors>
          <w:behavior w:val="content"/>
        </w:behaviors>
        <w:guid w:val="{9D66162E-20EF-4437-9CBE-BFA7877B3EC7}"/>
      </w:docPartPr>
      <w:docPartBody>
        <w:p w:rsidR="00F707E2" w:rsidRDefault="00000000">
          <w:pPr>
            <w:pStyle w:val="64B1409AF8074F5DB954668B3B0BF4CB"/>
          </w:pPr>
          <w:r w:rsidRPr="00FB0EC2">
            <w:rPr>
              <w:b/>
              <w:lang w:bidi="nl-NL"/>
            </w:rPr>
            <w:t>Stap 3:</w:t>
          </w:r>
        </w:p>
      </w:docPartBody>
    </w:docPart>
    <w:docPart>
      <w:docPartPr>
        <w:name w:val="99B38D54E9164D229CB64DF6D814882E"/>
        <w:category>
          <w:name w:val="Algemeen"/>
          <w:gallery w:val="placeholder"/>
        </w:category>
        <w:types>
          <w:type w:val="bbPlcHdr"/>
        </w:types>
        <w:behaviors>
          <w:behavior w:val="content"/>
        </w:behaviors>
        <w:guid w:val="{66DB7BF3-1117-4BBA-9EEF-AE0D8107A355}"/>
      </w:docPartPr>
      <w:docPartBody>
        <w:p w:rsidR="00F707E2" w:rsidRDefault="00000000">
          <w:pPr>
            <w:pStyle w:val="99B38D54E9164D229CB64DF6D814882E"/>
          </w:pPr>
          <w:r w:rsidRPr="00FB0EC2">
            <w:rPr>
              <w:lang w:bidi="nl-NL"/>
            </w:rPr>
            <w:t>Voer voor elke maand het geraamde salaris,de marketing, voorzieningen en andere items in die worden geprognosticeerd.</w:t>
          </w:r>
        </w:p>
      </w:docPartBody>
    </w:docPart>
    <w:docPart>
      <w:docPartPr>
        <w:name w:val="4E09618265694649B570B5A87AA2B0E7"/>
        <w:category>
          <w:name w:val="Algemeen"/>
          <w:gallery w:val="placeholder"/>
        </w:category>
        <w:types>
          <w:type w:val="bbPlcHdr"/>
        </w:types>
        <w:behaviors>
          <w:behavior w:val="content"/>
        </w:behaviors>
        <w:guid w:val="{D3E9E45E-4570-4D07-AED3-204A5F3B160D}"/>
      </w:docPartPr>
      <w:docPartBody>
        <w:p w:rsidR="00F707E2" w:rsidRDefault="00000000">
          <w:pPr>
            <w:pStyle w:val="4E09618265694649B570B5A87AA2B0E7"/>
          </w:pPr>
          <w:r w:rsidRPr="00FB0EC2">
            <w:rPr>
              <w:b/>
              <w:lang w:bidi="nl-NL"/>
            </w:rPr>
            <w:t>Stap 4:</w:t>
          </w:r>
        </w:p>
      </w:docPartBody>
    </w:docPart>
    <w:docPart>
      <w:docPartPr>
        <w:name w:val="6DA1241B2882420A813F1E931BAE8B99"/>
        <w:category>
          <w:name w:val="Algemeen"/>
          <w:gallery w:val="placeholder"/>
        </w:category>
        <w:types>
          <w:type w:val="bbPlcHdr"/>
        </w:types>
        <w:behaviors>
          <w:behavior w:val="content"/>
        </w:behaviors>
        <w:guid w:val="{CC339203-ED7E-4F74-8A77-EDDCBFF2F58E}"/>
      </w:docPartPr>
      <w:docPartBody>
        <w:p w:rsidR="00F707E2" w:rsidRDefault="00000000">
          <w:pPr>
            <w:pStyle w:val="6DA1241B2882420A813F1E931BAE8B99"/>
          </w:pPr>
          <w:r w:rsidRPr="00FB0EC2">
            <w:rPr>
              <w:lang w:bidi="nl-NL"/>
            </w:rPr>
            <w:t>Nadat alle uitgaven zijn ingevoerd, bekijkt u de afzonderlijke items en het totale bedrag, om te zien hoe de projecties kunnen worden verbeterd of bepaalde uitgaven naar de toekomst kunnen worden verplaatst, wanneer er meer inkomsten worden verwacht. Het doel is zo snel mogelijk winstgevend te worden met positieve cashflow.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E049D40"/>
    <w:lvl w:ilvl="0">
      <w:start w:val="1"/>
      <w:numFmt w:val="bullet"/>
      <w:pStyle w:val="Lijstopsomteken2"/>
      <w:lvlText w:val="o"/>
      <w:lvlJc w:val="left"/>
      <w:pPr>
        <w:ind w:left="720" w:hanging="360"/>
      </w:pPr>
      <w:rPr>
        <w:rFonts w:ascii="Courier New" w:hAnsi="Courier New" w:cs="Courier New" w:hint="default"/>
        <w:color w:val="E97132" w:themeColor="accent2"/>
      </w:rPr>
    </w:lvl>
  </w:abstractNum>
  <w:abstractNum w:abstractNumId="1" w15:restartNumberingAfterBreak="0">
    <w:nsid w:val="02F059C5"/>
    <w:multiLevelType w:val="hybridMultilevel"/>
    <w:tmpl w:val="117894FC"/>
    <w:lvl w:ilvl="0" w:tplc="3060231A">
      <w:start w:val="1"/>
      <w:numFmt w:val="bullet"/>
      <w:pStyle w:val="Lijstopsomteken"/>
      <w:lvlText w:val=""/>
      <w:lvlJc w:val="left"/>
      <w:pPr>
        <w:ind w:left="720" w:hanging="360"/>
      </w:pPr>
      <w:rPr>
        <w:rFonts w:ascii="Symbol" w:hAnsi="Symbol" w:hint="default"/>
        <w:color w:val="E97132" w:themeColor="accent2"/>
        <w:u w:color="156082"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8C1828"/>
    <w:multiLevelType w:val="hybridMultilevel"/>
    <w:tmpl w:val="45148FEC"/>
    <w:lvl w:ilvl="0" w:tplc="C9B6E9BC">
      <w:start w:val="1"/>
      <w:numFmt w:val="decimal"/>
      <w:pStyle w:val="Lijstnummering"/>
      <w:lvlText w:val="%1."/>
      <w:lvlJc w:val="left"/>
      <w:pPr>
        <w:ind w:left="720" w:hanging="360"/>
      </w:pPr>
      <w:rPr>
        <w:rFonts w:hint="default"/>
        <w:b/>
        <w:color w:val="E97132" w:themeColor="accent2"/>
        <w:u w:color="156082"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267447">
    <w:abstractNumId w:val="1"/>
  </w:num>
  <w:num w:numId="2" w16cid:durableId="922223858">
    <w:abstractNumId w:val="2"/>
  </w:num>
  <w:num w:numId="3" w16cid:durableId="106491430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4FF"/>
    <w:rsid w:val="002234FF"/>
    <w:rsid w:val="00233AE0"/>
    <w:rsid w:val="002C360F"/>
    <w:rsid w:val="004319A9"/>
    <w:rsid w:val="007F779A"/>
    <w:rsid w:val="00A43E91"/>
    <w:rsid w:val="00B34070"/>
    <w:rsid w:val="00D30262"/>
    <w:rsid w:val="00E00DA7"/>
    <w:rsid w:val="00E33554"/>
    <w:rsid w:val="00F558C4"/>
    <w:rsid w:val="00F707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C591005DB474E99A9D405D117983628">
    <w:name w:val="CC591005DB474E99A9D405D117983628"/>
  </w:style>
  <w:style w:type="paragraph" w:customStyle="1" w:styleId="62272FB53331496892C98FAB1E5BCE2F">
    <w:name w:val="62272FB53331496892C98FAB1E5BCE2F"/>
  </w:style>
  <w:style w:type="paragraph" w:styleId="Lijstopsomteken">
    <w:name w:val="List Bullet"/>
    <w:basedOn w:val="Standaard"/>
    <w:uiPriority w:val="99"/>
    <w:pPr>
      <w:numPr>
        <w:numId w:val="1"/>
      </w:numPr>
      <w:spacing w:after="200" w:line="252" w:lineRule="auto"/>
      <w:ind w:left="340" w:hanging="340"/>
    </w:pPr>
    <w:rPr>
      <w:rFonts w:eastAsiaTheme="minorHAnsi"/>
      <w:color w:val="595959" w:themeColor="text1" w:themeTint="A6"/>
      <w:kern w:val="0"/>
      <w:szCs w:val="22"/>
      <w:lang w:eastAsia="en-US"/>
      <w14:ligatures w14:val="none"/>
    </w:rPr>
  </w:style>
  <w:style w:type="paragraph" w:styleId="Lijstnummering">
    <w:name w:val="List Number"/>
    <w:basedOn w:val="Standaard"/>
    <w:uiPriority w:val="99"/>
    <w:pPr>
      <w:numPr>
        <w:numId w:val="2"/>
      </w:numPr>
      <w:spacing w:after="200" w:line="276" w:lineRule="auto"/>
      <w:ind w:left="340" w:hanging="340"/>
    </w:pPr>
    <w:rPr>
      <w:rFonts w:eastAsiaTheme="minorHAnsi"/>
      <w:color w:val="595959" w:themeColor="text1" w:themeTint="A6"/>
      <w:kern w:val="0"/>
      <w:szCs w:val="22"/>
      <w:lang w:eastAsia="en-US"/>
      <w14:ligatures w14:val="none"/>
    </w:rPr>
  </w:style>
  <w:style w:type="paragraph" w:customStyle="1" w:styleId="60388B8FCBD2488587C9618CC0AA46D6">
    <w:name w:val="60388B8FCBD2488587C9618CC0AA46D6"/>
  </w:style>
  <w:style w:type="paragraph" w:customStyle="1" w:styleId="E8FEACBDA40B437DA47F025F5F9CA167">
    <w:name w:val="E8FEACBDA40B437DA47F025F5F9CA167"/>
  </w:style>
  <w:style w:type="paragraph" w:customStyle="1" w:styleId="B10315EF443449FC9B00DD3163A65101">
    <w:name w:val="B10315EF443449FC9B00DD3163A65101"/>
  </w:style>
  <w:style w:type="paragraph" w:customStyle="1" w:styleId="066B70B0DFDC46918EDF7F16FE43A0C5">
    <w:name w:val="066B70B0DFDC46918EDF7F16FE43A0C5"/>
  </w:style>
  <w:style w:type="paragraph" w:customStyle="1" w:styleId="5610703B1B4D4FD4A7CB78CF939B4FAD">
    <w:name w:val="5610703B1B4D4FD4A7CB78CF939B4FAD"/>
  </w:style>
  <w:style w:type="paragraph" w:customStyle="1" w:styleId="A7790998F4784A0CB39B11D20A92D9C1">
    <w:name w:val="A7790998F4784A0CB39B11D20A92D9C1"/>
  </w:style>
  <w:style w:type="paragraph" w:customStyle="1" w:styleId="DF6B5CB65E4B437B995D5FD5E4CD04A5">
    <w:name w:val="DF6B5CB65E4B437B995D5FD5E4CD04A5"/>
  </w:style>
  <w:style w:type="paragraph" w:customStyle="1" w:styleId="5472FF7EEDEE48259CB6EC7ACCE3AE51">
    <w:name w:val="5472FF7EEDEE48259CB6EC7ACCE3AE51"/>
  </w:style>
  <w:style w:type="paragraph" w:customStyle="1" w:styleId="EDBA06925D414882841943ECA38E72B6">
    <w:name w:val="EDBA06925D414882841943ECA38E72B6"/>
  </w:style>
  <w:style w:type="paragraph" w:customStyle="1" w:styleId="5C5D66238B924063BCB84605ED7960A2">
    <w:name w:val="5C5D66238B924063BCB84605ED7960A2"/>
  </w:style>
  <w:style w:type="paragraph" w:customStyle="1" w:styleId="DE5C6C64A6CA47D5AD6DFEA68B3D30CC">
    <w:name w:val="DE5C6C64A6CA47D5AD6DFEA68B3D30CC"/>
  </w:style>
  <w:style w:type="paragraph" w:customStyle="1" w:styleId="6250290B47DD4B3EB02952C711183807">
    <w:name w:val="6250290B47DD4B3EB02952C711183807"/>
  </w:style>
  <w:style w:type="paragraph" w:styleId="Lijstopsomteken2">
    <w:name w:val="List Bullet 2"/>
    <w:basedOn w:val="Standaard"/>
    <w:uiPriority w:val="99"/>
    <w:pPr>
      <w:numPr>
        <w:numId w:val="3"/>
      </w:numPr>
      <w:spacing w:after="120" w:line="252" w:lineRule="auto"/>
    </w:pPr>
    <w:rPr>
      <w:rFonts w:eastAsiaTheme="minorHAnsi"/>
      <w:color w:val="595959" w:themeColor="text1" w:themeTint="A6"/>
      <w:kern w:val="0"/>
      <w:szCs w:val="22"/>
      <w:lang w:eastAsia="en-US"/>
      <w14:ligatures w14:val="none"/>
    </w:rPr>
  </w:style>
  <w:style w:type="paragraph" w:customStyle="1" w:styleId="1516F582DA174BBABD1D1CCA14DC6613">
    <w:name w:val="1516F582DA174BBABD1D1CCA14DC6613"/>
  </w:style>
  <w:style w:type="paragraph" w:customStyle="1" w:styleId="300A740D9B854D05AB0DA09B3CE9B99A">
    <w:name w:val="300A740D9B854D05AB0DA09B3CE9B99A"/>
  </w:style>
  <w:style w:type="paragraph" w:customStyle="1" w:styleId="904029953039475FA6FD18DD3FDB1ACF">
    <w:name w:val="904029953039475FA6FD18DD3FDB1ACF"/>
  </w:style>
  <w:style w:type="paragraph" w:customStyle="1" w:styleId="B49F3DF8766D438ABE57D79580FE392F">
    <w:name w:val="B49F3DF8766D438ABE57D79580FE392F"/>
  </w:style>
  <w:style w:type="paragraph" w:customStyle="1" w:styleId="F17BC2F55415475098943E0C86BA1419">
    <w:name w:val="F17BC2F55415475098943E0C86BA1419"/>
  </w:style>
  <w:style w:type="paragraph" w:customStyle="1" w:styleId="5F89F6202DC244A49729E19D7BCF1D24">
    <w:name w:val="5F89F6202DC244A49729E19D7BCF1D24"/>
  </w:style>
  <w:style w:type="paragraph" w:customStyle="1" w:styleId="352C69A3DFD14C80940764BEE5C20F81">
    <w:name w:val="352C69A3DFD14C80940764BEE5C20F81"/>
  </w:style>
  <w:style w:type="paragraph" w:customStyle="1" w:styleId="0627F11F1B234780BE749718FECCA929">
    <w:name w:val="0627F11F1B234780BE749718FECCA929"/>
  </w:style>
  <w:style w:type="paragraph" w:customStyle="1" w:styleId="576C49DCCCA8449795D25289004CE1DD">
    <w:name w:val="576C49DCCCA8449795D25289004CE1DD"/>
  </w:style>
  <w:style w:type="paragraph" w:customStyle="1" w:styleId="5E906423756947589E9207E8D21CEE73">
    <w:name w:val="5E906423756947589E9207E8D21CEE73"/>
  </w:style>
  <w:style w:type="paragraph" w:customStyle="1" w:styleId="2FC60202DD624DCEBFAD80FE6EE9FBFC">
    <w:name w:val="2FC60202DD624DCEBFAD80FE6EE9FBFC"/>
  </w:style>
  <w:style w:type="paragraph" w:customStyle="1" w:styleId="69DCB926B75046459AE6BC4BF8A83F79">
    <w:name w:val="69DCB926B75046459AE6BC4BF8A83F79"/>
  </w:style>
  <w:style w:type="paragraph" w:customStyle="1" w:styleId="DE6DA00BE3A44CDFBF1DF4178207CA2D">
    <w:name w:val="DE6DA00BE3A44CDFBF1DF4178207CA2D"/>
  </w:style>
  <w:style w:type="paragraph" w:customStyle="1" w:styleId="7D0C8A5B9C0741039B23F46AEF8FDE42">
    <w:name w:val="7D0C8A5B9C0741039B23F46AEF8FDE42"/>
  </w:style>
  <w:style w:type="paragraph" w:customStyle="1" w:styleId="46AEE52856394698BD0EA98062693A7F">
    <w:name w:val="46AEE52856394698BD0EA98062693A7F"/>
  </w:style>
  <w:style w:type="paragraph" w:customStyle="1" w:styleId="C2642F34106046EC81CCEBB5EEF70FD0">
    <w:name w:val="C2642F34106046EC81CCEBB5EEF70FD0"/>
  </w:style>
  <w:style w:type="paragraph" w:customStyle="1" w:styleId="A8AD16BD90B3486DA85D27CD9E7259D9">
    <w:name w:val="A8AD16BD90B3486DA85D27CD9E7259D9"/>
  </w:style>
  <w:style w:type="paragraph" w:customStyle="1" w:styleId="3F1CD5C02958447D9B8A78F51EEF65F0">
    <w:name w:val="3F1CD5C02958447D9B8A78F51EEF65F0"/>
  </w:style>
  <w:style w:type="paragraph" w:customStyle="1" w:styleId="4CF3D27AD7274DBDA414512B1EA6D0DF">
    <w:name w:val="4CF3D27AD7274DBDA414512B1EA6D0DF"/>
  </w:style>
  <w:style w:type="paragraph" w:customStyle="1" w:styleId="B755FABFB36D4EDEA263BDF4633D44BC">
    <w:name w:val="B755FABFB36D4EDEA263BDF4633D44BC"/>
  </w:style>
  <w:style w:type="paragraph" w:customStyle="1" w:styleId="78D94722DB6B4F9ABADD863BC59B1242">
    <w:name w:val="78D94722DB6B4F9ABADD863BC59B1242"/>
  </w:style>
  <w:style w:type="paragraph" w:customStyle="1" w:styleId="EF75B0607CD844928ECC30B8FD991195">
    <w:name w:val="EF75B0607CD844928ECC30B8FD991195"/>
  </w:style>
  <w:style w:type="paragraph" w:customStyle="1" w:styleId="E653074AB0044F01A5886F336DD8474D">
    <w:name w:val="E653074AB0044F01A5886F336DD8474D"/>
  </w:style>
  <w:style w:type="paragraph" w:customStyle="1" w:styleId="9DFC29B6D51C4476BCE9084D7DA2CFF2">
    <w:name w:val="9DFC29B6D51C4476BCE9084D7DA2CFF2"/>
  </w:style>
  <w:style w:type="paragraph" w:customStyle="1" w:styleId="B538E5B56E334DF78ADFB0627C8BB974">
    <w:name w:val="B538E5B56E334DF78ADFB0627C8BB974"/>
  </w:style>
  <w:style w:type="paragraph" w:customStyle="1" w:styleId="CB2BE00FB4E640029E979E86A053B3B0">
    <w:name w:val="CB2BE00FB4E640029E979E86A053B3B0"/>
  </w:style>
  <w:style w:type="paragraph" w:customStyle="1" w:styleId="014B0755A83A491D849B04F00ADCAA2E">
    <w:name w:val="014B0755A83A491D849B04F00ADCAA2E"/>
  </w:style>
  <w:style w:type="paragraph" w:customStyle="1" w:styleId="7702616EDACA4D599C3CC8D88661E06B">
    <w:name w:val="7702616EDACA4D599C3CC8D88661E06B"/>
  </w:style>
  <w:style w:type="paragraph" w:customStyle="1" w:styleId="B8D59B80C78447989863BBA8E964B093">
    <w:name w:val="B8D59B80C78447989863BBA8E964B093"/>
  </w:style>
  <w:style w:type="paragraph" w:customStyle="1" w:styleId="D5D6BC65762E408489FB6C539192F7D8">
    <w:name w:val="D5D6BC65762E408489FB6C539192F7D8"/>
  </w:style>
  <w:style w:type="paragraph" w:customStyle="1" w:styleId="7EB36F04719744A6BC8CD47ED3ED8217">
    <w:name w:val="7EB36F04719744A6BC8CD47ED3ED8217"/>
  </w:style>
  <w:style w:type="paragraph" w:customStyle="1" w:styleId="8500BD9F2BAC484AA1C067FD191EFDA3">
    <w:name w:val="8500BD9F2BAC484AA1C067FD191EFDA3"/>
  </w:style>
  <w:style w:type="paragraph" w:customStyle="1" w:styleId="33B1301432634F4A93BC7100A9378245">
    <w:name w:val="33B1301432634F4A93BC7100A9378245"/>
  </w:style>
  <w:style w:type="paragraph" w:customStyle="1" w:styleId="749008BBB1A8458E98A070FADF4614DC">
    <w:name w:val="749008BBB1A8458E98A070FADF4614DC"/>
  </w:style>
  <w:style w:type="paragraph" w:customStyle="1" w:styleId="32A483A2D0234F53A117AC07F7E9094B">
    <w:name w:val="32A483A2D0234F53A117AC07F7E9094B"/>
  </w:style>
  <w:style w:type="paragraph" w:customStyle="1" w:styleId="A0EB2D0580DB419A9FF01D3CD5373083">
    <w:name w:val="A0EB2D0580DB419A9FF01D3CD5373083"/>
  </w:style>
  <w:style w:type="paragraph" w:customStyle="1" w:styleId="73023F799BFF4592B213A7323172EE56">
    <w:name w:val="73023F799BFF4592B213A7323172EE56"/>
  </w:style>
  <w:style w:type="paragraph" w:customStyle="1" w:styleId="A8ACAED33165471AB3116DCB734027AE">
    <w:name w:val="A8ACAED33165471AB3116DCB734027AE"/>
  </w:style>
  <w:style w:type="paragraph" w:customStyle="1" w:styleId="05D35C54097A4770A056F8FE60C593B3">
    <w:name w:val="05D35C54097A4770A056F8FE60C593B3"/>
  </w:style>
  <w:style w:type="paragraph" w:customStyle="1" w:styleId="66B61C24491F4A39B3E8BDB7CD6C673F">
    <w:name w:val="66B61C24491F4A39B3E8BDB7CD6C673F"/>
  </w:style>
  <w:style w:type="paragraph" w:customStyle="1" w:styleId="5D47255AA1A24AE4A6DF8FDB044721CD">
    <w:name w:val="5D47255AA1A24AE4A6DF8FDB044721CD"/>
  </w:style>
  <w:style w:type="paragraph" w:customStyle="1" w:styleId="AB87AFF7F6BF4BD7AA5DDC5771DF0B7E">
    <w:name w:val="AB87AFF7F6BF4BD7AA5DDC5771DF0B7E"/>
  </w:style>
  <w:style w:type="paragraph" w:customStyle="1" w:styleId="F091085BC7AA4AE1AC2E71A87E6DD1D6">
    <w:name w:val="F091085BC7AA4AE1AC2E71A87E6DD1D6"/>
  </w:style>
  <w:style w:type="paragraph" w:customStyle="1" w:styleId="9B881BEC4005431C8CDC89426FEB3D7E">
    <w:name w:val="9B881BEC4005431C8CDC89426FEB3D7E"/>
  </w:style>
  <w:style w:type="paragraph" w:customStyle="1" w:styleId="5ADA4C88073B43ADA4C166C374723D08">
    <w:name w:val="5ADA4C88073B43ADA4C166C374723D08"/>
  </w:style>
  <w:style w:type="paragraph" w:customStyle="1" w:styleId="9989A68CF250459CBE81417D82F36BE2">
    <w:name w:val="9989A68CF250459CBE81417D82F36BE2"/>
  </w:style>
  <w:style w:type="paragraph" w:customStyle="1" w:styleId="E44B9332D0CD49E5A94307C0A7538989">
    <w:name w:val="E44B9332D0CD49E5A94307C0A7538989"/>
  </w:style>
  <w:style w:type="paragraph" w:customStyle="1" w:styleId="39A9819CE0014888825F0087AF0FA92D">
    <w:name w:val="39A9819CE0014888825F0087AF0FA92D"/>
  </w:style>
  <w:style w:type="paragraph" w:customStyle="1" w:styleId="C0462360127147CDB0507AE34EBDFE6E">
    <w:name w:val="C0462360127147CDB0507AE34EBDFE6E"/>
  </w:style>
  <w:style w:type="paragraph" w:customStyle="1" w:styleId="D64F7E993CD94F3B83768DFEABB329E4">
    <w:name w:val="D64F7E993CD94F3B83768DFEABB329E4"/>
  </w:style>
  <w:style w:type="paragraph" w:customStyle="1" w:styleId="4C6E63251BA7441EAC8D6FBE6185F638">
    <w:name w:val="4C6E63251BA7441EAC8D6FBE6185F638"/>
  </w:style>
  <w:style w:type="paragraph" w:customStyle="1" w:styleId="0D5AA5E15AAA4058AEFEF3DE6B6F6F39">
    <w:name w:val="0D5AA5E15AAA4058AEFEF3DE6B6F6F39"/>
  </w:style>
  <w:style w:type="paragraph" w:customStyle="1" w:styleId="9C1B09446BA54C5C8F5AE2524D48CA01">
    <w:name w:val="9C1B09446BA54C5C8F5AE2524D48CA01"/>
  </w:style>
  <w:style w:type="paragraph" w:customStyle="1" w:styleId="3E4A30CE4A4444A59CD4223EE94DCC11">
    <w:name w:val="3E4A30CE4A4444A59CD4223EE94DCC11"/>
  </w:style>
  <w:style w:type="paragraph" w:customStyle="1" w:styleId="99EF85E55CEE471C847E54C55E9A250E">
    <w:name w:val="99EF85E55CEE471C847E54C55E9A250E"/>
  </w:style>
  <w:style w:type="paragraph" w:customStyle="1" w:styleId="00A94926124A49A191D84EC02B0B33B5">
    <w:name w:val="00A94926124A49A191D84EC02B0B33B5"/>
  </w:style>
  <w:style w:type="paragraph" w:customStyle="1" w:styleId="B10E15DEF6EE4A70A2F1FBDC8BCA3F2B">
    <w:name w:val="B10E15DEF6EE4A70A2F1FBDC8BCA3F2B"/>
  </w:style>
  <w:style w:type="paragraph" w:customStyle="1" w:styleId="AB6B437DFD0D4B7F893CFD7022851C81">
    <w:name w:val="AB6B437DFD0D4B7F893CFD7022851C81"/>
  </w:style>
  <w:style w:type="paragraph" w:customStyle="1" w:styleId="1A80D6B620EA465885A16BDA39AFFD80">
    <w:name w:val="1A80D6B620EA465885A16BDA39AFFD80"/>
  </w:style>
  <w:style w:type="paragraph" w:customStyle="1" w:styleId="095AD9B7B298470EB72AD12193D1324A">
    <w:name w:val="095AD9B7B298470EB72AD12193D1324A"/>
  </w:style>
  <w:style w:type="paragraph" w:customStyle="1" w:styleId="3C45D06C0EA645F0827D42F44660F9BD">
    <w:name w:val="3C45D06C0EA645F0827D42F44660F9BD"/>
  </w:style>
  <w:style w:type="paragraph" w:customStyle="1" w:styleId="0EFE64E2BA1A4DDA8A49BE0B14932E28">
    <w:name w:val="0EFE64E2BA1A4DDA8A49BE0B14932E28"/>
  </w:style>
  <w:style w:type="paragraph" w:customStyle="1" w:styleId="FA8ECDDE4BB44C63A6C749DF8E36772F">
    <w:name w:val="FA8ECDDE4BB44C63A6C749DF8E36772F"/>
  </w:style>
  <w:style w:type="paragraph" w:customStyle="1" w:styleId="DDF0CC7E39354EB7A8B23273A9157DF8">
    <w:name w:val="DDF0CC7E39354EB7A8B23273A9157DF8"/>
  </w:style>
  <w:style w:type="paragraph" w:customStyle="1" w:styleId="9EE4FC2191D647148F46D081B7C4605C">
    <w:name w:val="9EE4FC2191D647148F46D081B7C4605C"/>
  </w:style>
  <w:style w:type="paragraph" w:customStyle="1" w:styleId="38A19828FC3D4B6F8E64581781AF0AEA">
    <w:name w:val="38A19828FC3D4B6F8E64581781AF0AEA"/>
  </w:style>
  <w:style w:type="paragraph" w:customStyle="1" w:styleId="7407348714F047C191064BC2EDFE8BC0">
    <w:name w:val="7407348714F047C191064BC2EDFE8BC0"/>
  </w:style>
  <w:style w:type="paragraph" w:customStyle="1" w:styleId="475AE7FAB3974C988161576BF34FA0E5">
    <w:name w:val="475AE7FAB3974C988161576BF34FA0E5"/>
  </w:style>
  <w:style w:type="paragraph" w:customStyle="1" w:styleId="3CF39BD091CB4F55A2BA1BD39884BE9D">
    <w:name w:val="3CF39BD091CB4F55A2BA1BD39884BE9D"/>
  </w:style>
  <w:style w:type="paragraph" w:customStyle="1" w:styleId="BB960FFE178D4A7C8C6487FA143C46FC">
    <w:name w:val="BB960FFE178D4A7C8C6487FA143C46FC"/>
  </w:style>
  <w:style w:type="paragraph" w:customStyle="1" w:styleId="A881BCDF720742EEA217E98A7C9C4B90">
    <w:name w:val="A881BCDF720742EEA217E98A7C9C4B90"/>
  </w:style>
  <w:style w:type="paragraph" w:customStyle="1" w:styleId="406200C4E2584DDEB6A2B8C83F8D879F">
    <w:name w:val="406200C4E2584DDEB6A2B8C83F8D879F"/>
  </w:style>
  <w:style w:type="paragraph" w:customStyle="1" w:styleId="DA723679E99841249F282F2A1E840E53">
    <w:name w:val="DA723679E99841249F282F2A1E840E53"/>
  </w:style>
  <w:style w:type="paragraph" w:customStyle="1" w:styleId="60C90CDD787D480C9711051949F15E4D">
    <w:name w:val="60C90CDD787D480C9711051949F15E4D"/>
  </w:style>
  <w:style w:type="paragraph" w:customStyle="1" w:styleId="A52EE9B62AFD4E7EBEB762E8E1BD97F3">
    <w:name w:val="A52EE9B62AFD4E7EBEB762E8E1BD97F3"/>
  </w:style>
  <w:style w:type="paragraph" w:customStyle="1" w:styleId="EB79834EC86C400496C1889A664D3A0D">
    <w:name w:val="EB79834EC86C400496C1889A664D3A0D"/>
  </w:style>
  <w:style w:type="paragraph" w:customStyle="1" w:styleId="3451FEA598C44027A95B7794E3043A37">
    <w:name w:val="3451FEA598C44027A95B7794E3043A37"/>
  </w:style>
  <w:style w:type="paragraph" w:customStyle="1" w:styleId="52E9E612E5F140A5B34DACDF24118C59">
    <w:name w:val="52E9E612E5F140A5B34DACDF24118C59"/>
  </w:style>
  <w:style w:type="paragraph" w:customStyle="1" w:styleId="D318B16D91E342F8AE52F345759C4941">
    <w:name w:val="D318B16D91E342F8AE52F345759C4941"/>
  </w:style>
  <w:style w:type="paragraph" w:customStyle="1" w:styleId="15D759942EEA44F5BCBE4AD396310674">
    <w:name w:val="15D759942EEA44F5BCBE4AD396310674"/>
  </w:style>
  <w:style w:type="paragraph" w:customStyle="1" w:styleId="6A19C46403504DD49CDCC2A32F84EC1E">
    <w:name w:val="6A19C46403504DD49CDCC2A32F84EC1E"/>
  </w:style>
  <w:style w:type="paragraph" w:customStyle="1" w:styleId="DF1F132944604B97AB841AE9BBF4A9B0">
    <w:name w:val="DF1F132944604B97AB841AE9BBF4A9B0"/>
  </w:style>
  <w:style w:type="paragraph" w:customStyle="1" w:styleId="22259F2756FD42379547A354DA750DB4">
    <w:name w:val="22259F2756FD42379547A354DA750DB4"/>
  </w:style>
  <w:style w:type="paragraph" w:customStyle="1" w:styleId="A4D1ED54F7364948B27E9D0CEBBED05D">
    <w:name w:val="A4D1ED54F7364948B27E9D0CEBBED05D"/>
  </w:style>
  <w:style w:type="paragraph" w:customStyle="1" w:styleId="299A4644A2D948DA988A5FC820CDFD54">
    <w:name w:val="299A4644A2D948DA988A5FC820CDFD54"/>
  </w:style>
  <w:style w:type="paragraph" w:customStyle="1" w:styleId="5B47CB67F6534EE1A2122DA8CED4E816">
    <w:name w:val="5B47CB67F6534EE1A2122DA8CED4E816"/>
  </w:style>
  <w:style w:type="paragraph" w:customStyle="1" w:styleId="DC3E6D29A2174EF78CF4B9A30F36BAA0">
    <w:name w:val="DC3E6D29A2174EF78CF4B9A30F36BAA0"/>
  </w:style>
  <w:style w:type="paragraph" w:customStyle="1" w:styleId="80851D4B8CF1435FA32891C4B9076B28">
    <w:name w:val="80851D4B8CF1435FA32891C4B9076B28"/>
  </w:style>
  <w:style w:type="paragraph" w:customStyle="1" w:styleId="5A2877229C6441A1A36CF4FE19BEA2AE">
    <w:name w:val="5A2877229C6441A1A36CF4FE19BEA2AE"/>
  </w:style>
  <w:style w:type="paragraph" w:customStyle="1" w:styleId="058B7C2126C644ED9948AE9C53A38F63">
    <w:name w:val="058B7C2126C644ED9948AE9C53A38F63"/>
  </w:style>
  <w:style w:type="paragraph" w:customStyle="1" w:styleId="64B1409AF8074F5DB954668B3B0BF4CB">
    <w:name w:val="64B1409AF8074F5DB954668B3B0BF4CB"/>
  </w:style>
  <w:style w:type="paragraph" w:customStyle="1" w:styleId="99B38D54E9164D229CB64DF6D814882E">
    <w:name w:val="99B38D54E9164D229CB64DF6D814882E"/>
  </w:style>
  <w:style w:type="paragraph" w:customStyle="1" w:styleId="4E09618265694649B570B5A87AA2B0E7">
    <w:name w:val="4E09618265694649B570B5A87AA2B0E7"/>
  </w:style>
  <w:style w:type="paragraph" w:customStyle="1" w:styleId="6DA1241B2882420A813F1E931BAE8B99">
    <w:name w:val="6DA1241B2882420A813F1E931BAE8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6085782C-80A3-4631-8B23-449B6BFEB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5A451-D620-45E3-8A95-3AA89D51373E}">
  <ds:schemaRefs>
    <ds:schemaRef ds:uri="http://schemas.microsoft.com/sharepoint/v3/contenttype/forms"/>
  </ds:schemaRefs>
</ds:datastoreItem>
</file>

<file path=customXml/itemProps3.xml><?xml version="1.0" encoding="utf-8"?>
<ds:datastoreItem xmlns:ds="http://schemas.openxmlformats.org/officeDocument/2006/customXml" ds:itemID="{24FBC5FE-F7F3-4337-A9A6-947FB89CC1BB}">
  <ds:schemaRefs>
    <ds:schemaRef ds:uri="http://schemas.openxmlformats.org/officeDocument/2006/bibliography"/>
  </ds:schemaRefs>
</ds:datastoreItem>
</file>

<file path=customXml/itemProps4.xml><?xml version="1.0" encoding="utf-8"?>
<ds:datastoreItem xmlns:ds="http://schemas.openxmlformats.org/officeDocument/2006/customXml" ds:itemID="{93F9A196-CAFF-4056-A692-209B0BE006B5}">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Ondernemingsplan voor zakelijke dienstverlening</Template>
  <TotalTime>394</TotalTime>
  <Pages>1</Pages>
  <Words>3504</Words>
  <Characters>19277</Characters>
  <Application>Microsoft Office Word</Application>
  <DocSecurity>0</DocSecurity>
  <Lines>160</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Parkinson Café</vt:lpstr>
      <vt:lpstr/>
    </vt:vector>
  </TitlesOfParts>
  <Company/>
  <LinksUpToDate>false</LinksUpToDate>
  <CharactersWithSpaces>22736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Parkinson Café</dc:title>
  <dc:subject/>
  <dc:creator>Gebruiker</dc:creator>
  <cp:keywords/>
  <dc:description/>
  <cp:lastModifiedBy>Clara Overes</cp:lastModifiedBy>
  <cp:revision>9</cp:revision>
  <dcterms:created xsi:type="dcterms:W3CDTF">2024-09-11T12:52:00Z</dcterms:created>
  <dcterms:modified xsi:type="dcterms:W3CDTF">2024-10-30T16:01:00Z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