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CB5" w:rsidRDefault="004B5CB5" w:rsidP="004B5CB5">
      <w:pPr>
        <w:spacing w:after="0"/>
      </w:pPr>
    </w:p>
    <w:p w:rsidR="004B5CB5" w:rsidRDefault="004B5CB5" w:rsidP="004B5CB5">
      <w:pPr>
        <w:spacing w:after="0"/>
      </w:pPr>
    </w:p>
    <w:p w:rsidR="004B5CB5" w:rsidRDefault="004B5CB5" w:rsidP="004B5CB5">
      <w:pPr>
        <w:spacing w:after="0"/>
      </w:pPr>
    </w:p>
    <w:p w:rsidR="004B5CB5" w:rsidRDefault="004B5CB5" w:rsidP="004B5CB5">
      <w:pPr>
        <w:spacing w:after="0"/>
      </w:pPr>
    </w:p>
    <w:p w:rsidR="00A9198E" w:rsidRDefault="001A43FA" w:rsidP="004B5CB5">
      <w:pPr>
        <w:spacing w:after="0"/>
      </w:pPr>
      <w:r>
        <w:t>ADRES</w:t>
      </w:r>
    </w:p>
    <w:p w:rsidR="004B5CB5" w:rsidRDefault="004B5CB5"/>
    <w:p w:rsidR="004B5CB5" w:rsidRDefault="004B5CB5"/>
    <w:p w:rsidR="00B70FC7" w:rsidRPr="004B5CB5" w:rsidRDefault="004B5CB5">
      <w:r>
        <w:rPr>
          <w:noProof/>
          <w:lang w:eastAsia="nl-NL"/>
        </w:rPr>
        <w:drawing>
          <wp:anchor distT="0" distB="0" distL="114300" distR="114300" simplePos="0" relativeHeight="251657216" behindDoc="0" locked="0" layoutInCell="1" allowOverlap="1" wp14:anchorId="0E41AFB0" wp14:editId="08FDA930">
            <wp:simplePos x="0" y="0"/>
            <wp:positionH relativeFrom="column">
              <wp:posOffset>-4445</wp:posOffset>
            </wp:positionH>
            <wp:positionV relativeFrom="paragraph">
              <wp:posOffset>80645</wp:posOffset>
            </wp:positionV>
            <wp:extent cx="2767096" cy="468000"/>
            <wp:effectExtent l="0" t="0" r="0" b="0"/>
            <wp:wrapSquare wrapText="bothSides"/>
            <wp:docPr id="1" name="Afbeelding 1" descr="https://www.parkinson-vereniging.nl/index.php/download_file/view/2111/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rkinson-vereniging.nl/index.php/download_file/view/2111/11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7096" cy="468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t xml:space="preserve">   </w:t>
      </w:r>
      <w:r w:rsidR="001A43FA">
        <w:rPr>
          <w:b/>
          <w:sz w:val="72"/>
          <w:szCs w:val="72"/>
        </w:rPr>
        <w:t>Bunnik</w:t>
      </w:r>
    </w:p>
    <w:p w:rsidR="004B5CB5" w:rsidRPr="004B5CB5" w:rsidRDefault="004B5CB5">
      <w:pPr>
        <w:rPr>
          <w:b/>
        </w:rPr>
      </w:pPr>
      <w:r w:rsidRPr="004B5CB5">
        <w:rPr>
          <w:rFonts w:cs="Arial"/>
          <w:color w:val="000000"/>
        </w:rPr>
        <w:t>Parkinson Café </w:t>
      </w:r>
      <w:r w:rsidR="001A43FA">
        <w:rPr>
          <w:rFonts w:cs="Arial"/>
          <w:color w:val="000000"/>
        </w:rPr>
        <w:t>Bunnik</w:t>
      </w:r>
      <w:r w:rsidRPr="004B5CB5">
        <w:rPr>
          <w:rFonts w:cs="Arial"/>
          <w:color w:val="000000"/>
        </w:rPr>
        <w:t xml:space="preserve"> is een laagdrempelige ontmoetingsplek voor mensen met de ziekte van Parkinson(ismen), hun partners, familieleden en mantelzorgers. In een ontspannen sfeer worden er diverse onderwerpen besproken. Naast het uitwisselen van informatie en ervaringen kunt u in het Parkinson Café ook contact leggen met lotgenoten.</w:t>
      </w:r>
    </w:p>
    <w:p w:rsidR="00B70FC7" w:rsidRPr="004B5CB5" w:rsidRDefault="00B70FC7">
      <w:r w:rsidRPr="004B5CB5">
        <w:rPr>
          <w:b/>
        </w:rPr>
        <w:t>Waar</w:t>
      </w:r>
      <w:r w:rsidR="009E4930" w:rsidRPr="004B5CB5">
        <w:rPr>
          <w:b/>
        </w:rPr>
        <w:tab/>
      </w:r>
      <w:r w:rsidR="009E4930" w:rsidRPr="004B5CB5">
        <w:rPr>
          <w:b/>
        </w:rPr>
        <w:tab/>
      </w:r>
      <w:r w:rsidRPr="004B5CB5">
        <w:rPr>
          <w:b/>
        </w:rPr>
        <w:t>:</w:t>
      </w:r>
      <w:r w:rsidR="004B5CB5" w:rsidRPr="004B5CB5">
        <w:rPr>
          <w:b/>
        </w:rPr>
        <w:t xml:space="preserve"> </w:t>
      </w:r>
      <w:r w:rsidR="009E4930" w:rsidRPr="004B5CB5">
        <w:t xml:space="preserve">Dienstencentrum </w:t>
      </w:r>
      <w:proofErr w:type="spellStart"/>
      <w:r w:rsidRPr="004B5CB5">
        <w:t>Wittesteyn</w:t>
      </w:r>
      <w:proofErr w:type="spellEnd"/>
      <w:r w:rsidR="004B5CB5" w:rsidRPr="004B5CB5">
        <w:t>, Revelsant 80, 8303 ZD te Emmeloord</w:t>
      </w:r>
      <w:r w:rsidR="004B5CB5">
        <w:br/>
      </w:r>
      <w:r w:rsidRPr="004B5CB5">
        <w:rPr>
          <w:b/>
        </w:rPr>
        <w:t>Wanneer</w:t>
      </w:r>
      <w:r w:rsidR="009E4930" w:rsidRPr="004B5CB5">
        <w:rPr>
          <w:b/>
        </w:rPr>
        <w:tab/>
      </w:r>
      <w:r w:rsidRPr="004B5CB5">
        <w:rPr>
          <w:b/>
        </w:rPr>
        <w:t xml:space="preserve">: </w:t>
      </w:r>
      <w:r w:rsidRPr="004B5CB5">
        <w:t>1e vrijdag van de maand</w:t>
      </w:r>
      <w:r w:rsidR="004B5CB5">
        <w:br/>
      </w:r>
      <w:r w:rsidRPr="004B5CB5">
        <w:rPr>
          <w:b/>
        </w:rPr>
        <w:t>Tijdstip</w:t>
      </w:r>
      <w:r w:rsidR="009E4930" w:rsidRPr="004B5CB5">
        <w:rPr>
          <w:b/>
        </w:rPr>
        <w:tab/>
      </w:r>
      <w:r w:rsidR="009E4930" w:rsidRPr="004B5CB5">
        <w:rPr>
          <w:b/>
        </w:rPr>
        <w:tab/>
      </w:r>
      <w:r w:rsidRPr="004B5CB5">
        <w:rPr>
          <w:b/>
        </w:rPr>
        <w:t xml:space="preserve">: </w:t>
      </w:r>
      <w:r w:rsidRPr="004B5CB5">
        <w:t>10.00-12.00 uur</w:t>
      </w:r>
      <w:r w:rsidR="004B5CB5" w:rsidRPr="004B5CB5">
        <w:t xml:space="preserve"> (inloop vanaf 09.45 uur)</w:t>
      </w:r>
    </w:p>
    <w:p w:rsidR="00B70FC7" w:rsidRPr="004B5CB5" w:rsidRDefault="00B70FC7">
      <w:pPr>
        <w:rPr>
          <w:b/>
        </w:rPr>
      </w:pPr>
      <w:r w:rsidRPr="004B5CB5">
        <w:rPr>
          <w:b/>
          <w:u w:val="single"/>
        </w:rPr>
        <w:t>Programma:</w:t>
      </w:r>
      <w:r w:rsidR="004B5CB5">
        <w:rPr>
          <w:b/>
          <w:u w:val="single"/>
        </w:rPr>
        <w:br/>
      </w:r>
      <w:r w:rsidRPr="004B5CB5">
        <w:rPr>
          <w:b/>
        </w:rPr>
        <w:t>8 januari 2016</w:t>
      </w:r>
      <w:r w:rsidRPr="004B5CB5">
        <w:rPr>
          <w:b/>
        </w:rPr>
        <w:tab/>
      </w:r>
      <w:r w:rsidRPr="004B5CB5">
        <w:rPr>
          <w:b/>
        </w:rPr>
        <w:tab/>
      </w:r>
      <w:r w:rsidRPr="004B5CB5">
        <w:t>Sabina Verdoorn, diëtiste Zorggroep Oude en Nieuwe land</w:t>
      </w:r>
      <w:r w:rsidR="004B5CB5" w:rsidRPr="004B5CB5">
        <w:t>:</w:t>
      </w:r>
      <w:r w:rsidR="004B5CB5" w:rsidRPr="004B5CB5">
        <w:br/>
      </w:r>
      <w:r w:rsidRPr="004B5CB5">
        <w:tab/>
      </w:r>
      <w:r w:rsidRPr="004B5CB5">
        <w:tab/>
      </w:r>
      <w:r w:rsidRPr="004B5CB5">
        <w:tab/>
        <w:t>"Voeding en Parkinson"</w:t>
      </w:r>
    </w:p>
    <w:p w:rsidR="00B70FC7" w:rsidRPr="004B5CB5" w:rsidRDefault="00B70FC7">
      <w:pPr>
        <w:rPr>
          <w:b/>
        </w:rPr>
      </w:pPr>
      <w:r w:rsidRPr="004B5CB5">
        <w:rPr>
          <w:b/>
        </w:rPr>
        <w:t>5 februari 2016</w:t>
      </w:r>
      <w:r w:rsidRPr="004B5CB5">
        <w:rPr>
          <w:b/>
        </w:rPr>
        <w:tab/>
      </w:r>
      <w:r w:rsidRPr="004B5CB5">
        <w:rPr>
          <w:b/>
        </w:rPr>
        <w:tab/>
      </w:r>
      <w:r w:rsidRPr="004B5CB5">
        <w:t xml:space="preserve">Vragenuurtje met Willy </w:t>
      </w:r>
      <w:proofErr w:type="spellStart"/>
      <w:r w:rsidRPr="004B5CB5">
        <w:t>Boringa</w:t>
      </w:r>
      <w:proofErr w:type="spellEnd"/>
      <w:r w:rsidRPr="004B5CB5">
        <w:t xml:space="preserve">, Parkinsonverpleegkundige  </w:t>
      </w:r>
      <w:r w:rsidRPr="004B5CB5">
        <w:tab/>
      </w:r>
      <w:r w:rsidRPr="004B5CB5">
        <w:tab/>
      </w:r>
      <w:r w:rsidRPr="004B5CB5">
        <w:tab/>
      </w:r>
      <w:r w:rsidRPr="004B5CB5">
        <w:tab/>
      </w:r>
      <w:r w:rsidRPr="004B5CB5">
        <w:tab/>
        <w:t>Antoniusziekenhuis.</w:t>
      </w:r>
    </w:p>
    <w:p w:rsidR="00B70FC7" w:rsidRPr="004B5CB5" w:rsidRDefault="00B70FC7">
      <w:pPr>
        <w:rPr>
          <w:b/>
        </w:rPr>
      </w:pPr>
      <w:r w:rsidRPr="004B5CB5">
        <w:rPr>
          <w:b/>
        </w:rPr>
        <w:t>4 maart 2016</w:t>
      </w:r>
      <w:r w:rsidRPr="004B5CB5">
        <w:rPr>
          <w:b/>
        </w:rPr>
        <w:tab/>
      </w:r>
      <w:r w:rsidRPr="004B5CB5">
        <w:rPr>
          <w:b/>
        </w:rPr>
        <w:tab/>
      </w:r>
      <w:r w:rsidRPr="004B5CB5">
        <w:t>Fysiotherapeut And</w:t>
      </w:r>
      <w:r w:rsidR="009E4930" w:rsidRPr="004B5CB5">
        <w:t>re Goes</w:t>
      </w:r>
      <w:r w:rsidR="004B5CB5" w:rsidRPr="004B5CB5">
        <w:t xml:space="preserve">: </w:t>
      </w:r>
      <w:r w:rsidRPr="004B5CB5">
        <w:t>"Verouderingsprocessen"</w:t>
      </w:r>
    </w:p>
    <w:p w:rsidR="00B70FC7" w:rsidRPr="004B5CB5" w:rsidRDefault="00B70FC7">
      <w:pPr>
        <w:rPr>
          <w:b/>
        </w:rPr>
      </w:pPr>
      <w:r w:rsidRPr="004B5CB5">
        <w:rPr>
          <w:b/>
        </w:rPr>
        <w:t>1 april 2016</w:t>
      </w:r>
      <w:r w:rsidRPr="004B5CB5">
        <w:rPr>
          <w:b/>
        </w:rPr>
        <w:tab/>
      </w:r>
      <w:r w:rsidRPr="004B5CB5">
        <w:rPr>
          <w:b/>
        </w:rPr>
        <w:tab/>
      </w:r>
      <w:r w:rsidRPr="004B5CB5">
        <w:t>Gezamenlijk k</w:t>
      </w:r>
      <w:r w:rsidR="009E4930" w:rsidRPr="004B5CB5">
        <w:t>ijken tv uitzending Parkinson t</w:t>
      </w:r>
      <w:r w:rsidRPr="004B5CB5">
        <w:t>v</w:t>
      </w:r>
      <w:r w:rsidR="004B5CB5" w:rsidRPr="004B5CB5">
        <w:t xml:space="preserve"> </w:t>
      </w:r>
      <w:r w:rsidRPr="004B5CB5">
        <w:t>"Parkinson en erfelijkheid"</w:t>
      </w:r>
    </w:p>
    <w:p w:rsidR="009E4930" w:rsidRPr="004B5CB5" w:rsidRDefault="009E4930">
      <w:pPr>
        <w:rPr>
          <w:b/>
        </w:rPr>
      </w:pPr>
      <w:r w:rsidRPr="004B5CB5">
        <w:rPr>
          <w:b/>
        </w:rPr>
        <w:t>3 juni 2016</w:t>
      </w:r>
      <w:r w:rsidRPr="004B5CB5">
        <w:rPr>
          <w:b/>
        </w:rPr>
        <w:tab/>
      </w:r>
      <w:r w:rsidRPr="004B5CB5">
        <w:rPr>
          <w:b/>
        </w:rPr>
        <w:tab/>
      </w:r>
      <w:r w:rsidRPr="004B5CB5">
        <w:t>Gezellige afsluiting seizoen.</w:t>
      </w:r>
    </w:p>
    <w:p w:rsidR="009E4930" w:rsidRPr="004B5CB5" w:rsidRDefault="009E4930">
      <w:r w:rsidRPr="004B5CB5">
        <w:t>W</w:t>
      </w:r>
      <w:bookmarkStart w:id="0" w:name="_GoBack"/>
      <w:bookmarkEnd w:id="0"/>
      <w:r w:rsidRPr="004B5CB5">
        <w:t>ij vragen € 2,00 voor de koffie / thee.</w:t>
      </w:r>
    </w:p>
    <w:p w:rsidR="001A43FA" w:rsidRDefault="001A43FA" w:rsidP="001A43FA">
      <w:pPr>
        <w:spacing w:after="0"/>
      </w:pPr>
      <w:r>
        <w:t xml:space="preserve">Meer informatie: dhr. T. van </w:t>
      </w:r>
      <w:proofErr w:type="spellStart"/>
      <w:r>
        <w:t>Helvoort</w:t>
      </w:r>
      <w:proofErr w:type="spellEnd"/>
      <w:r>
        <w:t xml:space="preserve"> (073-5032623)</w:t>
      </w:r>
    </w:p>
    <w:p w:rsidR="001A43FA" w:rsidRDefault="001A43FA" w:rsidP="001A43FA">
      <w:pPr>
        <w:spacing w:after="0"/>
      </w:pPr>
    </w:p>
    <w:p w:rsidR="001A43FA" w:rsidRDefault="001A43FA" w:rsidP="001A43FA">
      <w:pPr>
        <w:spacing w:after="0"/>
      </w:pPr>
      <w:r>
        <w:t xml:space="preserve">In verband met de organisatie zou het prettig zijn als u zich van tevoren vrijblijvend aanmeldt via ons mailadres </w:t>
      </w:r>
      <w:r>
        <w:t>parkinsoncafe</w:t>
      </w:r>
      <w:r>
        <w:t xml:space="preserve">@gmail.com  </w:t>
      </w:r>
      <w:r>
        <w:tab/>
      </w:r>
    </w:p>
    <w:p w:rsidR="001A43FA" w:rsidRDefault="001A43FA" w:rsidP="001A43FA">
      <w:pPr>
        <w:spacing w:after="0"/>
      </w:pPr>
    </w:p>
    <w:p w:rsidR="00A9198E" w:rsidRPr="001A43FA" w:rsidRDefault="001A43FA" w:rsidP="001A43FA">
      <w:pPr>
        <w:spacing w:after="0"/>
        <w:rPr>
          <w:b/>
        </w:rPr>
      </w:pPr>
      <w:r>
        <w:t>Kijk op onze facebookpagina voor een actueel programmaoverzicht en de laatste nieuwtjes https://www.facebook.com/pcossudenveghel</w:t>
      </w:r>
    </w:p>
    <w:sectPr w:rsidR="00A9198E" w:rsidRPr="001A43FA" w:rsidSect="00E13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C7"/>
    <w:rsid w:val="000850DA"/>
    <w:rsid w:val="0018163A"/>
    <w:rsid w:val="001A43FA"/>
    <w:rsid w:val="002C01B2"/>
    <w:rsid w:val="002E411D"/>
    <w:rsid w:val="002F0319"/>
    <w:rsid w:val="003110FA"/>
    <w:rsid w:val="004B5CB5"/>
    <w:rsid w:val="005515F2"/>
    <w:rsid w:val="00584847"/>
    <w:rsid w:val="0069177D"/>
    <w:rsid w:val="00696A51"/>
    <w:rsid w:val="00715DE7"/>
    <w:rsid w:val="0077330D"/>
    <w:rsid w:val="00793BC7"/>
    <w:rsid w:val="007C344B"/>
    <w:rsid w:val="0091756E"/>
    <w:rsid w:val="009E4930"/>
    <w:rsid w:val="00A9198E"/>
    <w:rsid w:val="00B70FC7"/>
    <w:rsid w:val="00BC0B1F"/>
    <w:rsid w:val="00C3683A"/>
    <w:rsid w:val="00DD38AD"/>
    <w:rsid w:val="00E135BD"/>
    <w:rsid w:val="00E93A3A"/>
    <w:rsid w:val="00FF2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5DDC9F-D9C6-4364-9341-39DFFBBB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35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70F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0FC7"/>
    <w:rPr>
      <w:rFonts w:ascii="Tahoma" w:hAnsi="Tahoma" w:cs="Tahoma"/>
      <w:sz w:val="16"/>
      <w:szCs w:val="16"/>
    </w:rPr>
  </w:style>
  <w:style w:type="character" w:styleId="Hyperlink">
    <w:name w:val="Hyperlink"/>
    <w:basedOn w:val="Standaardalinea-lettertype"/>
    <w:uiPriority w:val="99"/>
    <w:unhideWhenUsed/>
    <w:rsid w:val="004B5C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1FBA97F0</Template>
  <TotalTime>0</TotalTime>
  <Pages>1</Pages>
  <Words>197</Words>
  <Characters>1088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kijke in de vegte</dc:creator>
  <cp:lastModifiedBy>Janine Boot - Parkinson Vereniging</cp:lastModifiedBy>
  <cp:revision>2</cp:revision>
  <cp:lastPrinted>2015-12-07T12:02:00Z</cp:lastPrinted>
  <dcterms:created xsi:type="dcterms:W3CDTF">2016-03-22T14:47:00Z</dcterms:created>
  <dcterms:modified xsi:type="dcterms:W3CDTF">2016-03-22T14:47:00Z</dcterms:modified>
</cp:coreProperties>
</file>