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C8" w:rsidRDefault="002562C8" w:rsidP="002562C8">
      <w:pPr>
        <w:pStyle w:val="Normaalweb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Privacy:</w:t>
      </w:r>
      <w:r>
        <w:rPr>
          <w:rFonts w:ascii="Arial" w:hAnsi="Arial" w:cs="Arial"/>
          <w:color w:val="222222"/>
          <w:sz w:val="21"/>
          <w:szCs w:val="21"/>
        </w:rPr>
        <w:br/>
        <w:t>Wij gebruiken uw (onderstaande) gegevens om u te kunnen benaderen over alles wat met het Parkinson Café Schoonhoven te maken heeft. Uw gegevens zullen niet voor andere doeleinden worden gebruikt en niet aan derden worden verstrekt.</w:t>
      </w:r>
    </w:p>
    <w:p w:rsidR="002562C8" w:rsidRDefault="002562C8" w:rsidP="002562C8">
      <w:pPr>
        <w:pStyle w:val="Normaalweb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Indien u geen interesse heeft in het Parkinson Café en ook geen post/berichten wilt ontvangen over het Parkinson Café Schoonhoven, verzoeken wij u dit kenbaar te maken door het invullen van vraag 1 en 10 op de vragenlijst.</w:t>
      </w:r>
    </w:p>
    <w:p w:rsidR="002562C8" w:rsidRDefault="002562C8" w:rsidP="002562C8">
      <w:pPr>
        <w:pStyle w:val="Normaalweb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Uw lidnummer zal dan worden doorgegeven aan de Parkinson Vereniging. </w:t>
      </w:r>
      <w:bookmarkStart w:id="0" w:name="_GoBack"/>
      <w:bookmarkEnd w:id="0"/>
    </w:p>
    <w:p w:rsidR="002562C8" w:rsidRDefault="002562C8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b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b/>
          <w:sz w:val="24"/>
          <w:szCs w:val="24"/>
        </w:rPr>
      </w:pPr>
      <w:r>
        <w:rPr>
          <w:rFonts w:ascii="WeblySleekUILight" w:hAnsi="WeblySleekUILight" w:cs="WeblySleekUILight"/>
          <w:b/>
          <w:sz w:val="24"/>
          <w:szCs w:val="24"/>
        </w:rPr>
        <w:t>Bent u lid van de Parkinson Vereniging?</w:t>
      </w:r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 w:rsidRPr="00B60B64">
        <w:rPr>
          <w:rFonts w:ascii="WeblySleekUILight" w:hAnsi="WeblySleekUILight" w:cs="WeblySleekUILight"/>
          <w:sz w:val="24"/>
          <w:szCs w:val="24"/>
        </w:rPr>
        <w:t>Zo ja, wat is uw lidnummer?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b/>
          <w:sz w:val="24"/>
          <w:szCs w:val="24"/>
        </w:rPr>
      </w:pPr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b/>
          <w:sz w:val="24"/>
          <w:szCs w:val="24"/>
        </w:rPr>
      </w:pPr>
      <w:r w:rsidRPr="00B60B64">
        <w:rPr>
          <w:rFonts w:ascii="WeblySleekUILight" w:hAnsi="WeblySleekUILight" w:cs="WeblySleekUILight"/>
          <w:b/>
          <w:sz w:val="24"/>
          <w:szCs w:val="24"/>
        </w:rPr>
        <w:t>Vragen: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1. Heeft u behoefte aan een Parkinson Café in Schoonhoven?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nee (ga naar vraag 10)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2. Zo ja, wat verwacht u van een Parkinson Café?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 en zelf toevoegen: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voorlichting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middag/avond uit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ervaringen uitwisselen met anderen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een activiteit doen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3. Heeft u voorkeur voor de middag of avond?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middag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avond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geen voorkeur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4. Hoe vaak zou u het Parkinson Café Schoonhoven willen bezoeken?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eens in de 3 maanden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eens in de 2 maanden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elke maand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dat is afhankelijk van het onderwerp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5. In welke onderwerpen bent u geïnteresseerd?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 en zelf toevoegen: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wat is Parkinson?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medicatie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werk en Parkinson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mantelzorg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parkinsonisme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hulpmiddelen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vermoeidheid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vallen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lastRenderedPageBreak/>
        <w:t xml:space="preserve">o </w:t>
      </w:r>
      <w:r>
        <w:rPr>
          <w:rFonts w:ascii="WeblySleekUILight" w:hAnsi="WeblySleekUILight" w:cs="WeblySleekUILight"/>
          <w:sz w:val="24"/>
          <w:szCs w:val="24"/>
        </w:rPr>
        <w:t>bewegen en parkinson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slikproblemen en speekselverlies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spraak- en stemproblemen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parkinson en cognitieve problemen en dementie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6. Welke spreker zou u graag uitnodigen?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 en zelf toevoegen. U mag ook specifieke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namen toevoegen: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neuroloog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parkinsonverpleegkundige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huisarts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logopedist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fysiotherapeut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oefentherapeut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ergotherapeut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diëtist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apotheker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psycholoog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schrijver van een bepaald boek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ervaringsdeskundige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de notaris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-Italic" w:hAnsi="WeblySleekUILight-Italic" w:cs="WeblySleekUILight-Italic"/>
          <w:i/>
          <w:iCs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 xml:space="preserve">Ad Nouws, schrijver van het boek </w:t>
      </w:r>
      <w:r>
        <w:rPr>
          <w:rFonts w:ascii="WeblySleekUILight-Italic" w:hAnsi="WeblySleekUILight-Italic" w:cs="WeblySleekUILight-Italic"/>
          <w:i/>
          <w:iCs/>
          <w:sz w:val="24"/>
          <w:szCs w:val="24"/>
        </w:rPr>
        <w:t>mijn denken stottert vaak meer dan mijn benen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 xml:space="preserve">Erik </w:t>
      </w:r>
      <w:proofErr w:type="spellStart"/>
      <w:r>
        <w:rPr>
          <w:rFonts w:ascii="WeblySleekUILight" w:hAnsi="WeblySleekUILight" w:cs="WeblySleekUILight"/>
          <w:sz w:val="24"/>
          <w:szCs w:val="24"/>
        </w:rPr>
        <w:t>Scherder</w:t>
      </w:r>
      <w:proofErr w:type="spellEnd"/>
      <w:r>
        <w:rPr>
          <w:rFonts w:ascii="WeblySleekUILight" w:hAnsi="WeblySleekUILight" w:cs="WeblySleekUILight"/>
          <w:sz w:val="24"/>
          <w:szCs w:val="24"/>
        </w:rPr>
        <w:t>, hoogleraar neuropsychologie en bekend van tv (wel budget nodig!)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7. In welke activiteiten bent u geïnteresseerd?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 en zelf toevoegen: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dansen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yoga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proofErr w:type="spellStart"/>
      <w:r>
        <w:rPr>
          <w:rFonts w:ascii="WeblySleekUILight" w:hAnsi="WeblySleekUILight" w:cs="WeblySleekUILight"/>
          <w:sz w:val="24"/>
          <w:szCs w:val="24"/>
        </w:rPr>
        <w:t>mindfulness</w:t>
      </w:r>
      <w:proofErr w:type="spellEnd"/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zingen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boetseren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schilderen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muziek maken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muziek luisteren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bewegen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film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informatiemarkt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(</w:t>
      </w:r>
      <w:proofErr w:type="spellStart"/>
      <w:r>
        <w:rPr>
          <w:rFonts w:ascii="WeblySleekUILight" w:hAnsi="WeblySleekUILight" w:cs="WeblySleekUILight"/>
          <w:sz w:val="24"/>
          <w:szCs w:val="24"/>
        </w:rPr>
        <w:t>nieuwjaars</w:t>
      </w:r>
      <w:proofErr w:type="spellEnd"/>
      <w:r>
        <w:rPr>
          <w:rFonts w:ascii="WeblySleekUILight" w:hAnsi="WeblySleekUILight" w:cs="WeblySleekUILight"/>
          <w:sz w:val="24"/>
          <w:szCs w:val="24"/>
        </w:rPr>
        <w:t>)diner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met anderen praten en ervaringen uitwisselen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8. Zou u een financiële bijdrage willen leveren aan het Parkinson Café?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Welke vorm heeft uw voorkeur?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ja, entree per café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ja, een jaarlijkse bijdrage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ja, een eenmalige bijdrage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ja, een collectebus tijdens het café voor een vrijwillige bijdrage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ik wil/kan geen financiële bijdrage leveren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9. Welke vrijwilligerstaak zou u op u willen en kunnen nemen om het Parkinson Café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Schoonhoven te laten slagen?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aankruisen:</w:t>
      </w:r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  <w:lang w:val="en-US"/>
        </w:rPr>
      </w:pPr>
      <w:r w:rsidRPr="00B60B64">
        <w:rPr>
          <w:rFonts w:ascii="CourierNewPSMT" w:hAnsi="CourierNewPSMT" w:cs="CourierNewPSMT"/>
          <w:sz w:val="24"/>
          <w:szCs w:val="24"/>
          <w:lang w:val="en-US"/>
        </w:rPr>
        <w:t xml:space="preserve">o </w:t>
      </w:r>
      <w:r w:rsidRPr="00B60B64">
        <w:rPr>
          <w:rFonts w:ascii="WeblySleekUILight" w:hAnsi="WeblySleekUILight" w:cs="WeblySleekUILight"/>
          <w:sz w:val="24"/>
          <w:szCs w:val="24"/>
          <w:lang w:val="en-US"/>
        </w:rPr>
        <w:t>coördinator</w:t>
      </w:r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  <w:lang w:val="en-US"/>
        </w:rPr>
      </w:pPr>
      <w:r w:rsidRPr="00B60B64">
        <w:rPr>
          <w:rFonts w:ascii="CourierNewPSMT" w:hAnsi="CourierNewPSMT" w:cs="CourierNewPSMT"/>
          <w:sz w:val="24"/>
          <w:szCs w:val="24"/>
          <w:lang w:val="en-US"/>
        </w:rPr>
        <w:t xml:space="preserve">o </w:t>
      </w:r>
      <w:proofErr w:type="spellStart"/>
      <w:r w:rsidRPr="00B60B64">
        <w:rPr>
          <w:rFonts w:ascii="WeblySleekUILight" w:hAnsi="WeblySleekUILight" w:cs="WeblySleekUILight"/>
          <w:sz w:val="24"/>
          <w:szCs w:val="24"/>
          <w:lang w:val="en-US"/>
        </w:rPr>
        <w:t>secretaris</w:t>
      </w:r>
      <w:proofErr w:type="spellEnd"/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  <w:lang w:val="en-US"/>
        </w:rPr>
      </w:pPr>
      <w:r w:rsidRPr="00B60B64">
        <w:rPr>
          <w:rFonts w:ascii="CourierNewPSMT" w:hAnsi="CourierNewPSMT" w:cs="CourierNewPSMT"/>
          <w:sz w:val="24"/>
          <w:szCs w:val="24"/>
          <w:lang w:val="en-US"/>
        </w:rPr>
        <w:t xml:space="preserve">o </w:t>
      </w:r>
      <w:proofErr w:type="spellStart"/>
      <w:r w:rsidRPr="00B60B64">
        <w:rPr>
          <w:rFonts w:ascii="WeblySleekUILight" w:hAnsi="WeblySleekUILight" w:cs="WeblySleekUILight"/>
          <w:sz w:val="24"/>
          <w:szCs w:val="24"/>
          <w:lang w:val="en-US"/>
        </w:rPr>
        <w:t>penningmeester</w:t>
      </w:r>
      <w:proofErr w:type="spellEnd"/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algemeen bestuurslid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koffie schenken tijdens het café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netwerken en fondsen werven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teksten schrijven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hulp bieden bij technische zaken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webpagina bijhouden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gasten ontvangen en begeleiden tijdens de bijeenkomst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geen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NB. Indien u hier een of meerdere antwoorden aankruist, zit u nog nergens aan vast! Het Parkinson Café heeft vrijwilligers nodig om te kunnen starten. Bij voldoende positieve reacties op vraag 9, wordt u uitgenodigd om met elkaar in gesprek te gaan en te bekijken wat de mogelijkheden zijn.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10. Wilt u op de hoogte blijven van ontwikkelingen en eventuele data van het Parkinson</w:t>
      </w:r>
      <w:r w:rsidR="00BB738F">
        <w:rPr>
          <w:rFonts w:ascii="WeblySleekUILight" w:hAnsi="WeblySleekUILight" w:cs="WeblySleekUILight"/>
          <w:sz w:val="24"/>
          <w:szCs w:val="24"/>
        </w:rPr>
        <w:t xml:space="preserve"> </w:t>
      </w:r>
      <w:r>
        <w:rPr>
          <w:rFonts w:ascii="WeblySleekUILight" w:hAnsi="WeblySleekUILight" w:cs="WeblySleekUILight"/>
          <w:sz w:val="24"/>
          <w:szCs w:val="24"/>
        </w:rPr>
        <w:t>Café Schoonhoven</w:t>
      </w:r>
      <w:r w:rsidR="00BB738F">
        <w:rPr>
          <w:rFonts w:ascii="WeblySleekUILight" w:hAnsi="WeblySleekUILight" w:cs="WeblySleekUILight"/>
          <w:sz w:val="24"/>
          <w:szCs w:val="24"/>
        </w:rPr>
        <w:t xml:space="preserve"> via de Parkinson Vereniging</w:t>
      </w:r>
      <w:r>
        <w:rPr>
          <w:rFonts w:ascii="WeblySleekUILight" w:hAnsi="WeblySleekUILight" w:cs="WeblySleekUILight"/>
          <w:sz w:val="24"/>
          <w:szCs w:val="24"/>
        </w:rPr>
        <w:t>?</w:t>
      </w:r>
    </w:p>
    <w:p w:rsidR="00B60B64" w:rsidRDefault="00B60B64" w:rsidP="00BB738F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 xml:space="preserve">Ja, ik ontvang graag meer informatie en uitnodigingen. </w:t>
      </w:r>
    </w:p>
    <w:p w:rsidR="00F3382D" w:rsidRDefault="00B60B64" w:rsidP="00B60B64"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Nee, ik wil geen verdere informatie en uitnodigingen ontvangen</w:t>
      </w:r>
    </w:p>
    <w:sectPr w:rsidR="00F33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lySleekUI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WeblySleekUILight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64"/>
    <w:rsid w:val="002562C8"/>
    <w:rsid w:val="00AC0AE6"/>
    <w:rsid w:val="00B60B64"/>
    <w:rsid w:val="00BB738F"/>
    <w:rsid w:val="00F3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E416-1897-49C2-B4FD-04DB2B8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C0AE6"/>
    <w:pPr>
      <w:keepNext/>
      <w:keepLines/>
      <w:spacing w:after="0" w:line="276" w:lineRule="auto"/>
      <w:outlineLvl w:val="0"/>
    </w:pPr>
    <w:rPr>
      <w:rFonts w:ascii="Helvetica Neue" w:eastAsiaTheme="majorEastAsia" w:hAnsi="Helvetica Neue" w:cstheme="majorBidi"/>
      <w:color w:val="6E90A6"/>
      <w:sz w:val="32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0AE6"/>
    <w:rPr>
      <w:rFonts w:ascii="Helvetica Neue" w:eastAsiaTheme="majorEastAsia" w:hAnsi="Helvetica Neue" w:cstheme="majorBidi"/>
      <w:color w:val="6E90A6"/>
      <w:sz w:val="32"/>
      <w:szCs w:val="32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25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AA5CCABC</Template>
  <TotalTime>5</TotalTime>
  <Pages>3</Pages>
  <Words>570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Boot - Parkinson Vereniging</dc:creator>
  <cp:keywords/>
  <dc:description/>
  <cp:lastModifiedBy>Janine Boot - Parkinson Vereniging</cp:lastModifiedBy>
  <cp:revision>3</cp:revision>
  <dcterms:created xsi:type="dcterms:W3CDTF">2019-09-30T11:16:00Z</dcterms:created>
  <dcterms:modified xsi:type="dcterms:W3CDTF">2019-09-30T12:59:00Z</dcterms:modified>
</cp:coreProperties>
</file>