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62E" w:rsidRDefault="00CB062E" w:rsidP="00CB062E">
      <w:pPr>
        <w:rPr>
          <w:rFonts w:ascii="Verdana" w:hAnsi="Verdana"/>
          <w:b/>
          <w:sz w:val="28"/>
          <w:szCs w:val="28"/>
        </w:rPr>
      </w:pPr>
      <w:r w:rsidRPr="00CB062E">
        <w:rPr>
          <w:rFonts w:ascii="Verdana" w:hAnsi="Verdana"/>
          <w:b/>
          <w:sz w:val="28"/>
          <w:szCs w:val="28"/>
        </w:rPr>
        <w:t>Draaiboek</w:t>
      </w:r>
      <w:r w:rsidR="001F62E4">
        <w:rPr>
          <w:rFonts w:ascii="Verdana" w:hAnsi="Verdana"/>
          <w:b/>
          <w:sz w:val="28"/>
          <w:szCs w:val="28"/>
        </w:rPr>
        <w:t>en</w:t>
      </w:r>
      <w:r w:rsidRPr="00CB062E">
        <w:rPr>
          <w:rFonts w:ascii="Verdana" w:hAnsi="Verdana"/>
          <w:b/>
          <w:sz w:val="28"/>
          <w:szCs w:val="28"/>
        </w:rPr>
        <w:t xml:space="preserve"> Parkinson Café  </w:t>
      </w:r>
    </w:p>
    <w:p w:rsidR="001F62E4" w:rsidRPr="00CB062E" w:rsidRDefault="001F62E4" w:rsidP="00CB062E">
      <w:pPr>
        <w:rPr>
          <w:rFonts w:ascii="Verdana" w:hAnsi="Verdana"/>
          <w:b/>
          <w:sz w:val="28"/>
          <w:szCs w:val="28"/>
        </w:rPr>
      </w:pPr>
    </w:p>
    <w:p w:rsidR="001F62E4" w:rsidRDefault="001F62E4" w:rsidP="001F62E4">
      <w:pPr>
        <w:rPr>
          <w:rFonts w:ascii="Verdana" w:hAnsi="Verdana"/>
          <w:b/>
          <w:i/>
          <w:sz w:val="22"/>
          <w:szCs w:val="22"/>
        </w:rPr>
      </w:pPr>
      <w:r w:rsidRPr="001F62E4">
        <w:rPr>
          <w:rFonts w:ascii="Verdana" w:hAnsi="Verdana"/>
          <w:b/>
          <w:i/>
          <w:sz w:val="22"/>
          <w:szCs w:val="22"/>
        </w:rPr>
        <w:t>Draaiboek Parkinson Café</w:t>
      </w:r>
      <w:r w:rsidR="0014148E">
        <w:rPr>
          <w:rFonts w:ascii="Verdana" w:hAnsi="Verdana"/>
          <w:b/>
          <w:i/>
          <w:sz w:val="22"/>
          <w:szCs w:val="22"/>
        </w:rPr>
        <w:t xml:space="preserve"> per jaar</w:t>
      </w:r>
    </w:p>
    <w:p w:rsidR="00072C95" w:rsidRDefault="00072C95" w:rsidP="001F62E4">
      <w:pPr>
        <w:rPr>
          <w:rFonts w:ascii="Verdana" w:hAnsi="Verdana"/>
          <w:b/>
          <w:i/>
          <w:sz w:val="20"/>
          <w:szCs w:val="20"/>
        </w:rPr>
      </w:pPr>
    </w:p>
    <w:p w:rsidR="00072C95" w:rsidRDefault="00072C95" w:rsidP="00072C95">
      <w:pPr>
        <w:rPr>
          <w:rFonts w:ascii="Verdana" w:hAnsi="Verdana"/>
          <w:sz w:val="20"/>
          <w:szCs w:val="20"/>
        </w:rPr>
      </w:pPr>
      <w:r w:rsidRPr="00072C95">
        <w:rPr>
          <w:rFonts w:ascii="Verdana" w:hAnsi="Verdana"/>
          <w:b/>
          <w:i/>
          <w:sz w:val="20"/>
          <w:szCs w:val="20"/>
        </w:rPr>
        <w:t>Januari</w:t>
      </w:r>
      <w:r w:rsidRPr="00072C95">
        <w:rPr>
          <w:rFonts w:ascii="Verdana" w:hAnsi="Verdana"/>
          <w:sz w:val="20"/>
          <w:szCs w:val="20"/>
        </w:rPr>
        <w:t xml:space="preserve"> </w:t>
      </w:r>
    </w:p>
    <w:p w:rsidR="00072C95" w:rsidRPr="001720BF" w:rsidRDefault="00072C95" w:rsidP="001720BF">
      <w:pPr>
        <w:pStyle w:val="Lijstalinea"/>
        <w:numPr>
          <w:ilvl w:val="0"/>
          <w:numId w:val="8"/>
        </w:numPr>
        <w:rPr>
          <w:rFonts w:ascii="Verdana" w:hAnsi="Verdana"/>
          <w:sz w:val="20"/>
          <w:szCs w:val="20"/>
        </w:rPr>
      </w:pPr>
      <w:r w:rsidRPr="001720BF">
        <w:rPr>
          <w:rFonts w:ascii="Verdana" w:hAnsi="Verdana"/>
          <w:sz w:val="20"/>
          <w:szCs w:val="20"/>
        </w:rPr>
        <w:t>Sprekers benaderen voor het 2</w:t>
      </w:r>
      <w:r w:rsidRPr="001720BF">
        <w:rPr>
          <w:rFonts w:ascii="Verdana" w:hAnsi="Verdana"/>
          <w:sz w:val="20"/>
          <w:szCs w:val="20"/>
          <w:vertAlign w:val="superscript"/>
        </w:rPr>
        <w:t>e</w:t>
      </w:r>
      <w:r w:rsidRPr="001720BF">
        <w:rPr>
          <w:rFonts w:ascii="Verdana" w:hAnsi="Verdana"/>
          <w:sz w:val="20"/>
          <w:szCs w:val="20"/>
        </w:rPr>
        <w:t xml:space="preserve"> halfjaarprogramma. </w:t>
      </w:r>
    </w:p>
    <w:p w:rsidR="00072C95" w:rsidRPr="00072C95" w:rsidRDefault="00072C95" w:rsidP="00072C95">
      <w:pPr>
        <w:ind w:firstLine="708"/>
        <w:rPr>
          <w:rFonts w:ascii="Verdana" w:hAnsi="Verdana"/>
          <w:sz w:val="20"/>
          <w:szCs w:val="20"/>
        </w:rPr>
      </w:pPr>
    </w:p>
    <w:p w:rsidR="00072C95" w:rsidRDefault="00072C95" w:rsidP="001F62E4">
      <w:pPr>
        <w:rPr>
          <w:rFonts w:ascii="Verdana" w:hAnsi="Verdana"/>
          <w:b/>
          <w:i/>
          <w:sz w:val="20"/>
          <w:szCs w:val="20"/>
        </w:rPr>
      </w:pPr>
      <w:r>
        <w:rPr>
          <w:rFonts w:ascii="Verdana" w:hAnsi="Verdana"/>
          <w:b/>
          <w:i/>
          <w:sz w:val="20"/>
          <w:szCs w:val="20"/>
        </w:rPr>
        <w:t>Mei</w:t>
      </w:r>
    </w:p>
    <w:p w:rsidR="00072C95" w:rsidRPr="001720BF" w:rsidRDefault="00072C95" w:rsidP="001720BF">
      <w:pPr>
        <w:pStyle w:val="Lijstalinea"/>
        <w:numPr>
          <w:ilvl w:val="0"/>
          <w:numId w:val="8"/>
        </w:numPr>
        <w:rPr>
          <w:rFonts w:ascii="Verdana" w:hAnsi="Verdana"/>
          <w:sz w:val="20"/>
          <w:szCs w:val="20"/>
        </w:rPr>
      </w:pPr>
      <w:r w:rsidRPr="001720BF">
        <w:rPr>
          <w:rFonts w:ascii="Verdana" w:hAnsi="Verdana"/>
          <w:sz w:val="20"/>
          <w:szCs w:val="20"/>
        </w:rPr>
        <w:t>Overleg met Parkinson Café klankbordgroep om programma onderwerpen te bedenken voor het 1</w:t>
      </w:r>
      <w:r w:rsidRPr="001720BF">
        <w:rPr>
          <w:rFonts w:ascii="Verdana" w:hAnsi="Verdana"/>
          <w:sz w:val="20"/>
          <w:szCs w:val="20"/>
          <w:vertAlign w:val="superscript"/>
        </w:rPr>
        <w:t>e</w:t>
      </w:r>
      <w:r w:rsidRPr="001720BF">
        <w:rPr>
          <w:rFonts w:ascii="Verdana" w:hAnsi="Verdana"/>
          <w:sz w:val="20"/>
          <w:szCs w:val="20"/>
        </w:rPr>
        <w:t xml:space="preserve"> halfjaarprogramma.</w:t>
      </w:r>
    </w:p>
    <w:p w:rsidR="00072C95" w:rsidRPr="00072C95" w:rsidRDefault="00072C95" w:rsidP="00072C95">
      <w:pPr>
        <w:ind w:left="708"/>
        <w:rPr>
          <w:rFonts w:ascii="Verdana" w:hAnsi="Verdana"/>
          <w:sz w:val="20"/>
          <w:szCs w:val="20"/>
        </w:rPr>
      </w:pPr>
    </w:p>
    <w:p w:rsidR="00072C95" w:rsidRDefault="00072C95" w:rsidP="001F62E4">
      <w:pPr>
        <w:rPr>
          <w:rFonts w:ascii="Verdana" w:hAnsi="Verdana"/>
          <w:b/>
          <w:i/>
          <w:sz w:val="20"/>
          <w:szCs w:val="20"/>
        </w:rPr>
      </w:pPr>
      <w:r>
        <w:rPr>
          <w:rFonts w:ascii="Verdana" w:hAnsi="Verdana"/>
          <w:b/>
          <w:i/>
          <w:sz w:val="20"/>
          <w:szCs w:val="20"/>
        </w:rPr>
        <w:t>Juni</w:t>
      </w:r>
      <w:r>
        <w:rPr>
          <w:rFonts w:ascii="Verdana" w:hAnsi="Verdana"/>
          <w:b/>
          <w:i/>
          <w:sz w:val="20"/>
          <w:szCs w:val="20"/>
        </w:rPr>
        <w:tab/>
      </w:r>
    </w:p>
    <w:p w:rsidR="00072C95" w:rsidRPr="001720BF" w:rsidRDefault="00072C95" w:rsidP="001720BF">
      <w:pPr>
        <w:pStyle w:val="Lijstalinea"/>
        <w:numPr>
          <w:ilvl w:val="0"/>
          <w:numId w:val="8"/>
        </w:numPr>
        <w:rPr>
          <w:rFonts w:ascii="Verdana" w:hAnsi="Verdana"/>
          <w:sz w:val="20"/>
          <w:szCs w:val="20"/>
        </w:rPr>
      </w:pPr>
      <w:r w:rsidRPr="001720BF">
        <w:rPr>
          <w:rFonts w:ascii="Verdana" w:hAnsi="Verdana"/>
          <w:sz w:val="20"/>
          <w:szCs w:val="20"/>
        </w:rPr>
        <w:t>Aanleveren 2</w:t>
      </w:r>
      <w:r w:rsidRPr="001720BF">
        <w:rPr>
          <w:rFonts w:ascii="Verdana" w:hAnsi="Verdana"/>
          <w:sz w:val="20"/>
          <w:szCs w:val="20"/>
          <w:vertAlign w:val="superscript"/>
        </w:rPr>
        <w:t>e</w:t>
      </w:r>
      <w:r w:rsidRPr="001720BF">
        <w:rPr>
          <w:rFonts w:ascii="Verdana" w:hAnsi="Verdana"/>
          <w:sz w:val="20"/>
          <w:szCs w:val="20"/>
        </w:rPr>
        <w:t xml:space="preserve"> halfjaarprogramma aan verenigingsbureau voor verzending aan leden.</w:t>
      </w:r>
    </w:p>
    <w:p w:rsidR="00072C95" w:rsidRPr="001720BF" w:rsidRDefault="00072C95" w:rsidP="001720BF">
      <w:pPr>
        <w:pStyle w:val="Lijstalinea"/>
        <w:numPr>
          <w:ilvl w:val="0"/>
          <w:numId w:val="8"/>
        </w:numPr>
        <w:rPr>
          <w:rFonts w:ascii="Verdana" w:hAnsi="Verdana"/>
          <w:sz w:val="20"/>
          <w:szCs w:val="20"/>
        </w:rPr>
      </w:pPr>
      <w:r w:rsidRPr="001720BF">
        <w:rPr>
          <w:rFonts w:ascii="Verdana" w:hAnsi="Verdana"/>
          <w:sz w:val="20"/>
          <w:szCs w:val="20"/>
        </w:rPr>
        <w:t>Sprekers benaderen 1</w:t>
      </w:r>
      <w:r w:rsidRPr="001720BF">
        <w:rPr>
          <w:rFonts w:ascii="Verdana" w:hAnsi="Verdana"/>
          <w:sz w:val="20"/>
          <w:szCs w:val="20"/>
          <w:vertAlign w:val="superscript"/>
        </w:rPr>
        <w:t>e</w:t>
      </w:r>
      <w:r w:rsidRPr="001720BF">
        <w:rPr>
          <w:rFonts w:ascii="Verdana" w:hAnsi="Verdana"/>
          <w:sz w:val="20"/>
          <w:szCs w:val="20"/>
        </w:rPr>
        <w:t xml:space="preserve"> halfjaarprogramma.</w:t>
      </w:r>
    </w:p>
    <w:p w:rsidR="00072C95" w:rsidRPr="00072C95" w:rsidRDefault="00072C95" w:rsidP="001F62E4">
      <w:pPr>
        <w:rPr>
          <w:rFonts w:ascii="Verdana" w:hAnsi="Verdana"/>
          <w:sz w:val="20"/>
          <w:szCs w:val="20"/>
        </w:rPr>
      </w:pPr>
    </w:p>
    <w:p w:rsidR="00072C95" w:rsidRDefault="00072C95" w:rsidP="001F62E4">
      <w:pPr>
        <w:rPr>
          <w:rFonts w:ascii="Verdana" w:hAnsi="Verdana"/>
          <w:b/>
          <w:i/>
          <w:sz w:val="20"/>
          <w:szCs w:val="20"/>
        </w:rPr>
      </w:pPr>
      <w:r>
        <w:rPr>
          <w:rFonts w:ascii="Verdana" w:hAnsi="Verdana"/>
          <w:b/>
          <w:i/>
          <w:sz w:val="20"/>
          <w:szCs w:val="20"/>
        </w:rPr>
        <w:t>Augustus</w:t>
      </w:r>
    </w:p>
    <w:p w:rsidR="00967552" w:rsidRPr="001720BF" w:rsidRDefault="00967552" w:rsidP="001720BF">
      <w:pPr>
        <w:pStyle w:val="Lijstalinea"/>
        <w:numPr>
          <w:ilvl w:val="0"/>
          <w:numId w:val="9"/>
        </w:numPr>
        <w:rPr>
          <w:rFonts w:ascii="Verdana" w:hAnsi="Verdana"/>
          <w:sz w:val="20"/>
          <w:szCs w:val="20"/>
        </w:rPr>
      </w:pPr>
      <w:r w:rsidRPr="001720BF">
        <w:rPr>
          <w:rFonts w:ascii="Verdana" w:hAnsi="Verdana"/>
          <w:sz w:val="20"/>
          <w:szCs w:val="20"/>
        </w:rPr>
        <w:t>Subsidie aanvragen voor het nieuwe jaar schrijven.</w:t>
      </w:r>
    </w:p>
    <w:p w:rsidR="00967552" w:rsidRDefault="00967552" w:rsidP="001F62E4">
      <w:pPr>
        <w:rPr>
          <w:rFonts w:ascii="Verdana" w:hAnsi="Verdana"/>
          <w:b/>
          <w:i/>
          <w:sz w:val="20"/>
          <w:szCs w:val="20"/>
        </w:rPr>
      </w:pPr>
    </w:p>
    <w:p w:rsidR="00072C95" w:rsidRDefault="00967552" w:rsidP="001F62E4">
      <w:pPr>
        <w:rPr>
          <w:rFonts w:ascii="Verdana" w:hAnsi="Verdana"/>
          <w:b/>
          <w:i/>
          <w:sz w:val="20"/>
          <w:szCs w:val="20"/>
        </w:rPr>
      </w:pPr>
      <w:r>
        <w:rPr>
          <w:rFonts w:ascii="Verdana" w:hAnsi="Verdana"/>
          <w:b/>
          <w:i/>
          <w:sz w:val="20"/>
          <w:szCs w:val="20"/>
        </w:rPr>
        <w:t>September</w:t>
      </w:r>
    </w:p>
    <w:p w:rsidR="00967552" w:rsidRPr="001720BF" w:rsidRDefault="00967552" w:rsidP="001720BF">
      <w:pPr>
        <w:pStyle w:val="Lijstalinea"/>
        <w:numPr>
          <w:ilvl w:val="0"/>
          <w:numId w:val="9"/>
        </w:numPr>
        <w:rPr>
          <w:rFonts w:ascii="Verdana" w:hAnsi="Verdana"/>
          <w:sz w:val="20"/>
          <w:szCs w:val="20"/>
        </w:rPr>
      </w:pPr>
      <w:r w:rsidRPr="001720BF">
        <w:rPr>
          <w:rFonts w:ascii="Verdana" w:hAnsi="Verdana"/>
          <w:sz w:val="20"/>
          <w:szCs w:val="20"/>
        </w:rPr>
        <w:t>Subsidie aanvragen voor het nieuwe jaar indienen.</w:t>
      </w:r>
    </w:p>
    <w:p w:rsidR="00967552" w:rsidRDefault="00967552" w:rsidP="001F62E4">
      <w:pPr>
        <w:rPr>
          <w:rFonts w:ascii="Verdana" w:hAnsi="Verdana"/>
          <w:b/>
          <w:i/>
          <w:sz w:val="20"/>
          <w:szCs w:val="20"/>
        </w:rPr>
      </w:pPr>
    </w:p>
    <w:p w:rsidR="00072C95" w:rsidRDefault="00072C95" w:rsidP="001F62E4">
      <w:pPr>
        <w:rPr>
          <w:rFonts w:ascii="Verdana" w:hAnsi="Verdana"/>
          <w:b/>
          <w:i/>
          <w:sz w:val="20"/>
          <w:szCs w:val="20"/>
        </w:rPr>
      </w:pPr>
      <w:r>
        <w:rPr>
          <w:rFonts w:ascii="Verdana" w:hAnsi="Verdana"/>
          <w:b/>
          <w:i/>
          <w:sz w:val="20"/>
          <w:szCs w:val="20"/>
        </w:rPr>
        <w:t>November</w:t>
      </w:r>
    </w:p>
    <w:p w:rsidR="00072C95" w:rsidRPr="001720BF" w:rsidRDefault="00072C95" w:rsidP="001720BF">
      <w:pPr>
        <w:pStyle w:val="Lijstalinea"/>
        <w:numPr>
          <w:ilvl w:val="0"/>
          <w:numId w:val="9"/>
        </w:numPr>
        <w:rPr>
          <w:rFonts w:ascii="Verdana" w:hAnsi="Verdana"/>
          <w:sz w:val="20"/>
          <w:szCs w:val="20"/>
        </w:rPr>
      </w:pPr>
      <w:r w:rsidRPr="001720BF">
        <w:rPr>
          <w:rFonts w:ascii="Verdana" w:hAnsi="Verdana"/>
          <w:sz w:val="20"/>
          <w:szCs w:val="20"/>
        </w:rPr>
        <w:t>Aanleveren 1</w:t>
      </w:r>
      <w:r w:rsidRPr="001720BF">
        <w:rPr>
          <w:rFonts w:ascii="Verdana" w:hAnsi="Verdana"/>
          <w:sz w:val="20"/>
          <w:szCs w:val="20"/>
          <w:vertAlign w:val="superscript"/>
        </w:rPr>
        <w:t>e</w:t>
      </w:r>
      <w:r w:rsidRPr="001720BF">
        <w:rPr>
          <w:rFonts w:ascii="Verdana" w:hAnsi="Verdana"/>
          <w:sz w:val="20"/>
          <w:szCs w:val="20"/>
        </w:rPr>
        <w:t xml:space="preserve"> halfjaarprogramma aan </w:t>
      </w:r>
      <w:proofErr w:type="spellStart"/>
      <w:r w:rsidRPr="001720BF">
        <w:rPr>
          <w:rFonts w:ascii="Verdana" w:hAnsi="Verdana"/>
          <w:sz w:val="20"/>
          <w:szCs w:val="20"/>
        </w:rPr>
        <w:t>vereningingsbureau</w:t>
      </w:r>
      <w:proofErr w:type="spellEnd"/>
      <w:r w:rsidRPr="001720BF">
        <w:rPr>
          <w:rFonts w:ascii="Verdana" w:hAnsi="Verdana"/>
          <w:sz w:val="20"/>
          <w:szCs w:val="20"/>
        </w:rPr>
        <w:t xml:space="preserve"> voor verzending aan leden.</w:t>
      </w:r>
    </w:p>
    <w:p w:rsidR="00072C95" w:rsidRDefault="00072C95" w:rsidP="001F62E4">
      <w:pPr>
        <w:rPr>
          <w:rFonts w:ascii="Verdana" w:hAnsi="Verdana"/>
          <w:b/>
          <w:i/>
          <w:sz w:val="20"/>
          <w:szCs w:val="20"/>
        </w:rPr>
      </w:pPr>
    </w:p>
    <w:p w:rsidR="00072C95" w:rsidRDefault="00072C95" w:rsidP="00072C95">
      <w:pPr>
        <w:rPr>
          <w:rFonts w:ascii="Verdana" w:hAnsi="Verdana"/>
          <w:sz w:val="20"/>
          <w:szCs w:val="20"/>
        </w:rPr>
      </w:pPr>
      <w:r>
        <w:rPr>
          <w:rFonts w:ascii="Verdana" w:hAnsi="Verdana"/>
          <w:b/>
          <w:i/>
          <w:sz w:val="20"/>
          <w:szCs w:val="20"/>
        </w:rPr>
        <w:t>December</w:t>
      </w:r>
    </w:p>
    <w:p w:rsidR="00072C95" w:rsidRPr="001720BF" w:rsidRDefault="00072C95" w:rsidP="001720BF">
      <w:pPr>
        <w:pStyle w:val="Lijstalinea"/>
        <w:numPr>
          <w:ilvl w:val="0"/>
          <w:numId w:val="9"/>
        </w:numPr>
        <w:rPr>
          <w:rFonts w:ascii="Verdana" w:hAnsi="Verdana"/>
          <w:sz w:val="20"/>
          <w:szCs w:val="20"/>
        </w:rPr>
      </w:pPr>
      <w:r w:rsidRPr="001720BF">
        <w:rPr>
          <w:rFonts w:ascii="Verdana" w:hAnsi="Verdana"/>
          <w:sz w:val="20"/>
          <w:szCs w:val="20"/>
        </w:rPr>
        <w:t>Overleg met Parkinson Café klankbordgroep om programma onderwerpen te bedenken voor het 2</w:t>
      </w:r>
      <w:r w:rsidRPr="001720BF">
        <w:rPr>
          <w:rFonts w:ascii="Verdana" w:hAnsi="Verdana"/>
          <w:sz w:val="20"/>
          <w:szCs w:val="20"/>
          <w:vertAlign w:val="superscript"/>
        </w:rPr>
        <w:t>e</w:t>
      </w:r>
      <w:r w:rsidRPr="001720BF">
        <w:rPr>
          <w:rFonts w:ascii="Verdana" w:hAnsi="Verdana"/>
          <w:sz w:val="20"/>
          <w:szCs w:val="20"/>
        </w:rPr>
        <w:t xml:space="preserve"> halfjaarprogramma.</w:t>
      </w:r>
    </w:p>
    <w:p w:rsidR="00072C95" w:rsidRDefault="00072C95" w:rsidP="001F62E4">
      <w:pPr>
        <w:rPr>
          <w:rFonts w:ascii="Verdana" w:hAnsi="Verdana"/>
          <w:b/>
          <w:i/>
          <w:sz w:val="22"/>
          <w:szCs w:val="22"/>
        </w:rPr>
      </w:pPr>
    </w:p>
    <w:p w:rsidR="001F62E4" w:rsidRPr="001F62E4" w:rsidRDefault="001F62E4" w:rsidP="001F62E4">
      <w:pPr>
        <w:rPr>
          <w:rFonts w:ascii="Verdana" w:hAnsi="Verdana"/>
          <w:b/>
          <w:i/>
          <w:sz w:val="22"/>
          <w:szCs w:val="22"/>
        </w:rPr>
      </w:pPr>
    </w:p>
    <w:p w:rsidR="001F62E4" w:rsidRPr="001F62E4" w:rsidRDefault="001F62E4" w:rsidP="001F62E4">
      <w:pPr>
        <w:rPr>
          <w:rFonts w:ascii="Verdana" w:hAnsi="Verdana"/>
          <w:b/>
          <w:i/>
          <w:sz w:val="22"/>
          <w:szCs w:val="22"/>
        </w:rPr>
      </w:pPr>
      <w:r w:rsidRPr="001F62E4">
        <w:rPr>
          <w:rFonts w:ascii="Verdana" w:hAnsi="Verdana"/>
          <w:b/>
          <w:i/>
          <w:sz w:val="22"/>
          <w:szCs w:val="22"/>
        </w:rPr>
        <w:t>Draaiboe</w:t>
      </w:r>
      <w:r w:rsidR="0014148E">
        <w:rPr>
          <w:rFonts w:ascii="Verdana" w:hAnsi="Verdana"/>
          <w:b/>
          <w:i/>
          <w:sz w:val="22"/>
          <w:szCs w:val="22"/>
        </w:rPr>
        <w:t xml:space="preserve">k </w:t>
      </w:r>
      <w:r w:rsidRPr="001F62E4">
        <w:rPr>
          <w:rFonts w:ascii="Verdana" w:hAnsi="Verdana"/>
          <w:b/>
          <w:i/>
          <w:sz w:val="22"/>
          <w:szCs w:val="22"/>
        </w:rPr>
        <w:t xml:space="preserve">Parkinson Café </w:t>
      </w:r>
      <w:r w:rsidR="0014148E">
        <w:rPr>
          <w:rFonts w:ascii="Verdana" w:hAnsi="Verdana"/>
          <w:b/>
          <w:i/>
          <w:sz w:val="22"/>
          <w:szCs w:val="22"/>
        </w:rPr>
        <w:t>per b</w:t>
      </w:r>
      <w:r w:rsidRPr="001F62E4">
        <w:rPr>
          <w:rFonts w:ascii="Verdana" w:hAnsi="Verdana"/>
          <w:b/>
          <w:i/>
          <w:sz w:val="22"/>
          <w:szCs w:val="22"/>
        </w:rPr>
        <w:t>ijeenkomst</w:t>
      </w:r>
    </w:p>
    <w:p w:rsidR="00CB062E" w:rsidRPr="00551624" w:rsidRDefault="00CB062E" w:rsidP="00CB062E">
      <w:pPr>
        <w:rPr>
          <w:rFonts w:ascii="Verdana" w:hAnsi="Verdana"/>
          <w:b/>
          <w:i/>
          <w:sz w:val="20"/>
          <w:szCs w:val="20"/>
        </w:rPr>
      </w:pPr>
      <w:r w:rsidRPr="00551624">
        <w:rPr>
          <w:rFonts w:ascii="Verdana" w:hAnsi="Verdana"/>
          <w:b/>
          <w:i/>
          <w:sz w:val="20"/>
          <w:szCs w:val="20"/>
        </w:rPr>
        <w:t>6</w:t>
      </w:r>
      <w:r>
        <w:rPr>
          <w:rFonts w:ascii="Verdana" w:hAnsi="Verdana"/>
          <w:b/>
          <w:i/>
          <w:sz w:val="20"/>
          <w:szCs w:val="20"/>
        </w:rPr>
        <w:t xml:space="preserve"> weken </w:t>
      </w:r>
      <w:r w:rsidRPr="00551624">
        <w:rPr>
          <w:rFonts w:ascii="Verdana" w:hAnsi="Verdana"/>
          <w:b/>
          <w:i/>
          <w:sz w:val="20"/>
          <w:szCs w:val="20"/>
        </w:rPr>
        <w:t>voor de bijeenkomst</w:t>
      </w:r>
    </w:p>
    <w:p w:rsidR="00CB062E" w:rsidRPr="001720BF" w:rsidRDefault="00CB062E" w:rsidP="001720BF">
      <w:pPr>
        <w:pStyle w:val="Lijstalinea"/>
        <w:numPr>
          <w:ilvl w:val="0"/>
          <w:numId w:val="9"/>
        </w:numPr>
        <w:rPr>
          <w:rFonts w:ascii="Verdana" w:hAnsi="Verdana"/>
          <w:sz w:val="20"/>
          <w:szCs w:val="20"/>
        </w:rPr>
      </w:pPr>
      <w:r w:rsidRPr="001720BF">
        <w:rPr>
          <w:rFonts w:ascii="Verdana" w:hAnsi="Verdana"/>
          <w:sz w:val="20"/>
          <w:szCs w:val="20"/>
        </w:rPr>
        <w:t>Poster/uitnodiging ontwerpen.</w:t>
      </w:r>
    </w:p>
    <w:p w:rsidR="00CB062E" w:rsidRPr="001720BF" w:rsidRDefault="00427B67" w:rsidP="001720BF">
      <w:pPr>
        <w:pStyle w:val="Lijstalinea"/>
        <w:numPr>
          <w:ilvl w:val="0"/>
          <w:numId w:val="9"/>
        </w:numPr>
        <w:rPr>
          <w:rFonts w:ascii="Verdana" w:hAnsi="Verdana"/>
          <w:sz w:val="20"/>
          <w:szCs w:val="20"/>
        </w:rPr>
      </w:pPr>
      <w:r w:rsidRPr="001720BF">
        <w:rPr>
          <w:rFonts w:ascii="Verdana" w:hAnsi="Verdana"/>
          <w:sz w:val="20"/>
          <w:szCs w:val="20"/>
        </w:rPr>
        <w:t>Persbericht maken.</w:t>
      </w:r>
    </w:p>
    <w:p w:rsidR="00CB062E" w:rsidRPr="00551624" w:rsidRDefault="00CB062E" w:rsidP="00CB062E">
      <w:pPr>
        <w:rPr>
          <w:rFonts w:ascii="Verdana" w:hAnsi="Verdana"/>
          <w:b/>
          <w:i/>
          <w:sz w:val="20"/>
          <w:szCs w:val="20"/>
        </w:rPr>
      </w:pPr>
    </w:p>
    <w:p w:rsidR="00CB062E" w:rsidRPr="00551624" w:rsidRDefault="00CB062E" w:rsidP="00CB062E">
      <w:pPr>
        <w:rPr>
          <w:rFonts w:ascii="Verdana" w:hAnsi="Verdana"/>
          <w:b/>
          <w:i/>
          <w:sz w:val="20"/>
          <w:szCs w:val="20"/>
        </w:rPr>
      </w:pPr>
      <w:r w:rsidRPr="00551624">
        <w:rPr>
          <w:rFonts w:ascii="Verdana" w:hAnsi="Verdana"/>
          <w:b/>
          <w:i/>
          <w:sz w:val="20"/>
          <w:szCs w:val="20"/>
        </w:rPr>
        <w:t xml:space="preserve">5 </w:t>
      </w:r>
      <w:r w:rsidR="00427B67">
        <w:rPr>
          <w:rFonts w:ascii="Verdana" w:hAnsi="Verdana"/>
          <w:b/>
          <w:i/>
          <w:sz w:val="20"/>
          <w:szCs w:val="20"/>
        </w:rPr>
        <w:t xml:space="preserve">/ </w:t>
      </w:r>
      <w:r w:rsidRPr="00551624">
        <w:rPr>
          <w:rFonts w:ascii="Verdana" w:hAnsi="Verdana"/>
          <w:b/>
          <w:i/>
          <w:sz w:val="20"/>
          <w:szCs w:val="20"/>
        </w:rPr>
        <w:t xml:space="preserve">4 </w:t>
      </w:r>
      <w:r>
        <w:rPr>
          <w:rFonts w:ascii="Verdana" w:hAnsi="Verdana"/>
          <w:b/>
          <w:i/>
          <w:sz w:val="20"/>
          <w:szCs w:val="20"/>
        </w:rPr>
        <w:t>weken</w:t>
      </w:r>
      <w:r w:rsidRPr="00551624">
        <w:rPr>
          <w:rFonts w:ascii="Verdana" w:hAnsi="Verdana"/>
          <w:b/>
          <w:i/>
          <w:sz w:val="20"/>
          <w:szCs w:val="20"/>
        </w:rPr>
        <w:t xml:space="preserve"> voor de bijeenkomst</w:t>
      </w:r>
    </w:p>
    <w:p w:rsidR="00CB062E" w:rsidRPr="001720BF" w:rsidRDefault="00CB062E" w:rsidP="001720BF">
      <w:pPr>
        <w:pStyle w:val="Lijstalinea"/>
        <w:numPr>
          <w:ilvl w:val="0"/>
          <w:numId w:val="10"/>
        </w:numPr>
        <w:rPr>
          <w:rFonts w:ascii="Verdana" w:hAnsi="Verdana"/>
          <w:sz w:val="20"/>
          <w:szCs w:val="20"/>
        </w:rPr>
      </w:pPr>
      <w:r w:rsidRPr="001720BF">
        <w:rPr>
          <w:rFonts w:ascii="Verdana" w:hAnsi="Verdana"/>
          <w:sz w:val="20"/>
          <w:szCs w:val="20"/>
        </w:rPr>
        <w:t>Laatste punten afstemmen met spreker.</w:t>
      </w:r>
    </w:p>
    <w:p w:rsidR="0014148E" w:rsidRPr="001720BF" w:rsidRDefault="00CB062E" w:rsidP="001720BF">
      <w:pPr>
        <w:pStyle w:val="Lijstalinea"/>
        <w:numPr>
          <w:ilvl w:val="0"/>
          <w:numId w:val="10"/>
        </w:numPr>
        <w:rPr>
          <w:rFonts w:ascii="Verdana" w:hAnsi="Verdana"/>
          <w:sz w:val="20"/>
          <w:szCs w:val="20"/>
        </w:rPr>
      </w:pPr>
      <w:r w:rsidRPr="001720BF">
        <w:rPr>
          <w:rFonts w:ascii="Verdana" w:hAnsi="Verdana"/>
          <w:sz w:val="20"/>
          <w:szCs w:val="20"/>
        </w:rPr>
        <w:t>Persbericht versturen</w:t>
      </w:r>
      <w:r w:rsidR="001F62E4" w:rsidRPr="001720BF">
        <w:rPr>
          <w:rFonts w:ascii="Verdana" w:hAnsi="Verdana"/>
          <w:sz w:val="20"/>
          <w:szCs w:val="20"/>
        </w:rPr>
        <w:t>.</w:t>
      </w:r>
    </w:p>
    <w:p w:rsidR="00CB062E" w:rsidRPr="00551624" w:rsidRDefault="00CB062E" w:rsidP="00427B67">
      <w:pPr>
        <w:ind w:left="720"/>
        <w:rPr>
          <w:rFonts w:ascii="Verdana" w:hAnsi="Verdana"/>
          <w:sz w:val="20"/>
          <w:szCs w:val="20"/>
        </w:rPr>
      </w:pPr>
    </w:p>
    <w:p w:rsidR="00CB062E" w:rsidRPr="00551624" w:rsidRDefault="00CB062E" w:rsidP="00CB062E">
      <w:pPr>
        <w:rPr>
          <w:rFonts w:ascii="Verdana" w:hAnsi="Verdana"/>
          <w:b/>
          <w:i/>
          <w:sz w:val="20"/>
          <w:szCs w:val="20"/>
        </w:rPr>
      </w:pPr>
      <w:r>
        <w:rPr>
          <w:rFonts w:ascii="Verdana" w:hAnsi="Verdana"/>
          <w:b/>
          <w:i/>
          <w:sz w:val="20"/>
          <w:szCs w:val="20"/>
        </w:rPr>
        <w:t>3 weken voor de bijeenkomst</w:t>
      </w:r>
    </w:p>
    <w:p w:rsidR="00CB062E" w:rsidRPr="001720BF" w:rsidRDefault="00CB062E" w:rsidP="001720BF">
      <w:pPr>
        <w:pStyle w:val="Lijstalinea"/>
        <w:numPr>
          <w:ilvl w:val="0"/>
          <w:numId w:val="11"/>
        </w:numPr>
        <w:rPr>
          <w:rFonts w:ascii="Verdana" w:hAnsi="Verdana"/>
          <w:sz w:val="20"/>
          <w:szCs w:val="20"/>
        </w:rPr>
      </w:pPr>
      <w:r w:rsidRPr="001720BF">
        <w:rPr>
          <w:rFonts w:ascii="Verdana" w:hAnsi="Verdana"/>
          <w:sz w:val="20"/>
          <w:szCs w:val="20"/>
        </w:rPr>
        <w:t xml:space="preserve">Uitnodiging &amp; poster e-mailen naar </w:t>
      </w:r>
      <w:r w:rsidR="001F62E4" w:rsidRPr="001720BF">
        <w:rPr>
          <w:rFonts w:ascii="Verdana" w:hAnsi="Verdana"/>
          <w:sz w:val="20"/>
          <w:szCs w:val="20"/>
        </w:rPr>
        <w:t xml:space="preserve">de </w:t>
      </w:r>
      <w:r w:rsidRPr="001720BF">
        <w:rPr>
          <w:rFonts w:ascii="Verdana" w:hAnsi="Verdana"/>
          <w:sz w:val="20"/>
          <w:szCs w:val="20"/>
        </w:rPr>
        <w:t>deelnemers, belangstellenden</w:t>
      </w:r>
      <w:r w:rsidR="001F62E4" w:rsidRPr="001720BF">
        <w:rPr>
          <w:rFonts w:ascii="Verdana" w:hAnsi="Verdana"/>
          <w:sz w:val="20"/>
          <w:szCs w:val="20"/>
        </w:rPr>
        <w:t>.</w:t>
      </w:r>
    </w:p>
    <w:p w:rsidR="00CB062E" w:rsidRPr="001720BF" w:rsidRDefault="001F62E4" w:rsidP="001720BF">
      <w:pPr>
        <w:pStyle w:val="Lijstalinea"/>
        <w:numPr>
          <w:ilvl w:val="0"/>
          <w:numId w:val="11"/>
        </w:numPr>
        <w:rPr>
          <w:rFonts w:ascii="Verdana" w:hAnsi="Verdana"/>
          <w:sz w:val="20"/>
          <w:szCs w:val="20"/>
        </w:rPr>
      </w:pPr>
      <w:r w:rsidRPr="001720BF">
        <w:rPr>
          <w:rFonts w:ascii="Verdana" w:hAnsi="Verdana"/>
          <w:sz w:val="20"/>
          <w:szCs w:val="20"/>
        </w:rPr>
        <w:t>D</w:t>
      </w:r>
      <w:r w:rsidR="00CB062E" w:rsidRPr="001720BF">
        <w:rPr>
          <w:rFonts w:ascii="Verdana" w:hAnsi="Verdana"/>
          <w:sz w:val="20"/>
          <w:szCs w:val="20"/>
        </w:rPr>
        <w:t xml:space="preserve">eelnemers &amp; belangstellenden </w:t>
      </w:r>
      <w:r w:rsidRPr="001720BF">
        <w:rPr>
          <w:rFonts w:ascii="Verdana" w:hAnsi="Verdana"/>
          <w:sz w:val="20"/>
          <w:szCs w:val="20"/>
        </w:rPr>
        <w:t xml:space="preserve">zonder emailadres selecteren om uitnodiging </w:t>
      </w:r>
      <w:r w:rsidR="00CB062E" w:rsidRPr="001720BF">
        <w:rPr>
          <w:rFonts w:ascii="Verdana" w:hAnsi="Verdana"/>
          <w:sz w:val="20"/>
          <w:szCs w:val="20"/>
        </w:rPr>
        <w:t xml:space="preserve">via </w:t>
      </w:r>
      <w:r w:rsidRPr="001720BF">
        <w:rPr>
          <w:rFonts w:ascii="Verdana" w:hAnsi="Verdana"/>
          <w:sz w:val="20"/>
          <w:szCs w:val="20"/>
        </w:rPr>
        <w:t xml:space="preserve">de </w:t>
      </w:r>
      <w:r w:rsidR="00CB062E" w:rsidRPr="001720BF">
        <w:rPr>
          <w:rFonts w:ascii="Verdana" w:hAnsi="Verdana"/>
          <w:sz w:val="20"/>
          <w:szCs w:val="20"/>
        </w:rPr>
        <w:t>post versturen</w:t>
      </w:r>
      <w:r w:rsidRPr="001720BF">
        <w:rPr>
          <w:rFonts w:ascii="Verdana" w:hAnsi="Verdana"/>
          <w:sz w:val="20"/>
          <w:szCs w:val="20"/>
        </w:rPr>
        <w:t>.</w:t>
      </w:r>
    </w:p>
    <w:p w:rsidR="00CB062E" w:rsidRPr="00551624" w:rsidRDefault="00CB062E" w:rsidP="00CB062E">
      <w:pPr>
        <w:rPr>
          <w:rFonts w:ascii="Verdana" w:hAnsi="Verdana"/>
          <w:sz w:val="20"/>
          <w:szCs w:val="20"/>
        </w:rPr>
      </w:pPr>
    </w:p>
    <w:p w:rsidR="00CB062E" w:rsidRPr="00551624" w:rsidRDefault="00CB062E" w:rsidP="00CB062E">
      <w:pPr>
        <w:rPr>
          <w:rFonts w:ascii="Verdana" w:hAnsi="Verdana"/>
          <w:sz w:val="20"/>
          <w:szCs w:val="20"/>
        </w:rPr>
      </w:pPr>
      <w:r>
        <w:rPr>
          <w:rFonts w:ascii="Verdana" w:hAnsi="Verdana"/>
          <w:b/>
          <w:i/>
          <w:sz w:val="20"/>
          <w:szCs w:val="20"/>
        </w:rPr>
        <w:t>2 weken voor de bijeenkomst</w:t>
      </w:r>
    </w:p>
    <w:p w:rsidR="00CB062E" w:rsidRPr="001720BF" w:rsidRDefault="001F62E4" w:rsidP="001720BF">
      <w:pPr>
        <w:pStyle w:val="Lijstalinea"/>
        <w:numPr>
          <w:ilvl w:val="0"/>
          <w:numId w:val="12"/>
        </w:numPr>
        <w:ind w:left="1418"/>
        <w:rPr>
          <w:rFonts w:ascii="Verdana" w:hAnsi="Verdana"/>
          <w:sz w:val="20"/>
          <w:szCs w:val="20"/>
        </w:rPr>
      </w:pPr>
      <w:r w:rsidRPr="001720BF">
        <w:rPr>
          <w:rFonts w:ascii="Verdana" w:hAnsi="Verdana"/>
          <w:sz w:val="20"/>
          <w:szCs w:val="20"/>
        </w:rPr>
        <w:t xml:space="preserve">Locatie </w:t>
      </w:r>
      <w:r w:rsidR="00CB062E" w:rsidRPr="001720BF">
        <w:rPr>
          <w:rFonts w:ascii="Verdana" w:hAnsi="Verdana"/>
          <w:sz w:val="20"/>
          <w:szCs w:val="20"/>
        </w:rPr>
        <w:t xml:space="preserve">berichten </w:t>
      </w:r>
      <w:r w:rsidRPr="001720BF">
        <w:rPr>
          <w:rFonts w:ascii="Verdana" w:hAnsi="Verdana"/>
          <w:sz w:val="20"/>
          <w:szCs w:val="20"/>
        </w:rPr>
        <w:t>over welke benodigdheden er nodig zijn tijdens de  cafébijeenkomst.</w:t>
      </w:r>
    </w:p>
    <w:p w:rsidR="00CB062E" w:rsidRPr="001720BF" w:rsidRDefault="00CB062E" w:rsidP="001720BF">
      <w:pPr>
        <w:pStyle w:val="Lijstalinea"/>
        <w:numPr>
          <w:ilvl w:val="0"/>
          <w:numId w:val="12"/>
        </w:numPr>
        <w:ind w:left="1418"/>
        <w:rPr>
          <w:rFonts w:ascii="Verdana" w:hAnsi="Verdana"/>
          <w:sz w:val="20"/>
          <w:szCs w:val="20"/>
        </w:rPr>
      </w:pPr>
      <w:r w:rsidRPr="001720BF">
        <w:rPr>
          <w:rFonts w:ascii="Verdana" w:hAnsi="Verdana"/>
          <w:sz w:val="20"/>
          <w:szCs w:val="20"/>
        </w:rPr>
        <w:t>Cadeaubon voor spreker</w:t>
      </w:r>
      <w:r w:rsidR="001F62E4" w:rsidRPr="001720BF">
        <w:rPr>
          <w:rFonts w:ascii="Verdana" w:hAnsi="Verdana"/>
          <w:sz w:val="20"/>
          <w:szCs w:val="20"/>
        </w:rPr>
        <w:t>(s)</w:t>
      </w:r>
      <w:r w:rsidR="00427B67" w:rsidRPr="001720BF">
        <w:rPr>
          <w:rFonts w:ascii="Verdana" w:hAnsi="Verdana"/>
          <w:sz w:val="20"/>
          <w:szCs w:val="20"/>
        </w:rPr>
        <w:t xml:space="preserve"> </w:t>
      </w:r>
      <w:r w:rsidRPr="001720BF">
        <w:rPr>
          <w:rFonts w:ascii="Verdana" w:hAnsi="Verdana"/>
          <w:sz w:val="20"/>
          <w:szCs w:val="20"/>
        </w:rPr>
        <w:t>kopen</w:t>
      </w:r>
      <w:r w:rsidR="001720BF">
        <w:rPr>
          <w:rFonts w:ascii="Verdana" w:hAnsi="Verdana"/>
          <w:sz w:val="20"/>
          <w:szCs w:val="20"/>
        </w:rPr>
        <w:t>.</w:t>
      </w:r>
    </w:p>
    <w:p w:rsidR="00CB062E" w:rsidRPr="00551624" w:rsidRDefault="00CB062E" w:rsidP="00CB062E">
      <w:pPr>
        <w:rPr>
          <w:rFonts w:ascii="Verdana" w:hAnsi="Verdana"/>
          <w:sz w:val="20"/>
          <w:szCs w:val="20"/>
        </w:rPr>
      </w:pPr>
      <w:bookmarkStart w:id="0" w:name="_GoBack"/>
      <w:bookmarkEnd w:id="0"/>
    </w:p>
    <w:p w:rsidR="00ED63BF" w:rsidRDefault="00ED63BF">
      <w:pPr>
        <w:spacing w:after="200" w:line="276" w:lineRule="auto"/>
        <w:rPr>
          <w:rFonts w:ascii="Verdana" w:hAnsi="Verdana"/>
          <w:b/>
          <w:sz w:val="20"/>
          <w:szCs w:val="20"/>
        </w:rPr>
      </w:pPr>
      <w:r>
        <w:rPr>
          <w:rFonts w:ascii="Verdana" w:hAnsi="Verdana"/>
          <w:b/>
          <w:sz w:val="20"/>
          <w:szCs w:val="20"/>
        </w:rPr>
        <w:br w:type="page"/>
      </w:r>
    </w:p>
    <w:p w:rsidR="00CB062E" w:rsidRPr="00551624" w:rsidRDefault="00CB062E" w:rsidP="00CB062E">
      <w:pPr>
        <w:rPr>
          <w:rFonts w:ascii="Verdana" w:hAnsi="Verdana"/>
          <w:sz w:val="20"/>
          <w:szCs w:val="20"/>
        </w:rPr>
      </w:pPr>
      <w:r w:rsidRPr="00551624">
        <w:rPr>
          <w:rFonts w:ascii="Verdana" w:hAnsi="Verdana"/>
          <w:b/>
          <w:sz w:val="20"/>
          <w:szCs w:val="20"/>
        </w:rPr>
        <w:lastRenderedPageBreak/>
        <w:t>1. Poster/uitnodiging samenstellen</w:t>
      </w:r>
      <w:r w:rsidRPr="00551624">
        <w:rPr>
          <w:rFonts w:ascii="Verdana" w:hAnsi="Verdana"/>
          <w:sz w:val="20"/>
          <w:szCs w:val="20"/>
        </w:rPr>
        <w:t xml:space="preserve">. </w:t>
      </w:r>
    </w:p>
    <w:p w:rsidR="00CB062E" w:rsidRPr="00551624" w:rsidRDefault="00CB062E" w:rsidP="00CB062E">
      <w:pPr>
        <w:rPr>
          <w:rFonts w:ascii="Verdana" w:hAnsi="Verdana"/>
          <w:sz w:val="20"/>
          <w:szCs w:val="20"/>
        </w:rPr>
      </w:pPr>
      <w:r w:rsidRPr="00551624">
        <w:rPr>
          <w:rFonts w:ascii="Verdana" w:hAnsi="Verdana"/>
          <w:sz w:val="20"/>
          <w:szCs w:val="20"/>
        </w:rPr>
        <w:t xml:space="preserve">Zoek </w:t>
      </w:r>
      <w:r w:rsidR="00ED63BF">
        <w:rPr>
          <w:rFonts w:ascii="Verdana" w:hAnsi="Verdana"/>
          <w:sz w:val="20"/>
          <w:szCs w:val="20"/>
        </w:rPr>
        <w:t xml:space="preserve">in je </w:t>
      </w:r>
      <w:r w:rsidRPr="00551624">
        <w:rPr>
          <w:rFonts w:ascii="Verdana" w:hAnsi="Verdana"/>
          <w:sz w:val="20"/>
          <w:szCs w:val="20"/>
        </w:rPr>
        <w:t xml:space="preserve">overzicht </w:t>
      </w:r>
      <w:r w:rsidR="00ED63BF">
        <w:rPr>
          <w:rFonts w:ascii="Verdana" w:hAnsi="Verdana"/>
          <w:sz w:val="20"/>
          <w:szCs w:val="20"/>
        </w:rPr>
        <w:t xml:space="preserve">van het </w:t>
      </w:r>
      <w:r w:rsidRPr="00551624">
        <w:rPr>
          <w:rFonts w:ascii="Verdana" w:hAnsi="Verdana"/>
          <w:sz w:val="20"/>
          <w:szCs w:val="20"/>
        </w:rPr>
        <w:t xml:space="preserve">(half) jaar </w:t>
      </w:r>
      <w:r w:rsidR="00ED63BF">
        <w:rPr>
          <w:rFonts w:ascii="Verdana" w:hAnsi="Verdana"/>
          <w:sz w:val="20"/>
          <w:szCs w:val="20"/>
        </w:rPr>
        <w:t xml:space="preserve">programma </w:t>
      </w:r>
      <w:r w:rsidRPr="00551624">
        <w:rPr>
          <w:rFonts w:ascii="Verdana" w:hAnsi="Verdana"/>
          <w:sz w:val="20"/>
          <w:szCs w:val="20"/>
        </w:rPr>
        <w:t>de betreffende maand.</w:t>
      </w:r>
    </w:p>
    <w:p w:rsidR="00ED63BF" w:rsidRPr="00551624" w:rsidRDefault="00ED63BF" w:rsidP="00ED63BF">
      <w:pPr>
        <w:rPr>
          <w:rFonts w:ascii="Verdana" w:hAnsi="Verdana"/>
          <w:sz w:val="20"/>
          <w:szCs w:val="20"/>
        </w:rPr>
      </w:pPr>
      <w:r w:rsidRPr="00551624">
        <w:rPr>
          <w:rFonts w:ascii="Verdana" w:hAnsi="Verdana"/>
          <w:sz w:val="20"/>
          <w:szCs w:val="20"/>
        </w:rPr>
        <w:t>Zoek de poster van de vorige maand om als template te gebruiken voor de nieuwe bijeenkomst.</w:t>
      </w:r>
    </w:p>
    <w:p w:rsidR="00CB062E" w:rsidRPr="00551624" w:rsidRDefault="00CB062E" w:rsidP="00CB062E">
      <w:pPr>
        <w:rPr>
          <w:rFonts w:ascii="Verdana" w:hAnsi="Verdana"/>
          <w:sz w:val="20"/>
          <w:szCs w:val="20"/>
        </w:rPr>
      </w:pPr>
    </w:p>
    <w:p w:rsidR="00CB062E" w:rsidRPr="00551624" w:rsidRDefault="00ED63BF" w:rsidP="00CB062E">
      <w:pPr>
        <w:rPr>
          <w:rFonts w:ascii="Verdana" w:hAnsi="Verdana"/>
          <w:sz w:val="20"/>
          <w:szCs w:val="20"/>
        </w:rPr>
      </w:pPr>
      <w:r>
        <w:rPr>
          <w:rFonts w:ascii="Verdana" w:hAnsi="Verdana"/>
          <w:noProof/>
          <w:sz w:val="20"/>
          <w:szCs w:val="20"/>
        </w:rPr>
        <w:drawing>
          <wp:inline distT="0" distB="0" distL="0" distR="0">
            <wp:extent cx="2847975" cy="366712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3667125"/>
                    </a:xfrm>
                    <a:prstGeom prst="rect">
                      <a:avLst/>
                    </a:prstGeom>
                    <a:noFill/>
                    <a:ln>
                      <a:noFill/>
                    </a:ln>
                  </pic:spPr>
                </pic:pic>
              </a:graphicData>
            </a:graphic>
          </wp:inline>
        </w:drawing>
      </w:r>
    </w:p>
    <w:p w:rsidR="00CB062E" w:rsidRPr="00551624" w:rsidRDefault="00CB062E" w:rsidP="00CB062E">
      <w:pPr>
        <w:rPr>
          <w:rFonts w:ascii="Verdana" w:hAnsi="Verdana"/>
          <w:sz w:val="20"/>
          <w:szCs w:val="20"/>
        </w:rPr>
      </w:pPr>
      <w:r w:rsidRPr="00551624">
        <w:rPr>
          <w:rFonts w:ascii="Verdana" w:hAnsi="Verdana"/>
          <w:sz w:val="20"/>
          <w:szCs w:val="20"/>
        </w:rPr>
        <w:t xml:space="preserve">Poster en tekst opslaan </w:t>
      </w:r>
      <w:r w:rsidR="003400EF">
        <w:rPr>
          <w:rFonts w:ascii="Verdana" w:hAnsi="Verdana"/>
          <w:sz w:val="20"/>
          <w:szCs w:val="20"/>
        </w:rPr>
        <w:t xml:space="preserve">(PDF) </w:t>
      </w:r>
      <w:r w:rsidRPr="00551624">
        <w:rPr>
          <w:rFonts w:ascii="Verdana" w:hAnsi="Verdana"/>
          <w:sz w:val="20"/>
          <w:szCs w:val="20"/>
        </w:rPr>
        <w:t xml:space="preserve">in de (nieuwe) maand folder. </w:t>
      </w:r>
    </w:p>
    <w:p w:rsidR="00CB062E" w:rsidRPr="00551624" w:rsidRDefault="00CB062E" w:rsidP="00CB062E">
      <w:pPr>
        <w:rPr>
          <w:rFonts w:ascii="Verdana" w:hAnsi="Verdana"/>
          <w:sz w:val="20"/>
          <w:szCs w:val="20"/>
        </w:rPr>
      </w:pPr>
    </w:p>
    <w:p w:rsidR="00CB062E" w:rsidRPr="00551624" w:rsidRDefault="00CB062E" w:rsidP="00CB062E">
      <w:pPr>
        <w:rPr>
          <w:rFonts w:ascii="Verdana" w:hAnsi="Verdana"/>
          <w:sz w:val="20"/>
          <w:szCs w:val="20"/>
        </w:rPr>
      </w:pPr>
    </w:p>
    <w:p w:rsidR="00CB062E" w:rsidRPr="00551624" w:rsidRDefault="00427B67" w:rsidP="00CB062E">
      <w:pPr>
        <w:rPr>
          <w:rFonts w:ascii="Verdana" w:hAnsi="Verdana"/>
          <w:b/>
          <w:sz w:val="20"/>
          <w:szCs w:val="20"/>
        </w:rPr>
      </w:pPr>
      <w:r>
        <w:rPr>
          <w:rFonts w:ascii="Verdana" w:hAnsi="Verdana"/>
          <w:b/>
          <w:sz w:val="20"/>
          <w:szCs w:val="20"/>
        </w:rPr>
        <w:t xml:space="preserve">2. </w:t>
      </w:r>
      <w:r w:rsidR="00CB062E" w:rsidRPr="00551624">
        <w:rPr>
          <w:rFonts w:ascii="Verdana" w:hAnsi="Verdana"/>
          <w:b/>
          <w:sz w:val="20"/>
          <w:szCs w:val="20"/>
        </w:rPr>
        <w:t>Persbericht maken</w:t>
      </w:r>
      <w:r>
        <w:rPr>
          <w:rFonts w:ascii="Verdana" w:hAnsi="Verdana"/>
          <w:b/>
          <w:sz w:val="20"/>
          <w:szCs w:val="20"/>
        </w:rPr>
        <w:t xml:space="preserve"> en versturen</w:t>
      </w:r>
    </w:p>
    <w:p w:rsidR="00ED63BF" w:rsidRPr="00427B67" w:rsidRDefault="00ED63BF" w:rsidP="00ED63BF">
      <w:pPr>
        <w:pStyle w:val="Normaalweb"/>
        <w:rPr>
          <w:rFonts w:ascii="Verdana" w:hAnsi="Verdana"/>
          <w:bCs/>
          <w:sz w:val="20"/>
          <w:szCs w:val="20"/>
        </w:rPr>
      </w:pPr>
      <w:r w:rsidRPr="00427B67">
        <w:rPr>
          <w:rStyle w:val="Zwaar"/>
          <w:rFonts w:ascii="Verdana" w:hAnsi="Verdana"/>
          <w:b w:val="0"/>
          <w:sz w:val="20"/>
          <w:szCs w:val="20"/>
        </w:rPr>
        <w:t>De opbouw van een persbericht</w:t>
      </w:r>
      <w:r w:rsidRPr="00427B67">
        <w:rPr>
          <w:rFonts w:ascii="Verdana" w:hAnsi="Verdana"/>
          <w:sz w:val="20"/>
          <w:szCs w:val="20"/>
        </w:rPr>
        <w:br/>
        <w:t>Begin je persbericht duidelijk: geef aan dat het om een persbericht gaat. Schrijf daarom '</w:t>
      </w:r>
      <w:r w:rsidRPr="00427B67">
        <w:rPr>
          <w:rStyle w:val="Nadruk"/>
          <w:rFonts w:ascii="Verdana" w:hAnsi="Verdana"/>
          <w:sz w:val="20"/>
          <w:szCs w:val="20"/>
        </w:rPr>
        <w:t>Persbericht'</w:t>
      </w:r>
      <w:r w:rsidRPr="00427B67">
        <w:rPr>
          <w:rFonts w:ascii="Verdana" w:hAnsi="Verdana"/>
          <w:sz w:val="20"/>
          <w:szCs w:val="20"/>
        </w:rPr>
        <w:t xml:space="preserve"> bovenaan je bericht. Vermeld ook de datum en de plaats.</w:t>
      </w:r>
    </w:p>
    <w:p w:rsidR="00ED63BF" w:rsidRPr="00427B67" w:rsidRDefault="00ED63BF" w:rsidP="00ED63BF">
      <w:pPr>
        <w:pStyle w:val="Normaalweb"/>
        <w:rPr>
          <w:rFonts w:ascii="Verdana" w:hAnsi="Verdana"/>
          <w:sz w:val="20"/>
          <w:szCs w:val="20"/>
        </w:rPr>
      </w:pPr>
      <w:r w:rsidRPr="00427B67">
        <w:rPr>
          <w:rFonts w:ascii="Verdana" w:hAnsi="Verdana"/>
          <w:sz w:val="20"/>
          <w:szCs w:val="20"/>
        </w:rPr>
        <w:t>Het persbericht bestaat uit de volgende onderdelen:</w:t>
      </w:r>
    </w:p>
    <w:p w:rsidR="00ED63BF" w:rsidRPr="00427B67" w:rsidRDefault="00ED63BF" w:rsidP="00ED63BF">
      <w:pPr>
        <w:numPr>
          <w:ilvl w:val="0"/>
          <w:numId w:val="6"/>
        </w:numPr>
        <w:spacing w:before="100" w:beforeAutospacing="1" w:after="100" w:afterAutospacing="1"/>
        <w:rPr>
          <w:rFonts w:ascii="Verdana" w:hAnsi="Verdana"/>
          <w:sz w:val="20"/>
          <w:szCs w:val="20"/>
        </w:rPr>
      </w:pPr>
      <w:r w:rsidRPr="00427B67">
        <w:rPr>
          <w:rStyle w:val="Zwaar"/>
          <w:rFonts w:ascii="Verdana" w:hAnsi="Verdana"/>
          <w:b w:val="0"/>
          <w:sz w:val="20"/>
          <w:szCs w:val="20"/>
        </w:rPr>
        <w:t xml:space="preserve">Kop </w:t>
      </w:r>
      <w:r w:rsidRPr="00427B67">
        <w:rPr>
          <w:rFonts w:ascii="Verdana" w:hAnsi="Verdana"/>
          <w:sz w:val="20"/>
          <w:szCs w:val="20"/>
        </w:rPr>
        <w:br/>
        <w:t>De kop moet in één zin de boodschap samenvatten die je met het bericht wilt overbrengen. Je kunt eventueel een onderkop gebruiken om je kop te verduidelijken, maar vermijdt lange zinnen.</w:t>
      </w:r>
      <w:r w:rsidRPr="00427B67">
        <w:rPr>
          <w:rFonts w:ascii="Verdana" w:hAnsi="Verdana"/>
          <w:sz w:val="20"/>
          <w:szCs w:val="20"/>
        </w:rPr>
        <w:br/>
        <w:t> </w:t>
      </w:r>
    </w:p>
    <w:p w:rsidR="00ED63BF" w:rsidRPr="00427B67" w:rsidRDefault="00ED63BF" w:rsidP="00ED63BF">
      <w:pPr>
        <w:numPr>
          <w:ilvl w:val="0"/>
          <w:numId w:val="6"/>
        </w:numPr>
        <w:spacing w:before="100" w:beforeAutospacing="1" w:after="100" w:afterAutospacing="1"/>
        <w:rPr>
          <w:rFonts w:ascii="Verdana" w:hAnsi="Verdana"/>
          <w:sz w:val="20"/>
          <w:szCs w:val="20"/>
        </w:rPr>
      </w:pPr>
      <w:r w:rsidRPr="00427B67">
        <w:rPr>
          <w:rStyle w:val="Zwaar"/>
          <w:rFonts w:ascii="Verdana" w:hAnsi="Verdana"/>
          <w:b w:val="0"/>
          <w:sz w:val="20"/>
          <w:szCs w:val="20"/>
        </w:rPr>
        <w:t>Intro</w:t>
      </w:r>
      <w:r w:rsidRPr="00427B67">
        <w:rPr>
          <w:rFonts w:ascii="Verdana" w:hAnsi="Verdana"/>
          <w:sz w:val="20"/>
          <w:szCs w:val="20"/>
        </w:rPr>
        <w:br/>
        <w:t>In de intro, ook wel lead genoemd, staat kort en bondig de belangrijkste informatie: wie, wat, waar, wanneer, waarom? Na het lezen van de intro moet de strekking van je bericht duidelijk zijn, de rest van de tekst geeft meer achtergrondinformatie. De intro is kort, hou 30 tot 50 woorden aan.</w:t>
      </w:r>
      <w:r w:rsidRPr="00427B67">
        <w:rPr>
          <w:rFonts w:ascii="Verdana" w:hAnsi="Verdana"/>
          <w:sz w:val="20"/>
          <w:szCs w:val="20"/>
        </w:rPr>
        <w:br/>
        <w:t> </w:t>
      </w:r>
    </w:p>
    <w:p w:rsidR="00ED63BF" w:rsidRPr="00427B67" w:rsidRDefault="00ED63BF" w:rsidP="00ED63BF">
      <w:pPr>
        <w:numPr>
          <w:ilvl w:val="0"/>
          <w:numId w:val="6"/>
        </w:numPr>
        <w:spacing w:before="100" w:beforeAutospacing="1" w:after="100" w:afterAutospacing="1"/>
        <w:rPr>
          <w:rFonts w:ascii="Verdana" w:hAnsi="Verdana"/>
          <w:sz w:val="20"/>
          <w:szCs w:val="20"/>
        </w:rPr>
      </w:pPr>
      <w:r w:rsidRPr="00427B67">
        <w:rPr>
          <w:rStyle w:val="Zwaar"/>
          <w:rFonts w:ascii="Verdana" w:hAnsi="Verdana"/>
          <w:b w:val="0"/>
          <w:sz w:val="20"/>
          <w:szCs w:val="20"/>
        </w:rPr>
        <w:t>Uitwerking</w:t>
      </w:r>
      <w:r w:rsidRPr="00427B67">
        <w:rPr>
          <w:rFonts w:ascii="Verdana" w:hAnsi="Verdana"/>
          <w:sz w:val="20"/>
          <w:szCs w:val="20"/>
        </w:rPr>
        <w:br/>
        <w:t>Na de intro volgt een verdere uitwerking. Vermeld nogmaals het belangrijkste nieuws, maar geef meer toelichting en achtergrondinformatie en plaats de informatie in de juiste context. </w:t>
      </w:r>
      <w:r w:rsidRPr="00427B67">
        <w:rPr>
          <w:rFonts w:ascii="Verdana" w:hAnsi="Verdana"/>
          <w:sz w:val="20"/>
          <w:szCs w:val="20"/>
        </w:rPr>
        <w:br/>
        <w:t> </w:t>
      </w:r>
    </w:p>
    <w:p w:rsidR="00ED63BF" w:rsidRPr="00427B67" w:rsidRDefault="00ED63BF" w:rsidP="00ED63BF">
      <w:pPr>
        <w:numPr>
          <w:ilvl w:val="0"/>
          <w:numId w:val="6"/>
        </w:numPr>
        <w:spacing w:before="100" w:beforeAutospacing="1" w:after="100" w:afterAutospacing="1"/>
        <w:rPr>
          <w:rFonts w:ascii="Verdana" w:hAnsi="Verdana"/>
          <w:sz w:val="20"/>
          <w:szCs w:val="20"/>
        </w:rPr>
      </w:pPr>
      <w:r w:rsidRPr="00427B67">
        <w:rPr>
          <w:rStyle w:val="Zwaar"/>
          <w:rFonts w:ascii="Verdana" w:hAnsi="Verdana"/>
          <w:b w:val="0"/>
          <w:sz w:val="20"/>
          <w:szCs w:val="20"/>
        </w:rPr>
        <w:lastRenderedPageBreak/>
        <w:t>Noot voor de redactie</w:t>
      </w:r>
      <w:r w:rsidRPr="00427B67">
        <w:rPr>
          <w:rFonts w:ascii="Verdana" w:hAnsi="Verdana"/>
          <w:sz w:val="20"/>
          <w:szCs w:val="20"/>
        </w:rPr>
        <w:br/>
        <w:t>Een persbericht sluit je af met een noot voor de redactie. Hierin geef je aan waar een journalist of redacteur meer informatie kan krijgen. Geef namen, e-mailadressen en telefoonnummers op van contactpersonen, of verwijs naar een website voor meer informatie. Meestal staat deze noot los van het bericht, gebruik voor de duidelijkheid een aantal witregels of een horizontale lijn. Geef ook aan dat deze informatie niet voor publicatie bedoeld is. Je wilt natuurlijk niet dat persoonlijke contactgegevens worden overgenomen in de media.</w:t>
      </w:r>
      <w:r w:rsidRPr="00427B67">
        <w:rPr>
          <w:rFonts w:ascii="Verdana" w:hAnsi="Verdana"/>
          <w:sz w:val="20"/>
          <w:szCs w:val="20"/>
        </w:rPr>
        <w:br/>
        <w:t> </w:t>
      </w:r>
    </w:p>
    <w:p w:rsidR="00ED63BF" w:rsidRPr="00427B67" w:rsidRDefault="00ED63BF" w:rsidP="00ED63BF">
      <w:pPr>
        <w:numPr>
          <w:ilvl w:val="0"/>
          <w:numId w:val="6"/>
        </w:numPr>
        <w:spacing w:before="100" w:beforeAutospacing="1" w:after="100" w:afterAutospacing="1"/>
        <w:rPr>
          <w:rFonts w:ascii="Verdana" w:hAnsi="Verdana"/>
          <w:sz w:val="20"/>
          <w:szCs w:val="20"/>
        </w:rPr>
      </w:pPr>
      <w:r w:rsidRPr="00427B67">
        <w:rPr>
          <w:rStyle w:val="Zwaar"/>
          <w:rFonts w:ascii="Verdana" w:hAnsi="Verdana"/>
          <w:b w:val="0"/>
          <w:sz w:val="20"/>
          <w:szCs w:val="20"/>
        </w:rPr>
        <w:t>Bijlagen (optioneel)</w:t>
      </w:r>
      <w:r w:rsidRPr="00427B67">
        <w:rPr>
          <w:rFonts w:ascii="Verdana" w:hAnsi="Verdana"/>
          <w:sz w:val="20"/>
          <w:szCs w:val="20"/>
        </w:rPr>
        <w:br/>
        <w:t>Is er een uitgebreid rapport dat bij je persbericht hoort, of is er beeldmateriaal dat een journalist kan gebruiken? Voeg deze informatie dan toe in de vorm van een bijlage.</w:t>
      </w:r>
    </w:p>
    <w:p w:rsidR="00ED63BF" w:rsidRPr="00427B67" w:rsidRDefault="00ED63BF" w:rsidP="00ED63BF">
      <w:pPr>
        <w:pStyle w:val="Normaalweb"/>
        <w:rPr>
          <w:rFonts w:ascii="Verdana" w:hAnsi="Verdana"/>
          <w:sz w:val="20"/>
          <w:szCs w:val="20"/>
        </w:rPr>
      </w:pPr>
      <w:r w:rsidRPr="00427B67">
        <w:rPr>
          <w:rFonts w:ascii="Verdana" w:hAnsi="Verdana"/>
          <w:sz w:val="20"/>
          <w:szCs w:val="20"/>
        </w:rPr>
        <w:br/>
      </w:r>
      <w:r w:rsidRPr="00427B67">
        <w:rPr>
          <w:rStyle w:val="Zwaar"/>
          <w:rFonts w:ascii="Verdana" w:hAnsi="Verdana"/>
          <w:b w:val="0"/>
          <w:sz w:val="20"/>
          <w:szCs w:val="20"/>
        </w:rPr>
        <w:t>Tips bij het schrijven van een persbericht:</w:t>
      </w:r>
    </w:p>
    <w:p w:rsidR="00ED63BF" w:rsidRPr="00427B67" w:rsidRDefault="00ED63BF" w:rsidP="00ED63BF">
      <w:pPr>
        <w:numPr>
          <w:ilvl w:val="0"/>
          <w:numId w:val="7"/>
        </w:numPr>
        <w:spacing w:before="100" w:beforeAutospacing="1" w:after="100" w:afterAutospacing="1"/>
        <w:rPr>
          <w:rFonts w:ascii="Verdana" w:hAnsi="Verdana"/>
          <w:sz w:val="20"/>
          <w:szCs w:val="20"/>
        </w:rPr>
      </w:pPr>
      <w:r w:rsidRPr="00427B67">
        <w:rPr>
          <w:rFonts w:ascii="Verdana" w:hAnsi="Verdana"/>
          <w:sz w:val="20"/>
          <w:szCs w:val="20"/>
        </w:rPr>
        <w:t>Een persbericht moet oprolbaar zijn. Dit houdt in dat de eerste alinea de belangrijkste informatie bevat en de laatste alinea de minst belangrijke informatie. Zo kan een journalist eenvoudig de laatste alinea('s) verwijderen als er te weinig ruimte is om je bericht volledig te plaatsen;</w:t>
      </w:r>
    </w:p>
    <w:p w:rsidR="00ED63BF" w:rsidRPr="00427B67" w:rsidRDefault="00ED63BF" w:rsidP="00ED63BF">
      <w:pPr>
        <w:numPr>
          <w:ilvl w:val="0"/>
          <w:numId w:val="7"/>
        </w:numPr>
        <w:spacing w:before="100" w:beforeAutospacing="1" w:after="100" w:afterAutospacing="1"/>
        <w:rPr>
          <w:rFonts w:ascii="Verdana" w:hAnsi="Verdana"/>
          <w:sz w:val="20"/>
          <w:szCs w:val="20"/>
        </w:rPr>
      </w:pPr>
      <w:r w:rsidRPr="00427B67">
        <w:rPr>
          <w:rFonts w:ascii="Verdana" w:hAnsi="Verdana"/>
          <w:sz w:val="20"/>
          <w:szCs w:val="20"/>
        </w:rPr>
        <w:t>Schrijven is schrappen. Voorkom dubbele informatie in je bericht, kijk na het schrijven nog eens kritisch naar je tekst. Persberichten zijn zelden langer dan één A4-tje. Laat je bericht even nalezen door een ander. Ook al ben je nog zo zeker van je zaak, een fout is snel gemaakt en staat slordig;</w:t>
      </w:r>
    </w:p>
    <w:p w:rsidR="00ED63BF" w:rsidRPr="00427B67" w:rsidRDefault="00ED63BF" w:rsidP="00ED63BF">
      <w:pPr>
        <w:numPr>
          <w:ilvl w:val="0"/>
          <w:numId w:val="7"/>
        </w:numPr>
        <w:spacing w:before="100" w:beforeAutospacing="1" w:after="100" w:afterAutospacing="1"/>
        <w:rPr>
          <w:rFonts w:ascii="Verdana" w:hAnsi="Verdana"/>
          <w:sz w:val="20"/>
          <w:szCs w:val="20"/>
        </w:rPr>
      </w:pPr>
      <w:r w:rsidRPr="00427B67">
        <w:rPr>
          <w:rFonts w:ascii="Verdana" w:hAnsi="Verdana"/>
          <w:sz w:val="20"/>
          <w:szCs w:val="20"/>
        </w:rPr>
        <w:t>Voorkom ook de veelvuldige herhaling van bepaalde woorden. Zoek naar synoniemen of gebruik verwijzingen;</w:t>
      </w:r>
    </w:p>
    <w:p w:rsidR="00ED63BF" w:rsidRPr="00427B67" w:rsidRDefault="00ED63BF" w:rsidP="00ED63BF">
      <w:pPr>
        <w:numPr>
          <w:ilvl w:val="0"/>
          <w:numId w:val="7"/>
        </w:numPr>
        <w:spacing w:before="100" w:beforeAutospacing="1" w:after="100" w:afterAutospacing="1"/>
        <w:rPr>
          <w:rFonts w:ascii="Verdana" w:hAnsi="Verdana"/>
          <w:sz w:val="20"/>
          <w:szCs w:val="20"/>
        </w:rPr>
      </w:pPr>
      <w:r w:rsidRPr="00427B67">
        <w:rPr>
          <w:rFonts w:ascii="Verdana" w:hAnsi="Verdana"/>
          <w:sz w:val="20"/>
          <w:szCs w:val="20"/>
        </w:rPr>
        <w:t>Gebruik in je schrijfstijl zoveel mogelijk de actieve vorm en schrijf in de tegenwoordige tijd;</w:t>
      </w:r>
    </w:p>
    <w:p w:rsidR="00ED63BF" w:rsidRPr="00427B67" w:rsidRDefault="00ED63BF" w:rsidP="00ED63BF">
      <w:pPr>
        <w:numPr>
          <w:ilvl w:val="0"/>
          <w:numId w:val="7"/>
        </w:numPr>
        <w:spacing w:before="100" w:beforeAutospacing="1" w:after="100" w:afterAutospacing="1"/>
        <w:rPr>
          <w:rFonts w:ascii="Verdana" w:hAnsi="Verdana"/>
          <w:sz w:val="20"/>
          <w:szCs w:val="20"/>
        </w:rPr>
      </w:pPr>
      <w:r w:rsidRPr="00427B67">
        <w:rPr>
          <w:rFonts w:ascii="Verdana" w:hAnsi="Verdana"/>
          <w:sz w:val="20"/>
          <w:szCs w:val="20"/>
        </w:rPr>
        <w:t xml:space="preserve">Een combinatie van zakelijke informatie en persoonlijke toevoegingen leest prettig. Gebruik bijvoorbeeld </w:t>
      </w:r>
      <w:proofErr w:type="spellStart"/>
      <w:r w:rsidRPr="00427B67">
        <w:rPr>
          <w:rFonts w:ascii="Verdana" w:hAnsi="Verdana"/>
          <w:sz w:val="20"/>
          <w:szCs w:val="20"/>
        </w:rPr>
        <w:t>quotes</w:t>
      </w:r>
      <w:proofErr w:type="spellEnd"/>
      <w:r w:rsidRPr="00427B67">
        <w:rPr>
          <w:rFonts w:ascii="Verdana" w:hAnsi="Verdana"/>
          <w:sz w:val="20"/>
          <w:szCs w:val="20"/>
        </w:rPr>
        <w:t xml:space="preserve"> van betrokken personen om je verhaal iets levendiger te maken. </w:t>
      </w:r>
    </w:p>
    <w:p w:rsidR="00CB062E" w:rsidRDefault="00427B67" w:rsidP="00CB062E">
      <w:pPr>
        <w:pStyle w:val="Normaalweb"/>
        <w:spacing w:before="0" w:beforeAutospacing="0" w:after="0" w:afterAutospacing="0"/>
        <w:rPr>
          <w:rFonts w:ascii="Verdana" w:hAnsi="Verdana"/>
          <w:sz w:val="20"/>
          <w:szCs w:val="20"/>
        </w:rPr>
      </w:pPr>
      <w:r>
        <w:rPr>
          <w:rFonts w:ascii="Verdana" w:hAnsi="Verdana"/>
          <w:noProof/>
          <w:sz w:val="20"/>
          <w:szCs w:val="20"/>
        </w:rPr>
        <w:drawing>
          <wp:inline distT="0" distB="0" distL="0" distR="0">
            <wp:extent cx="2409825" cy="3304331"/>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2561" cy="3335507"/>
                    </a:xfrm>
                    <a:prstGeom prst="rect">
                      <a:avLst/>
                    </a:prstGeom>
                    <a:noFill/>
                    <a:ln>
                      <a:noFill/>
                    </a:ln>
                  </pic:spPr>
                </pic:pic>
              </a:graphicData>
            </a:graphic>
          </wp:inline>
        </w:drawing>
      </w:r>
    </w:p>
    <w:p w:rsidR="00427B67" w:rsidRDefault="00427B67" w:rsidP="00CB062E">
      <w:pPr>
        <w:pStyle w:val="Normaalweb"/>
        <w:spacing w:before="0" w:beforeAutospacing="0" w:after="0" w:afterAutospacing="0"/>
        <w:rPr>
          <w:rFonts w:ascii="Verdana" w:hAnsi="Verdana"/>
          <w:sz w:val="20"/>
          <w:szCs w:val="20"/>
        </w:rPr>
      </w:pPr>
    </w:p>
    <w:p w:rsidR="00427B67" w:rsidRDefault="00427B67" w:rsidP="00CB062E">
      <w:pPr>
        <w:pStyle w:val="Normaalweb"/>
        <w:spacing w:before="0" w:beforeAutospacing="0" w:after="0" w:afterAutospacing="0"/>
        <w:rPr>
          <w:rFonts w:ascii="Verdana" w:hAnsi="Verdana"/>
          <w:sz w:val="20"/>
          <w:szCs w:val="20"/>
        </w:rPr>
      </w:pPr>
    </w:p>
    <w:p w:rsidR="00427B67" w:rsidRPr="00427B67" w:rsidRDefault="00427B67" w:rsidP="00CB062E">
      <w:pPr>
        <w:pStyle w:val="Normaalweb"/>
        <w:spacing w:before="0" w:beforeAutospacing="0" w:after="0" w:afterAutospacing="0"/>
        <w:rPr>
          <w:rFonts w:ascii="Verdana" w:hAnsi="Verdana"/>
          <w:sz w:val="20"/>
          <w:szCs w:val="20"/>
        </w:rPr>
      </w:pPr>
    </w:p>
    <w:p w:rsidR="00CB062E" w:rsidRPr="00427B67" w:rsidRDefault="00CB062E" w:rsidP="00CB062E">
      <w:pPr>
        <w:pStyle w:val="Normaalweb"/>
        <w:spacing w:before="0" w:beforeAutospacing="0" w:after="0" w:afterAutospacing="0"/>
        <w:rPr>
          <w:rFonts w:ascii="Verdana" w:hAnsi="Verdana"/>
          <w:sz w:val="20"/>
          <w:szCs w:val="20"/>
        </w:rPr>
      </w:pPr>
    </w:p>
    <w:p w:rsidR="00427B67" w:rsidRPr="00551624" w:rsidRDefault="00427B67" w:rsidP="00CB062E">
      <w:pPr>
        <w:pStyle w:val="Normaalweb"/>
        <w:spacing w:before="0" w:beforeAutospacing="0" w:after="0" w:afterAutospacing="0"/>
        <w:rPr>
          <w:rFonts w:ascii="Verdana" w:hAnsi="Verdana"/>
          <w:b/>
          <w:sz w:val="20"/>
          <w:szCs w:val="20"/>
        </w:rPr>
      </w:pPr>
    </w:p>
    <w:p w:rsidR="00CB062E" w:rsidRPr="00551624" w:rsidRDefault="00CB062E" w:rsidP="00CB062E">
      <w:pPr>
        <w:pStyle w:val="Normaalweb"/>
        <w:spacing w:before="0" w:beforeAutospacing="0" w:after="0" w:afterAutospacing="0"/>
        <w:rPr>
          <w:rFonts w:ascii="Verdana" w:hAnsi="Verdana"/>
          <w:b/>
          <w:sz w:val="20"/>
          <w:szCs w:val="20"/>
        </w:rPr>
      </w:pPr>
      <w:r w:rsidRPr="00551624">
        <w:rPr>
          <w:rFonts w:ascii="Verdana" w:hAnsi="Verdana"/>
          <w:b/>
          <w:sz w:val="20"/>
          <w:szCs w:val="20"/>
        </w:rPr>
        <w:t xml:space="preserve">3. </w:t>
      </w:r>
      <w:r w:rsidR="00427B67">
        <w:rPr>
          <w:rFonts w:ascii="Verdana" w:hAnsi="Verdana"/>
          <w:b/>
          <w:sz w:val="20"/>
          <w:szCs w:val="20"/>
        </w:rPr>
        <w:t>Laatste punten afstemmen met spreker</w:t>
      </w:r>
    </w:p>
    <w:p w:rsidR="00CB062E" w:rsidRPr="00551624" w:rsidRDefault="00CB062E" w:rsidP="00CB062E">
      <w:pPr>
        <w:pStyle w:val="Normaalweb"/>
        <w:spacing w:before="0" w:beforeAutospacing="0" w:after="0" w:afterAutospacing="0"/>
        <w:rPr>
          <w:rFonts w:ascii="Verdana" w:hAnsi="Verdana"/>
          <w:b/>
          <w:sz w:val="20"/>
          <w:szCs w:val="20"/>
        </w:rPr>
      </w:pPr>
    </w:p>
    <w:p w:rsidR="00CB062E" w:rsidRPr="00551624" w:rsidRDefault="00CB062E" w:rsidP="00CB062E">
      <w:pPr>
        <w:pStyle w:val="Normaalweb"/>
        <w:spacing w:before="0" w:beforeAutospacing="0" w:after="0" w:afterAutospacing="0"/>
        <w:rPr>
          <w:rFonts w:ascii="Verdana" w:hAnsi="Verdana"/>
          <w:sz w:val="20"/>
          <w:szCs w:val="20"/>
        </w:rPr>
      </w:pPr>
      <w:r w:rsidRPr="00551624">
        <w:rPr>
          <w:rFonts w:ascii="Verdana" w:hAnsi="Verdana"/>
          <w:sz w:val="20"/>
          <w:szCs w:val="20"/>
        </w:rPr>
        <w:t>Het is aan te bevelen om contact op te nemen met de spreker een paar weken voor de bijeenkomst om te vragen of de voorbereidingen goed gaan en of wij nog iets moeten regelen.</w:t>
      </w:r>
    </w:p>
    <w:p w:rsidR="00CB062E" w:rsidRPr="00551624" w:rsidRDefault="00CB062E" w:rsidP="00CB062E">
      <w:pPr>
        <w:pStyle w:val="Normaalweb"/>
        <w:spacing w:before="0" w:beforeAutospacing="0" w:after="0" w:afterAutospacing="0"/>
        <w:rPr>
          <w:rFonts w:ascii="Verdana" w:hAnsi="Verdana"/>
          <w:sz w:val="20"/>
          <w:szCs w:val="20"/>
        </w:rPr>
      </w:pPr>
      <w:r w:rsidRPr="00551624">
        <w:rPr>
          <w:rFonts w:ascii="Verdana" w:hAnsi="Verdana"/>
          <w:sz w:val="20"/>
          <w:szCs w:val="20"/>
        </w:rPr>
        <w:t>Tevens is dit een bevestiging dat de spreker de bijeenkomst niet vergeten is en op de afgesproken tijd/plaats aanwezig is.</w:t>
      </w:r>
    </w:p>
    <w:p w:rsidR="00CB062E" w:rsidRPr="00551624" w:rsidRDefault="00CB062E" w:rsidP="00CB062E">
      <w:pPr>
        <w:pStyle w:val="Normaalweb"/>
        <w:spacing w:before="0" w:beforeAutospacing="0" w:after="0" w:afterAutospacing="0"/>
        <w:rPr>
          <w:rFonts w:ascii="Verdana" w:hAnsi="Verdana"/>
          <w:sz w:val="20"/>
          <w:szCs w:val="20"/>
        </w:rPr>
      </w:pPr>
    </w:p>
    <w:p w:rsidR="00CB062E" w:rsidRPr="00551624" w:rsidRDefault="00CB062E" w:rsidP="00CB062E">
      <w:pPr>
        <w:pStyle w:val="Normaalweb"/>
        <w:spacing w:before="0" w:beforeAutospacing="0" w:after="0" w:afterAutospacing="0"/>
        <w:rPr>
          <w:rFonts w:ascii="Verdana" w:hAnsi="Verdana"/>
          <w:b/>
          <w:sz w:val="20"/>
          <w:szCs w:val="20"/>
        </w:rPr>
      </w:pPr>
      <w:r w:rsidRPr="00551624">
        <w:rPr>
          <w:rFonts w:ascii="Verdana" w:hAnsi="Verdana"/>
          <w:b/>
          <w:sz w:val="20"/>
          <w:szCs w:val="20"/>
        </w:rPr>
        <w:t xml:space="preserve">4. Uitnodiging &amp; Poster e-mailen naar </w:t>
      </w:r>
      <w:r w:rsidR="007F646A">
        <w:rPr>
          <w:rFonts w:ascii="Verdana" w:hAnsi="Verdana"/>
          <w:b/>
          <w:sz w:val="20"/>
          <w:szCs w:val="20"/>
        </w:rPr>
        <w:t xml:space="preserve">de </w:t>
      </w:r>
      <w:r w:rsidRPr="00551624">
        <w:rPr>
          <w:rFonts w:ascii="Verdana" w:hAnsi="Verdana"/>
          <w:b/>
          <w:sz w:val="20"/>
          <w:szCs w:val="20"/>
        </w:rPr>
        <w:t>deelnemers, belangstellenden</w:t>
      </w:r>
    </w:p>
    <w:p w:rsidR="00CB062E" w:rsidRPr="00551624" w:rsidRDefault="00CB062E" w:rsidP="00CB062E">
      <w:pPr>
        <w:pStyle w:val="Normaalweb"/>
        <w:spacing w:before="0" w:beforeAutospacing="0" w:after="0" w:afterAutospacing="0"/>
        <w:rPr>
          <w:rFonts w:ascii="Verdana" w:hAnsi="Verdana"/>
          <w:b/>
          <w:sz w:val="20"/>
          <w:szCs w:val="20"/>
        </w:rPr>
      </w:pPr>
    </w:p>
    <w:p w:rsidR="007F646A" w:rsidRPr="00551624" w:rsidRDefault="007F646A" w:rsidP="007F646A">
      <w:pPr>
        <w:rPr>
          <w:rFonts w:ascii="Verdana" w:hAnsi="Verdana"/>
          <w:sz w:val="20"/>
          <w:szCs w:val="20"/>
        </w:rPr>
      </w:pPr>
      <w:r>
        <w:rPr>
          <w:rFonts w:ascii="Verdana" w:hAnsi="Verdana"/>
          <w:sz w:val="20"/>
          <w:szCs w:val="20"/>
        </w:rPr>
        <w:t>Maak in je e-mailaccount een groep aan van alle deelnemers</w:t>
      </w:r>
      <w:r w:rsidRPr="007F646A">
        <w:rPr>
          <w:rFonts w:ascii="Verdana" w:hAnsi="Verdana"/>
          <w:sz w:val="20"/>
          <w:szCs w:val="20"/>
        </w:rPr>
        <w:t xml:space="preserve"> </w:t>
      </w:r>
      <w:r>
        <w:rPr>
          <w:rFonts w:ascii="Verdana" w:hAnsi="Verdana"/>
          <w:sz w:val="20"/>
          <w:szCs w:val="20"/>
        </w:rPr>
        <w:t xml:space="preserve">en </w:t>
      </w:r>
      <w:r w:rsidRPr="00551624">
        <w:rPr>
          <w:rFonts w:ascii="Verdana" w:hAnsi="Verdana"/>
          <w:sz w:val="20"/>
          <w:szCs w:val="20"/>
        </w:rPr>
        <w:t>belangstellenden</w:t>
      </w:r>
      <w:r>
        <w:rPr>
          <w:rFonts w:ascii="Verdana" w:hAnsi="Verdana"/>
          <w:sz w:val="20"/>
          <w:szCs w:val="20"/>
        </w:rPr>
        <w:t xml:space="preserve"> van het Parkinson Café of selecteer per keer de emailadressen uit een Excel bestand met deelnemers/belangstellenden en plak de velden in bcc in de e-mail. </w:t>
      </w:r>
    </w:p>
    <w:p w:rsidR="007F646A" w:rsidRPr="00551624" w:rsidRDefault="001720BF" w:rsidP="007F646A">
      <w:pPr>
        <w:rPr>
          <w:rFonts w:ascii="Verdana" w:hAnsi="Verdana"/>
          <w:sz w:val="20"/>
          <w:szCs w:val="20"/>
        </w:rPr>
      </w:pPr>
      <w:r>
        <w:rPr>
          <w:rFonts w:ascii="Verdana" w:hAnsi="Verdana"/>
          <w:noProof/>
          <w:sz w:val="20"/>
          <w:szCs w:val="20"/>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margin-left:112.5pt;margin-top:59.35pt;width:81pt;height:18pt;rotation:8649257fd;z-index:251665408" fillcolor="red"/>
        </w:pict>
      </w:r>
      <w:r w:rsidR="007F646A" w:rsidRPr="00551624">
        <w:rPr>
          <w:rFonts w:ascii="Verdana" w:hAnsi="Verdana"/>
          <w:noProof/>
          <w:sz w:val="20"/>
          <w:szCs w:val="20"/>
        </w:rPr>
        <w:drawing>
          <wp:inline distT="0" distB="0" distL="0" distR="0" wp14:anchorId="6DB2736E" wp14:editId="720321D1">
            <wp:extent cx="5762625" cy="16002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b="50452"/>
                    <a:stretch>
                      <a:fillRect/>
                    </a:stretch>
                  </pic:blipFill>
                  <pic:spPr bwMode="auto">
                    <a:xfrm>
                      <a:off x="0" y="0"/>
                      <a:ext cx="5762625" cy="1600200"/>
                    </a:xfrm>
                    <a:prstGeom prst="rect">
                      <a:avLst/>
                    </a:prstGeom>
                    <a:noFill/>
                    <a:ln>
                      <a:noFill/>
                    </a:ln>
                  </pic:spPr>
                </pic:pic>
              </a:graphicData>
            </a:graphic>
          </wp:inline>
        </w:drawing>
      </w:r>
      <w:r w:rsidR="007F646A" w:rsidRPr="00551624">
        <w:rPr>
          <w:rFonts w:ascii="Verdana" w:hAnsi="Verdana"/>
          <w:sz w:val="20"/>
          <w:szCs w:val="20"/>
        </w:rPr>
        <w:t xml:space="preserve"> Selecteer alle velden van kolom “H” (zie bovenstaande rode pijl).</w:t>
      </w:r>
    </w:p>
    <w:p w:rsidR="007F646A" w:rsidRPr="00551624" w:rsidRDefault="007F646A" w:rsidP="007F646A">
      <w:pPr>
        <w:rPr>
          <w:rFonts w:ascii="Verdana" w:hAnsi="Verdana"/>
          <w:sz w:val="20"/>
          <w:szCs w:val="20"/>
        </w:rPr>
      </w:pPr>
      <w:r w:rsidRPr="00551624">
        <w:rPr>
          <w:rFonts w:ascii="Verdana" w:hAnsi="Verdana"/>
          <w:sz w:val="20"/>
          <w:szCs w:val="20"/>
        </w:rPr>
        <w:t>Lege velden is geen probleem</w:t>
      </w:r>
      <w:r w:rsidR="003400EF">
        <w:rPr>
          <w:rFonts w:ascii="Verdana" w:hAnsi="Verdana"/>
          <w:sz w:val="20"/>
          <w:szCs w:val="20"/>
        </w:rPr>
        <w:t>.</w:t>
      </w:r>
    </w:p>
    <w:p w:rsidR="007F646A" w:rsidRDefault="007F646A" w:rsidP="00CB062E">
      <w:pPr>
        <w:pStyle w:val="Normaalweb"/>
        <w:spacing w:before="0" w:beforeAutospacing="0" w:after="0" w:afterAutospacing="0"/>
        <w:rPr>
          <w:rFonts w:ascii="Verdana" w:hAnsi="Verdana"/>
          <w:sz w:val="20"/>
          <w:szCs w:val="20"/>
        </w:rPr>
      </w:pPr>
    </w:p>
    <w:p w:rsidR="00CB062E" w:rsidRPr="00551624" w:rsidRDefault="007F646A" w:rsidP="00CB062E">
      <w:pPr>
        <w:pStyle w:val="Normaalweb"/>
        <w:spacing w:before="0" w:beforeAutospacing="0" w:after="0" w:afterAutospacing="0"/>
        <w:rPr>
          <w:rFonts w:ascii="Verdana" w:hAnsi="Verdana"/>
          <w:sz w:val="20"/>
          <w:szCs w:val="20"/>
        </w:rPr>
      </w:pPr>
      <w:r>
        <w:rPr>
          <w:rFonts w:ascii="Verdana" w:hAnsi="Verdana"/>
          <w:sz w:val="20"/>
          <w:szCs w:val="20"/>
        </w:rPr>
        <w:t>Maak een nieuwe e-mail aan</w:t>
      </w:r>
      <w:r w:rsidR="003400EF">
        <w:rPr>
          <w:rFonts w:ascii="Verdana" w:hAnsi="Verdana"/>
          <w:sz w:val="20"/>
          <w:szCs w:val="20"/>
        </w:rPr>
        <w:t xml:space="preserve"> voor de deelnemers en belangstellenden </w:t>
      </w:r>
      <w:r>
        <w:rPr>
          <w:rFonts w:ascii="Verdana" w:hAnsi="Verdana"/>
          <w:sz w:val="20"/>
          <w:szCs w:val="20"/>
        </w:rPr>
        <w:t xml:space="preserve">met in de bijlage </w:t>
      </w:r>
      <w:r w:rsidR="00CB062E" w:rsidRPr="00551624">
        <w:rPr>
          <w:rFonts w:ascii="Verdana" w:hAnsi="Verdana"/>
          <w:sz w:val="20"/>
          <w:szCs w:val="20"/>
        </w:rPr>
        <w:t xml:space="preserve">de </w:t>
      </w:r>
      <w:r>
        <w:rPr>
          <w:rFonts w:ascii="Verdana" w:hAnsi="Verdana"/>
          <w:sz w:val="20"/>
          <w:szCs w:val="20"/>
        </w:rPr>
        <w:t>poster/uitnodiging</w:t>
      </w:r>
      <w:r w:rsidR="00CB062E" w:rsidRPr="00551624">
        <w:rPr>
          <w:rFonts w:ascii="Verdana" w:hAnsi="Verdana"/>
          <w:sz w:val="20"/>
          <w:szCs w:val="20"/>
        </w:rPr>
        <w:t>.</w:t>
      </w:r>
    </w:p>
    <w:p w:rsidR="00CB062E" w:rsidRPr="00551624" w:rsidRDefault="00CB062E" w:rsidP="00CB062E">
      <w:pPr>
        <w:rPr>
          <w:rFonts w:ascii="Verdana" w:hAnsi="Verdana"/>
          <w:sz w:val="20"/>
          <w:szCs w:val="20"/>
        </w:rPr>
      </w:pPr>
    </w:p>
    <w:p w:rsidR="00CB062E" w:rsidRPr="00551624" w:rsidRDefault="003400EF" w:rsidP="00CB062E">
      <w:pPr>
        <w:rPr>
          <w:rFonts w:ascii="Verdana" w:hAnsi="Verdana"/>
          <w:sz w:val="20"/>
          <w:szCs w:val="20"/>
        </w:rPr>
      </w:pPr>
      <w:r>
        <w:rPr>
          <w:rFonts w:ascii="Verdana" w:hAnsi="Verdana"/>
          <w:sz w:val="20"/>
          <w:szCs w:val="20"/>
        </w:rPr>
        <w:t>Onder de belangstellenden bevinden zich ook:</w:t>
      </w:r>
    </w:p>
    <w:p w:rsidR="00CB062E" w:rsidRDefault="003400EF" w:rsidP="00CB062E">
      <w:pPr>
        <w:numPr>
          <w:ilvl w:val="0"/>
          <w:numId w:val="3"/>
        </w:numPr>
        <w:rPr>
          <w:rFonts w:ascii="Verdana" w:hAnsi="Verdana"/>
          <w:sz w:val="20"/>
          <w:szCs w:val="20"/>
        </w:rPr>
      </w:pPr>
      <w:proofErr w:type="spellStart"/>
      <w:r>
        <w:rPr>
          <w:rFonts w:ascii="Verdana" w:hAnsi="Verdana"/>
          <w:sz w:val="20"/>
          <w:szCs w:val="20"/>
        </w:rPr>
        <w:t>ParkinsonNet</w:t>
      </w:r>
      <w:proofErr w:type="spellEnd"/>
      <w:r>
        <w:rPr>
          <w:rFonts w:ascii="Verdana" w:hAnsi="Verdana"/>
          <w:sz w:val="20"/>
          <w:szCs w:val="20"/>
        </w:rPr>
        <w:t xml:space="preserve"> professionals</w:t>
      </w:r>
    </w:p>
    <w:p w:rsidR="003400EF" w:rsidRPr="00551624" w:rsidRDefault="003400EF" w:rsidP="00CB062E">
      <w:pPr>
        <w:numPr>
          <w:ilvl w:val="0"/>
          <w:numId w:val="3"/>
        </w:numPr>
        <w:rPr>
          <w:rFonts w:ascii="Verdana" w:hAnsi="Verdana"/>
          <w:sz w:val="20"/>
          <w:szCs w:val="20"/>
        </w:rPr>
      </w:pPr>
      <w:r>
        <w:rPr>
          <w:rFonts w:ascii="Verdana" w:hAnsi="Verdana"/>
          <w:sz w:val="20"/>
          <w:szCs w:val="20"/>
        </w:rPr>
        <w:t>Wethouders/ambtenaren van de gemeente</w:t>
      </w:r>
    </w:p>
    <w:p w:rsidR="00CB062E" w:rsidRPr="00551624" w:rsidRDefault="00CB062E" w:rsidP="00CB062E">
      <w:pPr>
        <w:numPr>
          <w:ilvl w:val="0"/>
          <w:numId w:val="3"/>
        </w:numPr>
        <w:rPr>
          <w:rFonts w:ascii="Verdana" w:hAnsi="Verdana"/>
          <w:sz w:val="20"/>
          <w:szCs w:val="20"/>
        </w:rPr>
      </w:pPr>
      <w:r w:rsidRPr="00551624">
        <w:rPr>
          <w:rFonts w:ascii="Verdana" w:hAnsi="Verdana"/>
          <w:sz w:val="20"/>
          <w:szCs w:val="20"/>
        </w:rPr>
        <w:t>Collega Parkinson café houders.</w:t>
      </w:r>
    </w:p>
    <w:p w:rsidR="00CB062E" w:rsidRPr="00551624" w:rsidRDefault="00CB062E" w:rsidP="00CB062E">
      <w:pPr>
        <w:rPr>
          <w:rFonts w:ascii="Verdana" w:hAnsi="Verdana"/>
          <w:sz w:val="20"/>
          <w:szCs w:val="20"/>
        </w:rPr>
      </w:pPr>
    </w:p>
    <w:p w:rsidR="00CB062E" w:rsidRPr="00551624" w:rsidRDefault="00CB062E" w:rsidP="00CB062E">
      <w:pPr>
        <w:rPr>
          <w:rFonts w:ascii="Verdana" w:hAnsi="Verdana"/>
          <w:sz w:val="20"/>
          <w:szCs w:val="20"/>
        </w:rPr>
      </w:pPr>
      <w:r w:rsidRPr="00551624">
        <w:rPr>
          <w:rFonts w:ascii="Verdana" w:hAnsi="Verdana"/>
          <w:sz w:val="20"/>
          <w:szCs w:val="20"/>
        </w:rPr>
        <w:t>Controleer na het versturen of alle e-mails gelukt zijn.</w:t>
      </w:r>
    </w:p>
    <w:p w:rsidR="00CB062E" w:rsidRPr="00551624" w:rsidRDefault="00CB062E" w:rsidP="00CB062E">
      <w:pPr>
        <w:rPr>
          <w:rFonts w:ascii="Verdana" w:hAnsi="Verdana"/>
          <w:sz w:val="20"/>
          <w:szCs w:val="20"/>
        </w:rPr>
      </w:pPr>
      <w:r w:rsidRPr="00551624">
        <w:rPr>
          <w:rFonts w:ascii="Verdana" w:hAnsi="Verdana"/>
          <w:sz w:val="20"/>
          <w:szCs w:val="20"/>
        </w:rPr>
        <w:t>Zo nodig corrigeer de fout en verstuur uitnodiging opnieuw.</w:t>
      </w:r>
    </w:p>
    <w:p w:rsidR="00CB062E" w:rsidRPr="00551624" w:rsidRDefault="00CB062E" w:rsidP="00CB062E">
      <w:pPr>
        <w:rPr>
          <w:rFonts w:ascii="Verdana" w:hAnsi="Verdana"/>
          <w:sz w:val="20"/>
          <w:szCs w:val="20"/>
        </w:rPr>
      </w:pPr>
    </w:p>
    <w:p w:rsidR="003400EF" w:rsidRDefault="003400EF" w:rsidP="00CB062E">
      <w:pPr>
        <w:rPr>
          <w:rFonts w:ascii="Verdana" w:hAnsi="Verdana"/>
          <w:sz w:val="20"/>
          <w:szCs w:val="20"/>
        </w:rPr>
      </w:pPr>
      <w:r>
        <w:rPr>
          <w:rFonts w:ascii="Verdana" w:hAnsi="Verdana"/>
          <w:b/>
          <w:sz w:val="20"/>
          <w:szCs w:val="20"/>
        </w:rPr>
        <w:t>5. D</w:t>
      </w:r>
      <w:r w:rsidR="00CB062E" w:rsidRPr="00551624">
        <w:rPr>
          <w:rFonts w:ascii="Verdana" w:hAnsi="Verdana"/>
          <w:b/>
          <w:sz w:val="20"/>
          <w:szCs w:val="20"/>
        </w:rPr>
        <w:t xml:space="preserve">eelnemers &amp; belangstellenden </w:t>
      </w:r>
      <w:r>
        <w:rPr>
          <w:rFonts w:ascii="Verdana" w:hAnsi="Verdana"/>
          <w:b/>
          <w:sz w:val="20"/>
          <w:szCs w:val="20"/>
        </w:rPr>
        <w:t>zonder e-mailadres selecteren om uitnodiging per post te</w:t>
      </w:r>
      <w:r w:rsidR="00CB062E" w:rsidRPr="00551624">
        <w:rPr>
          <w:rFonts w:ascii="Verdana" w:hAnsi="Verdana"/>
          <w:b/>
          <w:sz w:val="20"/>
          <w:szCs w:val="20"/>
        </w:rPr>
        <w:t xml:space="preserve"> versturen</w:t>
      </w:r>
      <w:r w:rsidR="00CB062E" w:rsidRPr="00551624">
        <w:rPr>
          <w:rFonts w:ascii="Verdana" w:hAnsi="Verdana"/>
          <w:b/>
          <w:sz w:val="20"/>
          <w:szCs w:val="20"/>
        </w:rPr>
        <w:br/>
      </w:r>
    </w:p>
    <w:p w:rsidR="00CB062E" w:rsidRPr="00551624" w:rsidRDefault="003400EF" w:rsidP="00CB062E">
      <w:pPr>
        <w:rPr>
          <w:rFonts w:ascii="Verdana" w:hAnsi="Verdana"/>
          <w:sz w:val="20"/>
          <w:szCs w:val="20"/>
        </w:rPr>
      </w:pPr>
      <w:r>
        <w:rPr>
          <w:rFonts w:ascii="Verdana" w:hAnsi="Verdana"/>
          <w:sz w:val="20"/>
          <w:szCs w:val="20"/>
        </w:rPr>
        <w:t>Het verenigingsbureau van d</w:t>
      </w:r>
      <w:r w:rsidR="00CB062E" w:rsidRPr="00551624">
        <w:rPr>
          <w:rFonts w:ascii="Verdana" w:hAnsi="Verdana"/>
          <w:sz w:val="20"/>
          <w:szCs w:val="20"/>
        </w:rPr>
        <w:t>e Parkinson Vereniging</w:t>
      </w:r>
      <w:r>
        <w:rPr>
          <w:rFonts w:ascii="Verdana" w:hAnsi="Verdana"/>
          <w:sz w:val="20"/>
          <w:szCs w:val="20"/>
        </w:rPr>
        <w:t xml:space="preserve"> verzend </w:t>
      </w:r>
      <w:r w:rsidR="00CB062E" w:rsidRPr="00551624">
        <w:rPr>
          <w:rFonts w:ascii="Verdana" w:hAnsi="Verdana"/>
          <w:sz w:val="20"/>
          <w:szCs w:val="20"/>
        </w:rPr>
        <w:t>twee keer per jaar aan alle Parkinson leden</w:t>
      </w:r>
      <w:r>
        <w:rPr>
          <w:rFonts w:ascii="Verdana" w:hAnsi="Verdana"/>
          <w:sz w:val="20"/>
          <w:szCs w:val="20"/>
        </w:rPr>
        <w:t xml:space="preserve"> (met en zonder e-mail adres ) </w:t>
      </w:r>
      <w:r w:rsidR="00CB062E" w:rsidRPr="00551624">
        <w:rPr>
          <w:rFonts w:ascii="Verdana" w:hAnsi="Verdana"/>
          <w:sz w:val="20"/>
          <w:szCs w:val="20"/>
        </w:rPr>
        <w:t xml:space="preserve">het </w:t>
      </w:r>
      <w:r>
        <w:rPr>
          <w:rFonts w:ascii="Verdana" w:hAnsi="Verdana"/>
          <w:sz w:val="20"/>
          <w:szCs w:val="20"/>
        </w:rPr>
        <w:t>halfjaar</w:t>
      </w:r>
      <w:r w:rsidR="00CB062E" w:rsidRPr="00551624">
        <w:rPr>
          <w:rFonts w:ascii="Verdana" w:hAnsi="Verdana"/>
          <w:sz w:val="20"/>
          <w:szCs w:val="20"/>
        </w:rPr>
        <w:t xml:space="preserve">programma. </w:t>
      </w:r>
    </w:p>
    <w:p w:rsidR="00CB062E" w:rsidRPr="00551624" w:rsidRDefault="00CB062E" w:rsidP="00CB062E">
      <w:pPr>
        <w:rPr>
          <w:rFonts w:ascii="Verdana" w:hAnsi="Verdana"/>
          <w:sz w:val="20"/>
          <w:szCs w:val="20"/>
        </w:rPr>
      </w:pPr>
    </w:p>
    <w:p w:rsidR="00CB062E" w:rsidRPr="00551624" w:rsidRDefault="00CB062E" w:rsidP="00CB062E">
      <w:pPr>
        <w:rPr>
          <w:rFonts w:ascii="Verdana" w:hAnsi="Verdana"/>
          <w:sz w:val="20"/>
          <w:szCs w:val="20"/>
        </w:rPr>
      </w:pPr>
      <w:r w:rsidRPr="00551624">
        <w:rPr>
          <w:rFonts w:ascii="Verdana" w:hAnsi="Verdana"/>
          <w:sz w:val="20"/>
          <w:szCs w:val="20"/>
        </w:rPr>
        <w:t xml:space="preserve">Daarnaast </w:t>
      </w:r>
      <w:r w:rsidR="003400EF">
        <w:rPr>
          <w:rFonts w:ascii="Verdana" w:hAnsi="Verdana"/>
          <w:sz w:val="20"/>
          <w:szCs w:val="20"/>
        </w:rPr>
        <w:t>kan je flyers</w:t>
      </w:r>
      <w:r w:rsidR="003C5E8E">
        <w:rPr>
          <w:rFonts w:ascii="Verdana" w:hAnsi="Verdana"/>
          <w:sz w:val="20"/>
          <w:szCs w:val="20"/>
        </w:rPr>
        <w:t>/posters</w:t>
      </w:r>
      <w:r w:rsidR="003400EF">
        <w:rPr>
          <w:rFonts w:ascii="Verdana" w:hAnsi="Verdana"/>
          <w:sz w:val="20"/>
          <w:szCs w:val="20"/>
        </w:rPr>
        <w:t xml:space="preserve"> bezorgen bij </w:t>
      </w:r>
      <w:r w:rsidRPr="00551624">
        <w:rPr>
          <w:rFonts w:ascii="Verdana" w:hAnsi="Verdana"/>
          <w:sz w:val="20"/>
          <w:szCs w:val="20"/>
        </w:rPr>
        <w:t xml:space="preserve">de </w:t>
      </w:r>
      <w:r w:rsidR="003400EF">
        <w:rPr>
          <w:rFonts w:ascii="Verdana" w:hAnsi="Verdana"/>
          <w:sz w:val="20"/>
          <w:szCs w:val="20"/>
        </w:rPr>
        <w:t xml:space="preserve">poli </w:t>
      </w:r>
      <w:r w:rsidRPr="00551624">
        <w:rPr>
          <w:rFonts w:ascii="Verdana" w:hAnsi="Verdana"/>
          <w:sz w:val="20"/>
          <w:szCs w:val="20"/>
        </w:rPr>
        <w:t>Neuro</w:t>
      </w:r>
      <w:r w:rsidR="003400EF">
        <w:rPr>
          <w:rFonts w:ascii="Verdana" w:hAnsi="Verdana"/>
          <w:sz w:val="20"/>
          <w:szCs w:val="20"/>
        </w:rPr>
        <w:t xml:space="preserve">logie </w:t>
      </w:r>
      <w:r w:rsidRPr="00551624">
        <w:rPr>
          <w:rFonts w:ascii="Verdana" w:hAnsi="Verdana"/>
          <w:sz w:val="20"/>
          <w:szCs w:val="20"/>
        </w:rPr>
        <w:t>in het Ziekenhuis. En nog enkele andere plaatsen zoals apotheek</w:t>
      </w:r>
      <w:r w:rsidR="003C5E8E">
        <w:rPr>
          <w:rFonts w:ascii="Verdana" w:hAnsi="Verdana"/>
          <w:sz w:val="20"/>
          <w:szCs w:val="20"/>
        </w:rPr>
        <w:t>, huisarts, fysiotherapeut</w:t>
      </w:r>
      <w:r w:rsidRPr="00551624">
        <w:rPr>
          <w:rFonts w:ascii="Verdana" w:hAnsi="Verdana"/>
          <w:sz w:val="20"/>
          <w:szCs w:val="20"/>
        </w:rPr>
        <w:t xml:space="preserve"> etc.</w:t>
      </w:r>
    </w:p>
    <w:p w:rsidR="00CB062E" w:rsidRPr="00551624" w:rsidRDefault="00CB062E" w:rsidP="00CB062E">
      <w:pPr>
        <w:rPr>
          <w:rFonts w:ascii="Verdana" w:hAnsi="Verdana"/>
          <w:sz w:val="20"/>
          <w:szCs w:val="20"/>
        </w:rPr>
      </w:pPr>
    </w:p>
    <w:p w:rsidR="00CB062E" w:rsidRPr="00551624" w:rsidRDefault="00CB062E" w:rsidP="003C5E8E">
      <w:pPr>
        <w:rPr>
          <w:rFonts w:ascii="Verdana" w:hAnsi="Verdana"/>
          <w:b/>
          <w:sz w:val="20"/>
          <w:szCs w:val="20"/>
        </w:rPr>
      </w:pPr>
      <w:r w:rsidRPr="00551624">
        <w:rPr>
          <w:rFonts w:ascii="Verdana" w:hAnsi="Verdana"/>
          <w:b/>
          <w:sz w:val="20"/>
          <w:szCs w:val="20"/>
        </w:rPr>
        <w:br w:type="page"/>
      </w:r>
      <w:r w:rsidR="003C5E8E">
        <w:rPr>
          <w:rFonts w:ascii="Verdana" w:hAnsi="Verdana"/>
          <w:b/>
          <w:sz w:val="20"/>
          <w:szCs w:val="20"/>
        </w:rPr>
        <w:lastRenderedPageBreak/>
        <w:t>6. Locatie berichten over welke benodigdheden er nodig zijn tijdens de  cafébijeenkomst</w:t>
      </w:r>
      <w:r w:rsidRPr="00551624">
        <w:rPr>
          <w:rFonts w:ascii="Verdana" w:hAnsi="Verdana"/>
          <w:b/>
          <w:sz w:val="20"/>
          <w:szCs w:val="20"/>
        </w:rPr>
        <w:t>.</w:t>
      </w:r>
    </w:p>
    <w:p w:rsidR="00CB062E" w:rsidRPr="00551624" w:rsidRDefault="00CB062E" w:rsidP="00CB062E">
      <w:pPr>
        <w:rPr>
          <w:rFonts w:ascii="Verdana" w:hAnsi="Verdana"/>
          <w:sz w:val="20"/>
          <w:szCs w:val="20"/>
        </w:rPr>
      </w:pPr>
      <w:r w:rsidRPr="00551624">
        <w:rPr>
          <w:rFonts w:ascii="Verdana" w:hAnsi="Verdana"/>
          <w:sz w:val="20"/>
          <w:szCs w:val="20"/>
        </w:rPr>
        <w:t xml:space="preserve">2 weken voor de bijeenkomst, een </w:t>
      </w:r>
      <w:r w:rsidR="003C5E8E">
        <w:rPr>
          <w:rFonts w:ascii="Verdana" w:hAnsi="Verdana"/>
          <w:sz w:val="20"/>
          <w:szCs w:val="20"/>
        </w:rPr>
        <w:t>telefoontje/</w:t>
      </w:r>
      <w:r w:rsidRPr="00551624">
        <w:rPr>
          <w:rFonts w:ascii="Verdana" w:hAnsi="Verdana"/>
          <w:sz w:val="20"/>
          <w:szCs w:val="20"/>
        </w:rPr>
        <w:t xml:space="preserve">mailtje naar </w:t>
      </w:r>
      <w:r w:rsidR="003C5E8E">
        <w:rPr>
          <w:rFonts w:ascii="Verdana" w:hAnsi="Verdana"/>
          <w:sz w:val="20"/>
          <w:szCs w:val="20"/>
        </w:rPr>
        <w:t>de locatie</w:t>
      </w:r>
      <w:r w:rsidRPr="00551624">
        <w:rPr>
          <w:rFonts w:ascii="Verdana" w:hAnsi="Verdana"/>
          <w:sz w:val="20"/>
          <w:szCs w:val="20"/>
        </w:rPr>
        <w:t>:</w:t>
      </w:r>
    </w:p>
    <w:p w:rsidR="00CB062E" w:rsidRPr="00551624" w:rsidRDefault="00CB062E" w:rsidP="00CB062E">
      <w:pPr>
        <w:numPr>
          <w:ilvl w:val="0"/>
          <w:numId w:val="5"/>
        </w:numPr>
        <w:rPr>
          <w:rFonts w:ascii="Verdana" w:hAnsi="Verdana"/>
          <w:sz w:val="20"/>
          <w:szCs w:val="20"/>
        </w:rPr>
      </w:pPr>
      <w:r w:rsidRPr="00551624">
        <w:rPr>
          <w:rFonts w:ascii="Verdana" w:hAnsi="Verdana"/>
          <w:sz w:val="20"/>
          <w:szCs w:val="20"/>
        </w:rPr>
        <w:t xml:space="preserve">Aantal mensen die wij verwachten </w:t>
      </w:r>
    </w:p>
    <w:p w:rsidR="00CB062E" w:rsidRPr="00551624" w:rsidRDefault="00CB062E" w:rsidP="00CB062E">
      <w:pPr>
        <w:numPr>
          <w:ilvl w:val="0"/>
          <w:numId w:val="5"/>
        </w:numPr>
        <w:rPr>
          <w:rFonts w:ascii="Verdana" w:hAnsi="Verdana"/>
          <w:sz w:val="20"/>
          <w:szCs w:val="20"/>
        </w:rPr>
      </w:pPr>
      <w:r w:rsidRPr="00551624">
        <w:rPr>
          <w:rFonts w:ascii="Verdana" w:hAnsi="Verdana"/>
          <w:sz w:val="20"/>
          <w:szCs w:val="20"/>
        </w:rPr>
        <w:t>Benodigde apparatuur</w:t>
      </w:r>
    </w:p>
    <w:p w:rsidR="00CB062E" w:rsidRPr="00551624" w:rsidRDefault="00CB062E" w:rsidP="00CB062E">
      <w:pPr>
        <w:numPr>
          <w:ilvl w:val="1"/>
          <w:numId w:val="5"/>
        </w:numPr>
        <w:rPr>
          <w:rFonts w:ascii="Verdana" w:hAnsi="Verdana"/>
          <w:sz w:val="20"/>
          <w:szCs w:val="20"/>
        </w:rPr>
      </w:pPr>
      <w:r w:rsidRPr="00551624">
        <w:rPr>
          <w:rFonts w:ascii="Verdana" w:hAnsi="Verdana"/>
          <w:sz w:val="20"/>
          <w:szCs w:val="20"/>
        </w:rPr>
        <w:t>Beamer</w:t>
      </w:r>
    </w:p>
    <w:p w:rsidR="00CB062E" w:rsidRPr="00551624" w:rsidRDefault="00CB062E" w:rsidP="00CB062E">
      <w:pPr>
        <w:numPr>
          <w:ilvl w:val="1"/>
          <w:numId w:val="5"/>
        </w:numPr>
        <w:rPr>
          <w:rFonts w:ascii="Verdana" w:hAnsi="Verdana"/>
          <w:sz w:val="20"/>
          <w:szCs w:val="20"/>
        </w:rPr>
      </w:pPr>
      <w:r w:rsidRPr="00551624">
        <w:rPr>
          <w:rFonts w:ascii="Verdana" w:hAnsi="Verdana"/>
          <w:sz w:val="20"/>
          <w:szCs w:val="20"/>
        </w:rPr>
        <w:t>Laptop</w:t>
      </w:r>
    </w:p>
    <w:p w:rsidR="00CB062E" w:rsidRPr="00551624" w:rsidRDefault="003C5E8E" w:rsidP="00CB062E">
      <w:pPr>
        <w:numPr>
          <w:ilvl w:val="1"/>
          <w:numId w:val="5"/>
        </w:numPr>
        <w:rPr>
          <w:rFonts w:ascii="Verdana" w:hAnsi="Verdana"/>
          <w:sz w:val="20"/>
          <w:szCs w:val="20"/>
        </w:rPr>
      </w:pPr>
      <w:r>
        <w:rPr>
          <w:rFonts w:ascii="Verdana" w:hAnsi="Verdana"/>
          <w:sz w:val="20"/>
          <w:szCs w:val="20"/>
        </w:rPr>
        <w:t>G</w:t>
      </w:r>
      <w:r w:rsidR="00CB062E" w:rsidRPr="00551624">
        <w:rPr>
          <w:rFonts w:ascii="Verdana" w:hAnsi="Verdana"/>
          <w:sz w:val="20"/>
          <w:szCs w:val="20"/>
        </w:rPr>
        <w:t>eluidsinstallatie</w:t>
      </w:r>
    </w:p>
    <w:p w:rsidR="003C5E8E" w:rsidRPr="003C5E8E" w:rsidRDefault="00CB062E" w:rsidP="003C5E8E">
      <w:pPr>
        <w:numPr>
          <w:ilvl w:val="0"/>
          <w:numId w:val="5"/>
        </w:numPr>
        <w:rPr>
          <w:rFonts w:ascii="Verdana" w:hAnsi="Verdana" w:cs="Tahoma"/>
          <w:sz w:val="20"/>
          <w:szCs w:val="20"/>
        </w:rPr>
      </w:pPr>
      <w:r w:rsidRPr="003C5E8E">
        <w:rPr>
          <w:rFonts w:ascii="Verdana" w:hAnsi="Verdana"/>
          <w:sz w:val="20"/>
          <w:szCs w:val="20"/>
        </w:rPr>
        <w:t xml:space="preserve">Tafel schikking </w:t>
      </w:r>
    </w:p>
    <w:p w:rsidR="00CB062E" w:rsidRPr="00551624" w:rsidRDefault="00CB062E" w:rsidP="00CB062E">
      <w:pPr>
        <w:rPr>
          <w:rFonts w:ascii="Verdana" w:hAnsi="Verdana"/>
          <w:b/>
          <w:sz w:val="20"/>
          <w:szCs w:val="20"/>
        </w:rPr>
      </w:pPr>
    </w:p>
    <w:p w:rsidR="00CB062E" w:rsidRPr="00551624" w:rsidRDefault="00CB062E" w:rsidP="00CB062E">
      <w:pPr>
        <w:rPr>
          <w:rFonts w:ascii="Verdana" w:hAnsi="Verdana"/>
          <w:b/>
          <w:sz w:val="20"/>
          <w:szCs w:val="20"/>
        </w:rPr>
      </w:pPr>
      <w:r w:rsidRPr="00551624">
        <w:rPr>
          <w:rFonts w:ascii="Verdana" w:hAnsi="Verdana"/>
          <w:b/>
          <w:sz w:val="20"/>
          <w:szCs w:val="20"/>
        </w:rPr>
        <w:t>7. Cadeaubon voor spreker</w:t>
      </w:r>
      <w:r w:rsidR="003C5E8E">
        <w:rPr>
          <w:rFonts w:ascii="Verdana" w:hAnsi="Verdana"/>
          <w:b/>
          <w:sz w:val="20"/>
          <w:szCs w:val="20"/>
        </w:rPr>
        <w:t xml:space="preserve">(s) </w:t>
      </w:r>
      <w:r w:rsidRPr="00551624">
        <w:rPr>
          <w:rFonts w:ascii="Verdana" w:hAnsi="Verdana"/>
          <w:b/>
          <w:sz w:val="20"/>
          <w:szCs w:val="20"/>
        </w:rPr>
        <w:t>kopen</w:t>
      </w:r>
    </w:p>
    <w:p w:rsidR="00CB062E" w:rsidRPr="00551624" w:rsidRDefault="003C5E8E" w:rsidP="00CB062E">
      <w:pPr>
        <w:rPr>
          <w:rFonts w:ascii="Verdana" w:hAnsi="Verdana"/>
          <w:sz w:val="20"/>
          <w:szCs w:val="20"/>
        </w:rPr>
      </w:pPr>
      <w:r>
        <w:rPr>
          <w:rFonts w:ascii="Verdana" w:hAnsi="Verdana"/>
          <w:sz w:val="20"/>
          <w:szCs w:val="20"/>
        </w:rPr>
        <w:t xml:space="preserve">Het ligt eraan wat je afgesproken hebt met de spreker maar het is leuk als </w:t>
      </w:r>
      <w:r w:rsidR="00CB062E" w:rsidRPr="00551624">
        <w:rPr>
          <w:rFonts w:ascii="Verdana" w:hAnsi="Verdana"/>
          <w:sz w:val="20"/>
          <w:szCs w:val="20"/>
        </w:rPr>
        <w:t xml:space="preserve">de spreker </w:t>
      </w:r>
      <w:r>
        <w:rPr>
          <w:rFonts w:ascii="Verdana" w:hAnsi="Verdana"/>
          <w:sz w:val="20"/>
          <w:szCs w:val="20"/>
        </w:rPr>
        <w:t xml:space="preserve">als blijk van waardering </w:t>
      </w:r>
      <w:r w:rsidR="00CB062E" w:rsidRPr="00551624">
        <w:rPr>
          <w:rFonts w:ascii="Verdana" w:hAnsi="Verdana"/>
          <w:sz w:val="20"/>
          <w:szCs w:val="20"/>
        </w:rPr>
        <w:t>een VVV</w:t>
      </w:r>
      <w:r>
        <w:rPr>
          <w:rFonts w:ascii="Verdana" w:hAnsi="Verdana"/>
          <w:sz w:val="20"/>
          <w:szCs w:val="20"/>
        </w:rPr>
        <w:t>,</w:t>
      </w:r>
      <w:r w:rsidR="00CB062E" w:rsidRPr="00551624">
        <w:rPr>
          <w:rFonts w:ascii="Verdana" w:hAnsi="Verdana"/>
          <w:sz w:val="20"/>
          <w:szCs w:val="20"/>
        </w:rPr>
        <w:t xml:space="preserve"> boekenbon </w:t>
      </w:r>
      <w:r>
        <w:rPr>
          <w:rFonts w:ascii="Verdana" w:hAnsi="Verdana"/>
          <w:sz w:val="20"/>
          <w:szCs w:val="20"/>
        </w:rPr>
        <w:t>etc. ontvangt</w:t>
      </w:r>
      <w:r w:rsidR="00CB062E" w:rsidRPr="00551624">
        <w:rPr>
          <w:rFonts w:ascii="Verdana" w:hAnsi="Verdana"/>
          <w:sz w:val="20"/>
          <w:szCs w:val="20"/>
        </w:rPr>
        <w:t xml:space="preserve">. </w:t>
      </w:r>
    </w:p>
    <w:p w:rsidR="00CB062E" w:rsidRPr="00551624" w:rsidRDefault="00CB062E" w:rsidP="00CB062E">
      <w:pPr>
        <w:rPr>
          <w:rFonts w:ascii="Verdana" w:hAnsi="Verdana"/>
          <w:b/>
          <w:sz w:val="20"/>
          <w:szCs w:val="20"/>
        </w:rPr>
      </w:pPr>
    </w:p>
    <w:p w:rsidR="00456A67" w:rsidRPr="009465F4" w:rsidRDefault="00456A67" w:rsidP="009465F4">
      <w:r w:rsidRPr="009465F4">
        <w:rPr>
          <w:szCs w:val="20"/>
        </w:rPr>
        <w:t xml:space="preserve"> </w:t>
      </w:r>
    </w:p>
    <w:sectPr w:rsidR="00456A67" w:rsidRPr="009465F4" w:rsidSect="00A103D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48E" w:rsidRDefault="0014148E" w:rsidP="00182C37">
      <w:r>
        <w:separator/>
      </w:r>
    </w:p>
  </w:endnote>
  <w:endnote w:type="continuationSeparator" w:id="0">
    <w:p w:rsidR="0014148E" w:rsidRDefault="0014148E" w:rsidP="0018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48E" w:rsidRDefault="0014148E" w:rsidP="00182C37">
      <w:r>
        <w:separator/>
      </w:r>
    </w:p>
  </w:footnote>
  <w:footnote w:type="continuationSeparator" w:id="0">
    <w:p w:rsidR="0014148E" w:rsidRDefault="0014148E" w:rsidP="00182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48E" w:rsidRDefault="0014148E">
    <w:pPr>
      <w:pStyle w:val="Koptekst"/>
    </w:pPr>
    <w:r>
      <w:rPr>
        <w:noProof/>
        <w:lang w:eastAsia="nl-NL"/>
      </w:rPr>
      <w:drawing>
        <wp:anchor distT="0" distB="0" distL="114300" distR="114300" simplePos="0" relativeHeight="251661312" behindDoc="0" locked="0" layoutInCell="1" allowOverlap="1">
          <wp:simplePos x="0" y="0"/>
          <wp:positionH relativeFrom="column">
            <wp:posOffset>948055</wp:posOffset>
          </wp:positionH>
          <wp:positionV relativeFrom="paragraph">
            <wp:posOffset>-464185</wp:posOffset>
          </wp:positionV>
          <wp:extent cx="5747385" cy="1061720"/>
          <wp:effectExtent l="19050" t="0" r="571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747385" cy="1061720"/>
                  </a:xfrm>
                  <a:prstGeom prst="rect">
                    <a:avLst/>
                  </a:prstGeom>
                  <a:noFill/>
                  <a:ln w="9525">
                    <a:noFill/>
                    <a:miter lim="800000"/>
                    <a:headEnd/>
                    <a:tailEnd/>
                  </a:ln>
                </pic:spPr>
              </pic:pic>
            </a:graphicData>
          </a:graphic>
        </wp:anchor>
      </w:drawing>
    </w:r>
    <w:r>
      <w:rPr>
        <w:noProof/>
        <w:lang w:eastAsia="nl-NL"/>
      </w:rPr>
      <w:drawing>
        <wp:anchor distT="0" distB="0" distL="114300" distR="114300" simplePos="0" relativeHeight="251659264" behindDoc="0" locked="0" layoutInCell="1" allowOverlap="1">
          <wp:simplePos x="0" y="0"/>
          <wp:positionH relativeFrom="column">
            <wp:posOffset>-1736090</wp:posOffset>
          </wp:positionH>
          <wp:positionV relativeFrom="paragraph">
            <wp:posOffset>-464185</wp:posOffset>
          </wp:positionV>
          <wp:extent cx="5741035" cy="1061720"/>
          <wp:effectExtent l="1905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741035" cy="106172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344F"/>
    <w:multiLevelType w:val="hybridMultilevel"/>
    <w:tmpl w:val="52608B00"/>
    <w:lvl w:ilvl="0" w:tplc="04130001">
      <w:start w:val="1"/>
      <w:numFmt w:val="bullet"/>
      <w:lvlText w:val=""/>
      <w:lvlJc w:val="left"/>
      <w:pPr>
        <w:ind w:left="1423" w:hanging="360"/>
      </w:pPr>
      <w:rPr>
        <w:rFonts w:ascii="Symbol" w:hAnsi="Symbol" w:hint="default"/>
      </w:rPr>
    </w:lvl>
    <w:lvl w:ilvl="1" w:tplc="04130003" w:tentative="1">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abstractNum w:abstractNumId="1">
    <w:nsid w:val="15E077B7"/>
    <w:multiLevelType w:val="hybridMultilevel"/>
    <w:tmpl w:val="DC08DD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276C126E"/>
    <w:multiLevelType w:val="hybridMultilevel"/>
    <w:tmpl w:val="60A040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E04085B"/>
    <w:multiLevelType w:val="hybridMultilevel"/>
    <w:tmpl w:val="8C24CCF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2E5066D5"/>
    <w:multiLevelType w:val="multilevel"/>
    <w:tmpl w:val="875E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3C46FC"/>
    <w:multiLevelType w:val="hybridMultilevel"/>
    <w:tmpl w:val="016256F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3E2F5A80"/>
    <w:multiLevelType w:val="multilevel"/>
    <w:tmpl w:val="5EAC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F52F08"/>
    <w:multiLevelType w:val="hybridMultilevel"/>
    <w:tmpl w:val="F6AE16B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6B933C6"/>
    <w:multiLevelType w:val="hybridMultilevel"/>
    <w:tmpl w:val="F2C0550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nsid w:val="5E8B5722"/>
    <w:multiLevelType w:val="hybridMultilevel"/>
    <w:tmpl w:val="1DA22C9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nsid w:val="650371CE"/>
    <w:multiLevelType w:val="hybridMultilevel"/>
    <w:tmpl w:val="192E73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693A2751"/>
    <w:multiLevelType w:val="hybridMultilevel"/>
    <w:tmpl w:val="0D3C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7"/>
  </w:num>
  <w:num w:numId="5">
    <w:abstractNumId w:val="10"/>
  </w:num>
  <w:num w:numId="6">
    <w:abstractNumId w:val="4"/>
  </w:num>
  <w:num w:numId="7">
    <w:abstractNumId w:val="6"/>
  </w:num>
  <w:num w:numId="8">
    <w:abstractNumId w:val="8"/>
  </w:num>
  <w:num w:numId="9">
    <w:abstractNumId w:val="0"/>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CB062E"/>
    <w:rsid w:val="00001EB5"/>
    <w:rsid w:val="00003F08"/>
    <w:rsid w:val="000057A3"/>
    <w:rsid w:val="00012A81"/>
    <w:rsid w:val="000205A9"/>
    <w:rsid w:val="00020A07"/>
    <w:rsid w:val="00020BE3"/>
    <w:rsid w:val="00020D0F"/>
    <w:rsid w:val="00032E9C"/>
    <w:rsid w:val="00035703"/>
    <w:rsid w:val="00043588"/>
    <w:rsid w:val="0004518B"/>
    <w:rsid w:val="00045E80"/>
    <w:rsid w:val="00053905"/>
    <w:rsid w:val="00054839"/>
    <w:rsid w:val="00054F5E"/>
    <w:rsid w:val="000557BA"/>
    <w:rsid w:val="0006084B"/>
    <w:rsid w:val="00060AEF"/>
    <w:rsid w:val="00060C53"/>
    <w:rsid w:val="00060D67"/>
    <w:rsid w:val="0006335C"/>
    <w:rsid w:val="00063A2D"/>
    <w:rsid w:val="0006797A"/>
    <w:rsid w:val="0007201A"/>
    <w:rsid w:val="00072C95"/>
    <w:rsid w:val="0007632D"/>
    <w:rsid w:val="00077155"/>
    <w:rsid w:val="00080BC0"/>
    <w:rsid w:val="000823FA"/>
    <w:rsid w:val="0009092A"/>
    <w:rsid w:val="00092BA4"/>
    <w:rsid w:val="00093101"/>
    <w:rsid w:val="0009339C"/>
    <w:rsid w:val="00094977"/>
    <w:rsid w:val="000A5A8C"/>
    <w:rsid w:val="000B06CB"/>
    <w:rsid w:val="000B4B64"/>
    <w:rsid w:val="000B4CED"/>
    <w:rsid w:val="000B5493"/>
    <w:rsid w:val="000B5AE0"/>
    <w:rsid w:val="000B7EE7"/>
    <w:rsid w:val="000C369D"/>
    <w:rsid w:val="000C6FD0"/>
    <w:rsid w:val="000D2CD9"/>
    <w:rsid w:val="000D41B7"/>
    <w:rsid w:val="000E08D8"/>
    <w:rsid w:val="000E1177"/>
    <w:rsid w:val="000E41B7"/>
    <w:rsid w:val="000F30B4"/>
    <w:rsid w:val="000F4173"/>
    <w:rsid w:val="000F6F50"/>
    <w:rsid w:val="00101DD4"/>
    <w:rsid w:val="00105A51"/>
    <w:rsid w:val="0011075F"/>
    <w:rsid w:val="00117B09"/>
    <w:rsid w:val="00117B2E"/>
    <w:rsid w:val="00124B1D"/>
    <w:rsid w:val="00130235"/>
    <w:rsid w:val="00130D75"/>
    <w:rsid w:val="00134413"/>
    <w:rsid w:val="001349AC"/>
    <w:rsid w:val="00134B52"/>
    <w:rsid w:val="0014148E"/>
    <w:rsid w:val="001448A6"/>
    <w:rsid w:val="00157F92"/>
    <w:rsid w:val="001609B8"/>
    <w:rsid w:val="00165E95"/>
    <w:rsid w:val="00171CC4"/>
    <w:rsid w:val="001720BF"/>
    <w:rsid w:val="00173D75"/>
    <w:rsid w:val="00174F85"/>
    <w:rsid w:val="001777C9"/>
    <w:rsid w:val="00182C37"/>
    <w:rsid w:val="00184B64"/>
    <w:rsid w:val="00184CA3"/>
    <w:rsid w:val="001868B2"/>
    <w:rsid w:val="001944B6"/>
    <w:rsid w:val="00194AD7"/>
    <w:rsid w:val="00196281"/>
    <w:rsid w:val="001A1A5D"/>
    <w:rsid w:val="001A6EF3"/>
    <w:rsid w:val="001B0814"/>
    <w:rsid w:val="001B59C6"/>
    <w:rsid w:val="001B6EDC"/>
    <w:rsid w:val="001C2D06"/>
    <w:rsid w:val="001C3DCF"/>
    <w:rsid w:val="001C5102"/>
    <w:rsid w:val="001D43BE"/>
    <w:rsid w:val="001E033E"/>
    <w:rsid w:val="001E1FCB"/>
    <w:rsid w:val="001E4632"/>
    <w:rsid w:val="001E7615"/>
    <w:rsid w:val="001E7AD6"/>
    <w:rsid w:val="001F1032"/>
    <w:rsid w:val="001F269D"/>
    <w:rsid w:val="001F335E"/>
    <w:rsid w:val="001F4E3F"/>
    <w:rsid w:val="001F62E4"/>
    <w:rsid w:val="002043FD"/>
    <w:rsid w:val="0020467A"/>
    <w:rsid w:val="00205A44"/>
    <w:rsid w:val="00205B0E"/>
    <w:rsid w:val="00206CE2"/>
    <w:rsid w:val="0020769E"/>
    <w:rsid w:val="002124DC"/>
    <w:rsid w:val="00220CDF"/>
    <w:rsid w:val="00224E4B"/>
    <w:rsid w:val="00225B69"/>
    <w:rsid w:val="00235515"/>
    <w:rsid w:val="002408EC"/>
    <w:rsid w:val="00245B96"/>
    <w:rsid w:val="002472CB"/>
    <w:rsid w:val="00253579"/>
    <w:rsid w:val="002559FC"/>
    <w:rsid w:val="00255B55"/>
    <w:rsid w:val="00262388"/>
    <w:rsid w:val="0026259B"/>
    <w:rsid w:val="00267B28"/>
    <w:rsid w:val="002709C4"/>
    <w:rsid w:val="00274583"/>
    <w:rsid w:val="002864BE"/>
    <w:rsid w:val="0029208C"/>
    <w:rsid w:val="002A2504"/>
    <w:rsid w:val="002A4DFF"/>
    <w:rsid w:val="002A503C"/>
    <w:rsid w:val="002A67A4"/>
    <w:rsid w:val="002C04D1"/>
    <w:rsid w:val="002C7890"/>
    <w:rsid w:val="002D21F3"/>
    <w:rsid w:val="002D648E"/>
    <w:rsid w:val="002D7DF0"/>
    <w:rsid w:val="002E0584"/>
    <w:rsid w:val="002E4756"/>
    <w:rsid w:val="002E5071"/>
    <w:rsid w:val="002F6D78"/>
    <w:rsid w:val="002F7DE9"/>
    <w:rsid w:val="00300F85"/>
    <w:rsid w:val="00302B53"/>
    <w:rsid w:val="00303105"/>
    <w:rsid w:val="00303122"/>
    <w:rsid w:val="00304696"/>
    <w:rsid w:val="003053F1"/>
    <w:rsid w:val="00315215"/>
    <w:rsid w:val="003252CA"/>
    <w:rsid w:val="003273A6"/>
    <w:rsid w:val="00332009"/>
    <w:rsid w:val="00335FB9"/>
    <w:rsid w:val="003400EF"/>
    <w:rsid w:val="0034459C"/>
    <w:rsid w:val="00345D14"/>
    <w:rsid w:val="003530BE"/>
    <w:rsid w:val="00365540"/>
    <w:rsid w:val="00367BBC"/>
    <w:rsid w:val="00374F89"/>
    <w:rsid w:val="0038033A"/>
    <w:rsid w:val="00384A64"/>
    <w:rsid w:val="00385DB5"/>
    <w:rsid w:val="00396EC9"/>
    <w:rsid w:val="0039752D"/>
    <w:rsid w:val="003A206C"/>
    <w:rsid w:val="003A2248"/>
    <w:rsid w:val="003B0D09"/>
    <w:rsid w:val="003B49F5"/>
    <w:rsid w:val="003B664A"/>
    <w:rsid w:val="003B74F4"/>
    <w:rsid w:val="003C547A"/>
    <w:rsid w:val="003C5E8E"/>
    <w:rsid w:val="003D589D"/>
    <w:rsid w:val="003D7032"/>
    <w:rsid w:val="003E0754"/>
    <w:rsid w:val="003E74EA"/>
    <w:rsid w:val="003F084E"/>
    <w:rsid w:val="003F1149"/>
    <w:rsid w:val="003F3417"/>
    <w:rsid w:val="003F3F6C"/>
    <w:rsid w:val="00402209"/>
    <w:rsid w:val="00406189"/>
    <w:rsid w:val="004076F3"/>
    <w:rsid w:val="0040784B"/>
    <w:rsid w:val="00410197"/>
    <w:rsid w:val="00414BCD"/>
    <w:rsid w:val="00414BDE"/>
    <w:rsid w:val="004151A2"/>
    <w:rsid w:val="0042226B"/>
    <w:rsid w:val="004266EB"/>
    <w:rsid w:val="00426716"/>
    <w:rsid w:val="00427B67"/>
    <w:rsid w:val="0043020B"/>
    <w:rsid w:val="00432E9F"/>
    <w:rsid w:val="00435759"/>
    <w:rsid w:val="004439C4"/>
    <w:rsid w:val="00444300"/>
    <w:rsid w:val="00456A67"/>
    <w:rsid w:val="004571D0"/>
    <w:rsid w:val="00457A93"/>
    <w:rsid w:val="00463EF4"/>
    <w:rsid w:val="00466E9A"/>
    <w:rsid w:val="00472008"/>
    <w:rsid w:val="0047716D"/>
    <w:rsid w:val="00477B5C"/>
    <w:rsid w:val="004817E1"/>
    <w:rsid w:val="004833F2"/>
    <w:rsid w:val="004868CC"/>
    <w:rsid w:val="00490152"/>
    <w:rsid w:val="00490C9B"/>
    <w:rsid w:val="00491E7E"/>
    <w:rsid w:val="004962E8"/>
    <w:rsid w:val="004A12CD"/>
    <w:rsid w:val="004A3571"/>
    <w:rsid w:val="004A4CF2"/>
    <w:rsid w:val="004B1650"/>
    <w:rsid w:val="004B5233"/>
    <w:rsid w:val="004B6A1A"/>
    <w:rsid w:val="004B6D2B"/>
    <w:rsid w:val="004B767F"/>
    <w:rsid w:val="004C4FA0"/>
    <w:rsid w:val="004C722D"/>
    <w:rsid w:val="004D16D9"/>
    <w:rsid w:val="004D2B45"/>
    <w:rsid w:val="004D4F1C"/>
    <w:rsid w:val="004E06D3"/>
    <w:rsid w:val="004F0CB4"/>
    <w:rsid w:val="004F7DD7"/>
    <w:rsid w:val="00501731"/>
    <w:rsid w:val="00502C01"/>
    <w:rsid w:val="00502F49"/>
    <w:rsid w:val="00504769"/>
    <w:rsid w:val="00511EA3"/>
    <w:rsid w:val="00513B52"/>
    <w:rsid w:val="00521653"/>
    <w:rsid w:val="00523AB1"/>
    <w:rsid w:val="005254D8"/>
    <w:rsid w:val="00534512"/>
    <w:rsid w:val="00544608"/>
    <w:rsid w:val="0054789B"/>
    <w:rsid w:val="00553AE8"/>
    <w:rsid w:val="005552CF"/>
    <w:rsid w:val="00560714"/>
    <w:rsid w:val="00560DE3"/>
    <w:rsid w:val="0056687F"/>
    <w:rsid w:val="005705E5"/>
    <w:rsid w:val="005712D2"/>
    <w:rsid w:val="005727CD"/>
    <w:rsid w:val="00573AE4"/>
    <w:rsid w:val="00577E44"/>
    <w:rsid w:val="00582EB8"/>
    <w:rsid w:val="0058504F"/>
    <w:rsid w:val="005953C5"/>
    <w:rsid w:val="00595690"/>
    <w:rsid w:val="005A0DA5"/>
    <w:rsid w:val="005A168D"/>
    <w:rsid w:val="005C72D7"/>
    <w:rsid w:val="005C7689"/>
    <w:rsid w:val="005D231D"/>
    <w:rsid w:val="005D69C1"/>
    <w:rsid w:val="005D78C0"/>
    <w:rsid w:val="005E751C"/>
    <w:rsid w:val="005F5B4E"/>
    <w:rsid w:val="00604B62"/>
    <w:rsid w:val="00610544"/>
    <w:rsid w:val="006125CC"/>
    <w:rsid w:val="00616490"/>
    <w:rsid w:val="00625761"/>
    <w:rsid w:val="00630F3E"/>
    <w:rsid w:val="00631CE9"/>
    <w:rsid w:val="00633DDE"/>
    <w:rsid w:val="006347AF"/>
    <w:rsid w:val="0063529E"/>
    <w:rsid w:val="00636497"/>
    <w:rsid w:val="006379A6"/>
    <w:rsid w:val="006476DB"/>
    <w:rsid w:val="0065548D"/>
    <w:rsid w:val="00656209"/>
    <w:rsid w:val="00656F1A"/>
    <w:rsid w:val="00657C4C"/>
    <w:rsid w:val="00664279"/>
    <w:rsid w:val="006720A6"/>
    <w:rsid w:val="00680807"/>
    <w:rsid w:val="00682FA2"/>
    <w:rsid w:val="00687482"/>
    <w:rsid w:val="006876AB"/>
    <w:rsid w:val="00694575"/>
    <w:rsid w:val="00694CA5"/>
    <w:rsid w:val="006A161F"/>
    <w:rsid w:val="006A5EB9"/>
    <w:rsid w:val="006B05A5"/>
    <w:rsid w:val="006B0DED"/>
    <w:rsid w:val="006B28F4"/>
    <w:rsid w:val="006B414C"/>
    <w:rsid w:val="006B63E6"/>
    <w:rsid w:val="006C2C1C"/>
    <w:rsid w:val="006C5A57"/>
    <w:rsid w:val="006C6485"/>
    <w:rsid w:val="006C78D3"/>
    <w:rsid w:val="006D5928"/>
    <w:rsid w:val="006E19F2"/>
    <w:rsid w:val="006E1A52"/>
    <w:rsid w:val="006F1DAD"/>
    <w:rsid w:val="00703513"/>
    <w:rsid w:val="00713B1B"/>
    <w:rsid w:val="00713BD2"/>
    <w:rsid w:val="00722EB7"/>
    <w:rsid w:val="0072434C"/>
    <w:rsid w:val="00725C04"/>
    <w:rsid w:val="00726BC0"/>
    <w:rsid w:val="007313D8"/>
    <w:rsid w:val="00731414"/>
    <w:rsid w:val="007329C1"/>
    <w:rsid w:val="0073436D"/>
    <w:rsid w:val="0073798E"/>
    <w:rsid w:val="007402E5"/>
    <w:rsid w:val="0074046D"/>
    <w:rsid w:val="00741B99"/>
    <w:rsid w:val="00743F31"/>
    <w:rsid w:val="00750DF2"/>
    <w:rsid w:val="00763784"/>
    <w:rsid w:val="00773DAD"/>
    <w:rsid w:val="00775E1F"/>
    <w:rsid w:val="00777F55"/>
    <w:rsid w:val="00781C8B"/>
    <w:rsid w:val="00782AEF"/>
    <w:rsid w:val="00783F8A"/>
    <w:rsid w:val="00785DA4"/>
    <w:rsid w:val="00792452"/>
    <w:rsid w:val="00795486"/>
    <w:rsid w:val="007A2627"/>
    <w:rsid w:val="007B6E18"/>
    <w:rsid w:val="007B7294"/>
    <w:rsid w:val="007C057A"/>
    <w:rsid w:val="007C2192"/>
    <w:rsid w:val="007D4F64"/>
    <w:rsid w:val="007E17E6"/>
    <w:rsid w:val="007E4023"/>
    <w:rsid w:val="007E5A93"/>
    <w:rsid w:val="007F0A15"/>
    <w:rsid w:val="007F1D29"/>
    <w:rsid w:val="007F2BCD"/>
    <w:rsid w:val="007F646A"/>
    <w:rsid w:val="00801954"/>
    <w:rsid w:val="008149D2"/>
    <w:rsid w:val="00820BCE"/>
    <w:rsid w:val="00823D54"/>
    <w:rsid w:val="008263A4"/>
    <w:rsid w:val="00826F65"/>
    <w:rsid w:val="0084442D"/>
    <w:rsid w:val="00846B64"/>
    <w:rsid w:val="0084797B"/>
    <w:rsid w:val="00847A58"/>
    <w:rsid w:val="00862D2B"/>
    <w:rsid w:val="008634CF"/>
    <w:rsid w:val="00863717"/>
    <w:rsid w:val="00867166"/>
    <w:rsid w:val="00870B2E"/>
    <w:rsid w:val="00870C27"/>
    <w:rsid w:val="00875627"/>
    <w:rsid w:val="00883CC1"/>
    <w:rsid w:val="0089007D"/>
    <w:rsid w:val="00892F89"/>
    <w:rsid w:val="00893083"/>
    <w:rsid w:val="00894994"/>
    <w:rsid w:val="008950CC"/>
    <w:rsid w:val="008B0BBE"/>
    <w:rsid w:val="008B281C"/>
    <w:rsid w:val="008C4162"/>
    <w:rsid w:val="008C65FD"/>
    <w:rsid w:val="008C6801"/>
    <w:rsid w:val="008D2805"/>
    <w:rsid w:val="008D2E3B"/>
    <w:rsid w:val="008D38EF"/>
    <w:rsid w:val="008E65A7"/>
    <w:rsid w:val="008F737D"/>
    <w:rsid w:val="00901059"/>
    <w:rsid w:val="00902A1B"/>
    <w:rsid w:val="0090340C"/>
    <w:rsid w:val="0091069B"/>
    <w:rsid w:val="009117F3"/>
    <w:rsid w:val="00912F73"/>
    <w:rsid w:val="009132FD"/>
    <w:rsid w:val="00917DEA"/>
    <w:rsid w:val="00922CCB"/>
    <w:rsid w:val="00930C27"/>
    <w:rsid w:val="009346AB"/>
    <w:rsid w:val="0093485C"/>
    <w:rsid w:val="00936349"/>
    <w:rsid w:val="00940868"/>
    <w:rsid w:val="0094111F"/>
    <w:rsid w:val="00944134"/>
    <w:rsid w:val="009465F4"/>
    <w:rsid w:val="00947492"/>
    <w:rsid w:val="00950AF2"/>
    <w:rsid w:val="00954BFB"/>
    <w:rsid w:val="00966584"/>
    <w:rsid w:val="00967552"/>
    <w:rsid w:val="0098168E"/>
    <w:rsid w:val="00982132"/>
    <w:rsid w:val="0098440E"/>
    <w:rsid w:val="00985113"/>
    <w:rsid w:val="00992519"/>
    <w:rsid w:val="009A0917"/>
    <w:rsid w:val="009A2E2A"/>
    <w:rsid w:val="009A4A06"/>
    <w:rsid w:val="009A743F"/>
    <w:rsid w:val="009B0A91"/>
    <w:rsid w:val="009B15CB"/>
    <w:rsid w:val="009B3B57"/>
    <w:rsid w:val="009C5748"/>
    <w:rsid w:val="009C6AB4"/>
    <w:rsid w:val="009C7BF3"/>
    <w:rsid w:val="009D1208"/>
    <w:rsid w:val="009D4A84"/>
    <w:rsid w:val="009F4098"/>
    <w:rsid w:val="009F5DDA"/>
    <w:rsid w:val="009F63FB"/>
    <w:rsid w:val="009F653D"/>
    <w:rsid w:val="00A0057D"/>
    <w:rsid w:val="00A01B5C"/>
    <w:rsid w:val="00A05C58"/>
    <w:rsid w:val="00A103D0"/>
    <w:rsid w:val="00A148C8"/>
    <w:rsid w:val="00A20EA5"/>
    <w:rsid w:val="00A217AD"/>
    <w:rsid w:val="00A32EC7"/>
    <w:rsid w:val="00A43819"/>
    <w:rsid w:val="00A47BDB"/>
    <w:rsid w:val="00A5032C"/>
    <w:rsid w:val="00A50CE7"/>
    <w:rsid w:val="00A61EDF"/>
    <w:rsid w:val="00A63815"/>
    <w:rsid w:val="00A639E3"/>
    <w:rsid w:val="00A65E13"/>
    <w:rsid w:val="00A6712B"/>
    <w:rsid w:val="00A73571"/>
    <w:rsid w:val="00A738A9"/>
    <w:rsid w:val="00A809AD"/>
    <w:rsid w:val="00A83482"/>
    <w:rsid w:val="00A9050B"/>
    <w:rsid w:val="00A95BF7"/>
    <w:rsid w:val="00AA1F56"/>
    <w:rsid w:val="00AA44EE"/>
    <w:rsid w:val="00AB184C"/>
    <w:rsid w:val="00AB19EB"/>
    <w:rsid w:val="00AB3D17"/>
    <w:rsid w:val="00AB61D3"/>
    <w:rsid w:val="00AC17B0"/>
    <w:rsid w:val="00AC4383"/>
    <w:rsid w:val="00AD0294"/>
    <w:rsid w:val="00AD1A65"/>
    <w:rsid w:val="00AD564F"/>
    <w:rsid w:val="00AE03B4"/>
    <w:rsid w:val="00AE1434"/>
    <w:rsid w:val="00AE25AD"/>
    <w:rsid w:val="00AE297C"/>
    <w:rsid w:val="00AE3AFC"/>
    <w:rsid w:val="00AF3F09"/>
    <w:rsid w:val="00AF6357"/>
    <w:rsid w:val="00AF7685"/>
    <w:rsid w:val="00B0324F"/>
    <w:rsid w:val="00B03300"/>
    <w:rsid w:val="00B10387"/>
    <w:rsid w:val="00B15CC6"/>
    <w:rsid w:val="00B17635"/>
    <w:rsid w:val="00B2567F"/>
    <w:rsid w:val="00B31349"/>
    <w:rsid w:val="00B34E94"/>
    <w:rsid w:val="00B372F5"/>
    <w:rsid w:val="00B40AC6"/>
    <w:rsid w:val="00B40C47"/>
    <w:rsid w:val="00B4758C"/>
    <w:rsid w:val="00B505CB"/>
    <w:rsid w:val="00B55F64"/>
    <w:rsid w:val="00B56F8D"/>
    <w:rsid w:val="00B5709F"/>
    <w:rsid w:val="00B61E97"/>
    <w:rsid w:val="00B62185"/>
    <w:rsid w:val="00B63EF1"/>
    <w:rsid w:val="00B7016D"/>
    <w:rsid w:val="00B70D90"/>
    <w:rsid w:val="00B72020"/>
    <w:rsid w:val="00B74F5B"/>
    <w:rsid w:val="00B87F88"/>
    <w:rsid w:val="00B94F3C"/>
    <w:rsid w:val="00BA3A26"/>
    <w:rsid w:val="00BA50D1"/>
    <w:rsid w:val="00BA585E"/>
    <w:rsid w:val="00BB0F5B"/>
    <w:rsid w:val="00BD1134"/>
    <w:rsid w:val="00BD2573"/>
    <w:rsid w:val="00BD259A"/>
    <w:rsid w:val="00BD39C2"/>
    <w:rsid w:val="00BD3B39"/>
    <w:rsid w:val="00BE3961"/>
    <w:rsid w:val="00BE528D"/>
    <w:rsid w:val="00BE5873"/>
    <w:rsid w:val="00BE5CF3"/>
    <w:rsid w:val="00BF1F22"/>
    <w:rsid w:val="00BF31EF"/>
    <w:rsid w:val="00C030A2"/>
    <w:rsid w:val="00C05128"/>
    <w:rsid w:val="00C06346"/>
    <w:rsid w:val="00C14DFB"/>
    <w:rsid w:val="00C20ACE"/>
    <w:rsid w:val="00C229CF"/>
    <w:rsid w:val="00C317DF"/>
    <w:rsid w:val="00C346BD"/>
    <w:rsid w:val="00C400BC"/>
    <w:rsid w:val="00C4052F"/>
    <w:rsid w:val="00C41273"/>
    <w:rsid w:val="00C463C5"/>
    <w:rsid w:val="00C517E3"/>
    <w:rsid w:val="00C51A0E"/>
    <w:rsid w:val="00C54789"/>
    <w:rsid w:val="00C54B5C"/>
    <w:rsid w:val="00C56A8E"/>
    <w:rsid w:val="00C56E95"/>
    <w:rsid w:val="00C56FCD"/>
    <w:rsid w:val="00C72A43"/>
    <w:rsid w:val="00C738BC"/>
    <w:rsid w:val="00C758AD"/>
    <w:rsid w:val="00C843B3"/>
    <w:rsid w:val="00C871C1"/>
    <w:rsid w:val="00C90672"/>
    <w:rsid w:val="00C9689D"/>
    <w:rsid w:val="00CA7C2F"/>
    <w:rsid w:val="00CB062E"/>
    <w:rsid w:val="00CB37A8"/>
    <w:rsid w:val="00CB4C4A"/>
    <w:rsid w:val="00CC1354"/>
    <w:rsid w:val="00CC190E"/>
    <w:rsid w:val="00CC1FC0"/>
    <w:rsid w:val="00CC47F0"/>
    <w:rsid w:val="00CC5C06"/>
    <w:rsid w:val="00CD282A"/>
    <w:rsid w:val="00CD588B"/>
    <w:rsid w:val="00CD6547"/>
    <w:rsid w:val="00CE1725"/>
    <w:rsid w:val="00CE24E9"/>
    <w:rsid w:val="00CE251C"/>
    <w:rsid w:val="00CE2DB9"/>
    <w:rsid w:val="00CE55EE"/>
    <w:rsid w:val="00CE7D06"/>
    <w:rsid w:val="00D0358D"/>
    <w:rsid w:val="00D04DA3"/>
    <w:rsid w:val="00D073CA"/>
    <w:rsid w:val="00D12C9E"/>
    <w:rsid w:val="00D25206"/>
    <w:rsid w:val="00D33BD0"/>
    <w:rsid w:val="00D34DC6"/>
    <w:rsid w:val="00D35CEC"/>
    <w:rsid w:val="00D41E6C"/>
    <w:rsid w:val="00D4359D"/>
    <w:rsid w:val="00D43AB2"/>
    <w:rsid w:val="00D43E73"/>
    <w:rsid w:val="00D459D6"/>
    <w:rsid w:val="00D53381"/>
    <w:rsid w:val="00D61BA8"/>
    <w:rsid w:val="00D63DEB"/>
    <w:rsid w:val="00D6549C"/>
    <w:rsid w:val="00D72252"/>
    <w:rsid w:val="00D73412"/>
    <w:rsid w:val="00D84990"/>
    <w:rsid w:val="00D859C4"/>
    <w:rsid w:val="00D86700"/>
    <w:rsid w:val="00D91625"/>
    <w:rsid w:val="00D943F7"/>
    <w:rsid w:val="00D956CB"/>
    <w:rsid w:val="00D978C0"/>
    <w:rsid w:val="00DA0A97"/>
    <w:rsid w:val="00DA1A2D"/>
    <w:rsid w:val="00DA3A7D"/>
    <w:rsid w:val="00DA766E"/>
    <w:rsid w:val="00DB6BD3"/>
    <w:rsid w:val="00DB7029"/>
    <w:rsid w:val="00DC6BE4"/>
    <w:rsid w:val="00DD06D0"/>
    <w:rsid w:val="00DD1028"/>
    <w:rsid w:val="00DD7315"/>
    <w:rsid w:val="00DE0108"/>
    <w:rsid w:val="00DE4ABD"/>
    <w:rsid w:val="00DE6A5B"/>
    <w:rsid w:val="00DE6B0F"/>
    <w:rsid w:val="00DE6BF7"/>
    <w:rsid w:val="00DE7F03"/>
    <w:rsid w:val="00DF477F"/>
    <w:rsid w:val="00DF50BD"/>
    <w:rsid w:val="00DF68F1"/>
    <w:rsid w:val="00E10067"/>
    <w:rsid w:val="00E11821"/>
    <w:rsid w:val="00E120FB"/>
    <w:rsid w:val="00E21BCF"/>
    <w:rsid w:val="00E26C9C"/>
    <w:rsid w:val="00E27F3C"/>
    <w:rsid w:val="00E34BC9"/>
    <w:rsid w:val="00E36148"/>
    <w:rsid w:val="00E438BE"/>
    <w:rsid w:val="00E43A89"/>
    <w:rsid w:val="00E43C51"/>
    <w:rsid w:val="00E45A21"/>
    <w:rsid w:val="00E50B82"/>
    <w:rsid w:val="00E54E52"/>
    <w:rsid w:val="00E54F50"/>
    <w:rsid w:val="00E60B87"/>
    <w:rsid w:val="00E62612"/>
    <w:rsid w:val="00E7031E"/>
    <w:rsid w:val="00E735B6"/>
    <w:rsid w:val="00E81704"/>
    <w:rsid w:val="00E84653"/>
    <w:rsid w:val="00E84F86"/>
    <w:rsid w:val="00E86CC7"/>
    <w:rsid w:val="00E91ED7"/>
    <w:rsid w:val="00EA2722"/>
    <w:rsid w:val="00EA6D0A"/>
    <w:rsid w:val="00EB00FC"/>
    <w:rsid w:val="00EB076E"/>
    <w:rsid w:val="00EB28C6"/>
    <w:rsid w:val="00EB5865"/>
    <w:rsid w:val="00EC4F2A"/>
    <w:rsid w:val="00EC6E1E"/>
    <w:rsid w:val="00ED0E84"/>
    <w:rsid w:val="00ED374E"/>
    <w:rsid w:val="00ED3A3A"/>
    <w:rsid w:val="00ED4CD5"/>
    <w:rsid w:val="00ED63BF"/>
    <w:rsid w:val="00ED7CC7"/>
    <w:rsid w:val="00EF207B"/>
    <w:rsid w:val="00F01AC4"/>
    <w:rsid w:val="00F01E7E"/>
    <w:rsid w:val="00F04571"/>
    <w:rsid w:val="00F069D8"/>
    <w:rsid w:val="00F12266"/>
    <w:rsid w:val="00F12CB9"/>
    <w:rsid w:val="00F1473B"/>
    <w:rsid w:val="00F15F8C"/>
    <w:rsid w:val="00F16D81"/>
    <w:rsid w:val="00F22A06"/>
    <w:rsid w:val="00F23D08"/>
    <w:rsid w:val="00F23E63"/>
    <w:rsid w:val="00F316D8"/>
    <w:rsid w:val="00F3594C"/>
    <w:rsid w:val="00F444F7"/>
    <w:rsid w:val="00F4482A"/>
    <w:rsid w:val="00F44AE3"/>
    <w:rsid w:val="00F44FB0"/>
    <w:rsid w:val="00F46A89"/>
    <w:rsid w:val="00F541D0"/>
    <w:rsid w:val="00F64628"/>
    <w:rsid w:val="00F7544A"/>
    <w:rsid w:val="00F762C2"/>
    <w:rsid w:val="00F767B7"/>
    <w:rsid w:val="00F82669"/>
    <w:rsid w:val="00F84E93"/>
    <w:rsid w:val="00F85A1A"/>
    <w:rsid w:val="00F86140"/>
    <w:rsid w:val="00F8628B"/>
    <w:rsid w:val="00F86B79"/>
    <w:rsid w:val="00FA7D5E"/>
    <w:rsid w:val="00FB3954"/>
    <w:rsid w:val="00FB43FF"/>
    <w:rsid w:val="00FC0EB2"/>
    <w:rsid w:val="00FC2C45"/>
    <w:rsid w:val="00FC49CA"/>
    <w:rsid w:val="00FC5D81"/>
    <w:rsid w:val="00FC78ED"/>
    <w:rsid w:val="00FD04A6"/>
    <w:rsid w:val="00FD0D08"/>
    <w:rsid w:val="00FD3B24"/>
    <w:rsid w:val="00FE0E53"/>
    <w:rsid w:val="00FF4399"/>
    <w:rsid w:val="00FF5C3A"/>
    <w:rsid w:val="00FF62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DF74C82-1414-4235-A081-C432FB63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062E"/>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182C37"/>
    <w:pPr>
      <w:tabs>
        <w:tab w:val="center" w:pos="4536"/>
        <w:tab w:val="right" w:pos="9072"/>
      </w:tabs>
    </w:pPr>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semiHidden/>
    <w:rsid w:val="00182C37"/>
  </w:style>
  <w:style w:type="paragraph" w:styleId="Voettekst">
    <w:name w:val="footer"/>
    <w:basedOn w:val="Standaard"/>
    <w:link w:val="VoettekstChar"/>
    <w:uiPriority w:val="99"/>
    <w:semiHidden/>
    <w:unhideWhenUsed/>
    <w:rsid w:val="00182C37"/>
    <w:pPr>
      <w:tabs>
        <w:tab w:val="center" w:pos="4536"/>
        <w:tab w:val="right" w:pos="9072"/>
      </w:tabs>
    </w:pPr>
  </w:style>
  <w:style w:type="character" w:customStyle="1" w:styleId="VoettekstChar">
    <w:name w:val="Voettekst Char"/>
    <w:basedOn w:val="Standaardalinea-lettertype"/>
    <w:link w:val="Voettekst"/>
    <w:uiPriority w:val="99"/>
    <w:semiHidden/>
    <w:rsid w:val="00182C37"/>
  </w:style>
  <w:style w:type="character" w:styleId="Hyperlink">
    <w:name w:val="Hyperlink"/>
    <w:basedOn w:val="Standaardalinea-lettertype"/>
    <w:rsid w:val="00456A67"/>
    <w:rPr>
      <w:color w:val="0000FF"/>
      <w:u w:val="single"/>
    </w:rPr>
  </w:style>
  <w:style w:type="paragraph" w:styleId="Normaalweb">
    <w:name w:val="Normal (Web)"/>
    <w:basedOn w:val="Standaard"/>
    <w:uiPriority w:val="99"/>
    <w:rsid w:val="00CB062E"/>
    <w:pPr>
      <w:spacing w:before="100" w:beforeAutospacing="1" w:after="100" w:afterAutospacing="1"/>
    </w:pPr>
  </w:style>
  <w:style w:type="character" w:styleId="Zwaar">
    <w:name w:val="Strong"/>
    <w:basedOn w:val="Standaardalinea-lettertype"/>
    <w:uiPriority w:val="22"/>
    <w:qFormat/>
    <w:rsid w:val="00CB062E"/>
    <w:rPr>
      <w:b/>
      <w:bCs/>
    </w:rPr>
  </w:style>
  <w:style w:type="character" w:styleId="Nadruk">
    <w:name w:val="Emphasis"/>
    <w:basedOn w:val="Standaardalinea-lettertype"/>
    <w:uiPriority w:val="20"/>
    <w:qFormat/>
    <w:rsid w:val="00ED63BF"/>
    <w:rPr>
      <w:i/>
      <w:iCs/>
    </w:rPr>
  </w:style>
  <w:style w:type="paragraph" w:styleId="Lijstalinea">
    <w:name w:val="List Paragraph"/>
    <w:basedOn w:val="Standaard"/>
    <w:uiPriority w:val="34"/>
    <w:qFormat/>
    <w:rsid w:val="00172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99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ommunicatie\Huisstijl\Briefpapier-1.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Briefpapier-1</Template>
  <TotalTime>0</TotalTime>
  <Pages>5</Pages>
  <Words>961</Words>
  <Characters>5288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Miriam Leenders</cp:lastModifiedBy>
  <cp:revision>2</cp:revision>
  <cp:lastPrinted>2014-08-28T11:18:00Z</cp:lastPrinted>
  <dcterms:created xsi:type="dcterms:W3CDTF">2014-09-08T13:33:00Z</dcterms:created>
  <dcterms:modified xsi:type="dcterms:W3CDTF">2014-09-08T13:33:00Z</dcterms:modified>
</cp:coreProperties>
</file>