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C85B7" w14:textId="715EC1D0" w:rsidR="00CA7CA1" w:rsidRPr="008F4BDE" w:rsidRDefault="00CA7CA1" w:rsidP="00CA7CA1">
      <w:pPr>
        <w:rPr>
          <w:sz w:val="16"/>
          <w:szCs w:val="16"/>
        </w:rPr>
      </w:pPr>
    </w:p>
    <w:p w14:paraId="7BF2A999" w14:textId="77777777" w:rsidR="00CA1E15" w:rsidRPr="008F4BDE" w:rsidRDefault="00CA1E15" w:rsidP="00CA1E15">
      <w:pPr>
        <w:rPr>
          <w:b/>
          <w:sz w:val="16"/>
          <w:szCs w:val="16"/>
        </w:rPr>
      </w:pPr>
      <w:r w:rsidRPr="008F4BDE">
        <w:rPr>
          <w:b/>
          <w:sz w:val="16"/>
          <w:szCs w:val="16"/>
        </w:rPr>
        <w:t>Parkinson Café Eindhoven</w:t>
      </w:r>
    </w:p>
    <w:p w14:paraId="276156FB" w14:textId="5870D5A7" w:rsidR="00CA1E15" w:rsidRPr="008F4BDE" w:rsidRDefault="006F515F" w:rsidP="00333E48">
      <w:pPr>
        <w:rPr>
          <w:sz w:val="16"/>
          <w:szCs w:val="16"/>
        </w:rPr>
      </w:pPr>
      <w:r>
        <w:rPr>
          <w:sz w:val="16"/>
          <w:szCs w:val="16"/>
        </w:rPr>
        <w:t xml:space="preserve">Voorlopig </w:t>
      </w:r>
      <w:r w:rsidR="000C1D05" w:rsidRPr="008F4BDE">
        <w:rPr>
          <w:sz w:val="16"/>
          <w:szCs w:val="16"/>
        </w:rPr>
        <w:t>P</w:t>
      </w:r>
      <w:r w:rsidR="006C3FB2" w:rsidRPr="008F4BDE">
        <w:rPr>
          <w:sz w:val="16"/>
          <w:szCs w:val="16"/>
        </w:rPr>
        <w:t xml:space="preserve">rogramma </w:t>
      </w:r>
      <w:r w:rsidR="00CA1E15" w:rsidRPr="008F4BDE">
        <w:rPr>
          <w:sz w:val="16"/>
          <w:szCs w:val="16"/>
        </w:rPr>
        <w:t>20</w:t>
      </w:r>
      <w:r w:rsidR="00B664D1" w:rsidRPr="008F4BDE">
        <w:rPr>
          <w:sz w:val="16"/>
          <w:szCs w:val="16"/>
        </w:rPr>
        <w:t>20</w:t>
      </w:r>
      <w:r w:rsidR="00A01849" w:rsidRPr="008F4BDE">
        <w:rPr>
          <w:sz w:val="16"/>
          <w:szCs w:val="16"/>
        </w:rPr>
        <w:t xml:space="preserve"> </w:t>
      </w:r>
      <w:r w:rsidR="00C55B53" w:rsidRPr="008F4BDE">
        <w:rPr>
          <w:sz w:val="16"/>
          <w:szCs w:val="16"/>
        </w:rPr>
        <w:t xml:space="preserve">(versie </w:t>
      </w:r>
      <w:r w:rsidR="008F4BDE">
        <w:rPr>
          <w:sz w:val="16"/>
          <w:szCs w:val="16"/>
        </w:rPr>
        <w:t>5</w:t>
      </w:r>
      <w:r w:rsidR="00C55B53" w:rsidRPr="008F4BDE">
        <w:rPr>
          <w:sz w:val="16"/>
          <w:szCs w:val="16"/>
        </w:rPr>
        <w:t>)</w:t>
      </w:r>
    </w:p>
    <w:p w14:paraId="5C52B386" w14:textId="77777777" w:rsidR="00CA1E15" w:rsidRPr="008F4BDE" w:rsidRDefault="00AC66CC" w:rsidP="00333E48">
      <w:pPr>
        <w:rPr>
          <w:sz w:val="16"/>
          <w:szCs w:val="16"/>
        </w:rPr>
      </w:pPr>
      <w:r w:rsidRPr="008F4BDE">
        <w:rPr>
          <w:sz w:val="16"/>
          <w:szCs w:val="16"/>
        </w:rPr>
        <w:t>Iedere 2</w:t>
      </w:r>
      <w:r w:rsidRPr="008F4BDE">
        <w:rPr>
          <w:sz w:val="16"/>
          <w:szCs w:val="16"/>
          <w:vertAlign w:val="superscript"/>
        </w:rPr>
        <w:t>e</w:t>
      </w:r>
      <w:r w:rsidRPr="008F4BDE">
        <w:rPr>
          <w:sz w:val="16"/>
          <w:szCs w:val="16"/>
        </w:rPr>
        <w:t xml:space="preserve"> do</w:t>
      </w:r>
      <w:r w:rsidR="00DD5940" w:rsidRPr="008F4BDE">
        <w:rPr>
          <w:sz w:val="16"/>
          <w:szCs w:val="16"/>
        </w:rPr>
        <w:t>n</w:t>
      </w:r>
      <w:r w:rsidRPr="008F4BDE">
        <w:rPr>
          <w:sz w:val="16"/>
          <w:szCs w:val="16"/>
        </w:rPr>
        <w:t>derdagmiddag van de maand van 15.00 – 17.00 uur</w:t>
      </w:r>
    </w:p>
    <w:p w14:paraId="6BBDFB70" w14:textId="77777777" w:rsidR="00CA1E15" w:rsidRPr="008F4BDE" w:rsidRDefault="00CA1E15" w:rsidP="00333E48">
      <w:pPr>
        <w:rPr>
          <w:sz w:val="16"/>
          <w:szCs w:val="16"/>
        </w:rPr>
      </w:pP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3790"/>
        <w:gridCol w:w="1971"/>
        <w:gridCol w:w="1886"/>
      </w:tblGrid>
      <w:tr w:rsidR="0008509F" w:rsidRPr="008F4BDE" w14:paraId="0B102CC9" w14:textId="77777777" w:rsidTr="00457596">
        <w:tc>
          <w:tcPr>
            <w:tcW w:w="1843" w:type="dxa"/>
          </w:tcPr>
          <w:p w14:paraId="7263D6C5" w14:textId="77777777" w:rsidR="00CA1E15" w:rsidRPr="008F4BDE" w:rsidRDefault="00CA1E15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Datum</w:t>
            </w:r>
          </w:p>
        </w:tc>
        <w:tc>
          <w:tcPr>
            <w:tcW w:w="3790" w:type="dxa"/>
          </w:tcPr>
          <w:p w14:paraId="7B3330BC" w14:textId="789329F8" w:rsidR="00CA1E15" w:rsidRPr="008F4BDE" w:rsidRDefault="00D358B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O</w:t>
            </w:r>
            <w:r w:rsidR="00CA1E15" w:rsidRPr="008F4BDE">
              <w:rPr>
                <w:sz w:val="16"/>
                <w:szCs w:val="16"/>
              </w:rPr>
              <w:t>nderwerp lezing</w:t>
            </w:r>
          </w:p>
        </w:tc>
        <w:tc>
          <w:tcPr>
            <w:tcW w:w="0" w:type="auto"/>
          </w:tcPr>
          <w:p w14:paraId="75E18F29" w14:textId="77777777" w:rsidR="00CA1E15" w:rsidRPr="008F4BDE" w:rsidRDefault="005F38DC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D</w:t>
            </w:r>
            <w:r w:rsidR="00CA1E15" w:rsidRPr="008F4BDE">
              <w:rPr>
                <w:sz w:val="16"/>
                <w:szCs w:val="16"/>
              </w:rPr>
              <w:t>iscipline</w:t>
            </w:r>
          </w:p>
        </w:tc>
        <w:tc>
          <w:tcPr>
            <w:tcW w:w="0" w:type="auto"/>
          </w:tcPr>
          <w:p w14:paraId="693E0344" w14:textId="77777777" w:rsidR="00CA1E15" w:rsidRPr="008F4BDE" w:rsidRDefault="005F38DC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S</w:t>
            </w:r>
            <w:r w:rsidR="00CA1E15" w:rsidRPr="008F4BDE">
              <w:rPr>
                <w:sz w:val="16"/>
                <w:szCs w:val="16"/>
              </w:rPr>
              <w:t>preker</w:t>
            </w:r>
          </w:p>
        </w:tc>
      </w:tr>
      <w:tr w:rsidR="0008509F" w:rsidRPr="008F4BDE" w14:paraId="77524AA7" w14:textId="77777777" w:rsidTr="00457596">
        <w:tc>
          <w:tcPr>
            <w:tcW w:w="1843" w:type="dxa"/>
          </w:tcPr>
          <w:p w14:paraId="0692CFC6" w14:textId="0881CEBE" w:rsidR="00CA1E15" w:rsidRPr="008F4BDE" w:rsidRDefault="00B664D1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9</w:t>
            </w:r>
            <w:r w:rsidR="00CA1E15" w:rsidRPr="008F4BDE">
              <w:rPr>
                <w:sz w:val="16"/>
                <w:szCs w:val="16"/>
              </w:rPr>
              <w:t xml:space="preserve"> januari </w:t>
            </w:r>
          </w:p>
        </w:tc>
        <w:tc>
          <w:tcPr>
            <w:tcW w:w="3790" w:type="dxa"/>
          </w:tcPr>
          <w:p w14:paraId="7B36E8E9" w14:textId="77777777" w:rsidR="008F4BDE" w:rsidRDefault="002C2541" w:rsidP="008469A4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 xml:space="preserve">Nieuwjaar bijeenkomst </w:t>
            </w:r>
          </w:p>
          <w:p w14:paraId="7E98215A" w14:textId="6A2DD450" w:rsidR="00B94A29" w:rsidRPr="008F4BDE" w:rsidRDefault="008F4BDE" w:rsidP="008469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Welkom woord</w:t>
            </w:r>
          </w:p>
          <w:p w14:paraId="1064A1B7" w14:textId="2D447541" w:rsidR="00B94A29" w:rsidRPr="008F4BDE" w:rsidRDefault="00B94A29" w:rsidP="008469A4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Lezing Grote stappen in de geneeskunde.</w:t>
            </w:r>
          </w:p>
          <w:p w14:paraId="00D45B15" w14:textId="77777777" w:rsidR="00D358B9" w:rsidRPr="008F4BDE" w:rsidRDefault="00D358B9" w:rsidP="008469A4">
            <w:pPr>
              <w:rPr>
                <w:sz w:val="16"/>
                <w:szCs w:val="16"/>
              </w:rPr>
            </w:pPr>
          </w:p>
          <w:p w14:paraId="16EB3AF4" w14:textId="67444AED" w:rsidR="00B94A29" w:rsidRPr="008F4BDE" w:rsidRDefault="00B94A29" w:rsidP="008469A4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Toelichting Centrum voor de Kunsten op cursusprogramma</w:t>
            </w:r>
          </w:p>
          <w:p w14:paraId="49398D9C" w14:textId="522A43B9" w:rsidR="00B94A29" w:rsidRPr="008F4BDE" w:rsidRDefault="00B94A29" w:rsidP="008469A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28757DE6" w14:textId="5C9F74E1" w:rsidR="00CA1E15" w:rsidRPr="008F4BDE" w:rsidRDefault="002C2541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Organisatieteam</w:t>
            </w:r>
          </w:p>
          <w:p w14:paraId="1A1C4A6A" w14:textId="77777777" w:rsidR="00B94A29" w:rsidRPr="008F4BDE" w:rsidRDefault="00B94A29" w:rsidP="00333E48">
            <w:pPr>
              <w:rPr>
                <w:sz w:val="16"/>
                <w:szCs w:val="16"/>
              </w:rPr>
            </w:pPr>
          </w:p>
          <w:p w14:paraId="1E00A742" w14:textId="77777777" w:rsidR="00B94A29" w:rsidRPr="008F4BDE" w:rsidRDefault="00B94A2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algemene geneeskunde</w:t>
            </w:r>
          </w:p>
          <w:p w14:paraId="6F1B12DB" w14:textId="77777777" w:rsidR="00D358B9" w:rsidRPr="008F4BDE" w:rsidRDefault="00D358B9" w:rsidP="00333E48">
            <w:pPr>
              <w:rPr>
                <w:sz w:val="16"/>
                <w:szCs w:val="16"/>
              </w:rPr>
            </w:pPr>
          </w:p>
          <w:p w14:paraId="3FFA79BB" w14:textId="54EB0669" w:rsidR="00D358B9" w:rsidRPr="008F4BDE" w:rsidRDefault="00D358B9" w:rsidP="00333E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48750632" w14:textId="04922969" w:rsidR="00B94A29" w:rsidRDefault="00B94A29" w:rsidP="00333E48">
            <w:pPr>
              <w:rPr>
                <w:sz w:val="16"/>
                <w:szCs w:val="16"/>
              </w:rPr>
            </w:pPr>
          </w:p>
          <w:p w14:paraId="764B50DF" w14:textId="391D7067" w:rsidR="008F4BDE" w:rsidRPr="008F4BDE" w:rsidRDefault="008F4BDE" w:rsidP="00333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 Holzscherer</w:t>
            </w:r>
          </w:p>
          <w:p w14:paraId="08FB809D" w14:textId="7ADE8797" w:rsidR="00B94A29" w:rsidRPr="008F4BDE" w:rsidRDefault="006242BD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br/>
            </w:r>
            <w:proofErr w:type="spellStart"/>
            <w:r w:rsidR="00B94A29" w:rsidRPr="008F4BDE">
              <w:rPr>
                <w:sz w:val="16"/>
                <w:szCs w:val="16"/>
              </w:rPr>
              <w:t>Prof.Dr</w:t>
            </w:r>
            <w:proofErr w:type="spellEnd"/>
            <w:r w:rsidR="00B94A29" w:rsidRPr="008F4BDE">
              <w:rPr>
                <w:sz w:val="16"/>
                <w:szCs w:val="16"/>
              </w:rPr>
              <w:t xml:space="preserve">. </w:t>
            </w:r>
            <w:r w:rsidR="00457596" w:rsidRPr="008F4BDE">
              <w:rPr>
                <w:sz w:val="16"/>
                <w:szCs w:val="16"/>
              </w:rPr>
              <w:t xml:space="preserve">Ben </w:t>
            </w:r>
            <w:r w:rsidR="00B94A29" w:rsidRPr="008F4BDE">
              <w:rPr>
                <w:sz w:val="16"/>
                <w:szCs w:val="16"/>
              </w:rPr>
              <w:t>de Pauw</w:t>
            </w:r>
          </w:p>
          <w:p w14:paraId="1CC8076D" w14:textId="77777777" w:rsidR="00D358B9" w:rsidRPr="008F4BDE" w:rsidRDefault="00D358B9" w:rsidP="00333E48">
            <w:pPr>
              <w:rPr>
                <w:sz w:val="16"/>
                <w:szCs w:val="16"/>
              </w:rPr>
            </w:pPr>
          </w:p>
          <w:p w14:paraId="071CCF88" w14:textId="6E5333EA" w:rsidR="00B94A29" w:rsidRPr="008F4BDE" w:rsidRDefault="00B94A29" w:rsidP="00333E48">
            <w:pPr>
              <w:rPr>
                <w:sz w:val="16"/>
                <w:szCs w:val="16"/>
              </w:rPr>
            </w:pPr>
          </w:p>
        </w:tc>
      </w:tr>
      <w:tr w:rsidR="0008509F" w:rsidRPr="008F4BDE" w14:paraId="78CBB65A" w14:textId="77777777" w:rsidTr="00457596">
        <w:tc>
          <w:tcPr>
            <w:tcW w:w="1843" w:type="dxa"/>
          </w:tcPr>
          <w:p w14:paraId="2B06D5FD" w14:textId="785D64D2" w:rsidR="00CA1E15" w:rsidRPr="008F4BDE" w:rsidRDefault="00D33036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1</w:t>
            </w:r>
            <w:r w:rsidR="00B664D1" w:rsidRPr="008F4BDE">
              <w:rPr>
                <w:sz w:val="16"/>
                <w:szCs w:val="16"/>
              </w:rPr>
              <w:t>3</w:t>
            </w:r>
            <w:r w:rsidR="00CA1E15" w:rsidRPr="008F4BDE">
              <w:rPr>
                <w:sz w:val="16"/>
                <w:szCs w:val="16"/>
              </w:rPr>
              <w:t xml:space="preserve"> februari</w:t>
            </w:r>
          </w:p>
        </w:tc>
        <w:tc>
          <w:tcPr>
            <w:tcW w:w="3790" w:type="dxa"/>
          </w:tcPr>
          <w:p w14:paraId="429AB50A" w14:textId="3EDF9CBC" w:rsidR="00D358B9" w:rsidRPr="008F4BDE" w:rsidRDefault="00D358B9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Welkom woord</w:t>
            </w:r>
          </w:p>
          <w:p w14:paraId="12A10D71" w14:textId="77777777" w:rsidR="00727BF5" w:rsidRPr="008F4BDE" w:rsidRDefault="00D358B9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Halfjaar programma Parkinson Café Eindhoven</w:t>
            </w:r>
          </w:p>
          <w:p w14:paraId="17A37D32" w14:textId="77777777" w:rsidR="00D358B9" w:rsidRPr="008F4BDE" w:rsidRDefault="00D358B9" w:rsidP="00B664D1">
            <w:pPr>
              <w:rPr>
                <w:sz w:val="16"/>
                <w:szCs w:val="16"/>
              </w:rPr>
            </w:pPr>
          </w:p>
          <w:p w14:paraId="49290E01" w14:textId="77777777" w:rsidR="00D358B9" w:rsidRPr="008F4BDE" w:rsidRDefault="00D358B9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Presentatie Parkinson Vereniging</w:t>
            </w:r>
          </w:p>
          <w:p w14:paraId="10C6EA66" w14:textId="77777777" w:rsidR="00D358B9" w:rsidRPr="008F4BDE" w:rsidRDefault="00D358B9" w:rsidP="00B664D1">
            <w:pPr>
              <w:rPr>
                <w:sz w:val="16"/>
                <w:szCs w:val="16"/>
              </w:rPr>
            </w:pPr>
          </w:p>
          <w:p w14:paraId="73BCF2F3" w14:textId="77777777" w:rsidR="00AE1942" w:rsidRDefault="00D358B9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Inleiding beeldende kunst</w:t>
            </w:r>
          </w:p>
          <w:p w14:paraId="6A84A18B" w14:textId="3E73BD30" w:rsidR="00D358B9" w:rsidRDefault="00D358B9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Centrum voor de Kunsten</w:t>
            </w:r>
          </w:p>
          <w:p w14:paraId="50D62C2C" w14:textId="77777777" w:rsidR="0008509F" w:rsidRPr="008F4BDE" w:rsidRDefault="0008509F" w:rsidP="00B664D1">
            <w:pPr>
              <w:rPr>
                <w:sz w:val="16"/>
                <w:szCs w:val="16"/>
              </w:rPr>
            </w:pPr>
          </w:p>
          <w:p w14:paraId="4187802D" w14:textId="6D24872F" w:rsidR="008F4BDE" w:rsidRPr="008F4BDE" w:rsidRDefault="00D358B9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Workshop beeldende kuns</w:t>
            </w:r>
            <w:r w:rsidR="008F4BDE">
              <w:rPr>
                <w:sz w:val="16"/>
                <w:szCs w:val="16"/>
              </w:rPr>
              <w:t>t</w:t>
            </w:r>
          </w:p>
        </w:tc>
        <w:tc>
          <w:tcPr>
            <w:tcW w:w="0" w:type="auto"/>
          </w:tcPr>
          <w:p w14:paraId="493768F0" w14:textId="77777777" w:rsidR="00727BF5" w:rsidRPr="008F4BDE" w:rsidRDefault="00D358B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Organisatieteam</w:t>
            </w:r>
          </w:p>
          <w:p w14:paraId="3549A80A" w14:textId="77777777" w:rsidR="00D358B9" w:rsidRPr="008F4BDE" w:rsidRDefault="00D358B9" w:rsidP="00333E48">
            <w:pPr>
              <w:rPr>
                <w:sz w:val="16"/>
                <w:szCs w:val="16"/>
              </w:rPr>
            </w:pPr>
          </w:p>
          <w:p w14:paraId="1C4C1FF7" w14:textId="77777777" w:rsidR="00D358B9" w:rsidRPr="008F4BDE" w:rsidRDefault="00D358B9" w:rsidP="00333E48">
            <w:pPr>
              <w:rPr>
                <w:sz w:val="16"/>
                <w:szCs w:val="16"/>
              </w:rPr>
            </w:pPr>
          </w:p>
          <w:p w14:paraId="6AB600C0" w14:textId="77777777" w:rsidR="00D358B9" w:rsidRPr="008F4BDE" w:rsidRDefault="00D358B9" w:rsidP="00333E48">
            <w:pPr>
              <w:rPr>
                <w:sz w:val="16"/>
                <w:szCs w:val="16"/>
              </w:rPr>
            </w:pPr>
          </w:p>
          <w:p w14:paraId="3C5597CA" w14:textId="77777777" w:rsidR="00D358B9" w:rsidRPr="008F4BDE" w:rsidRDefault="00D358B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Directie</w:t>
            </w:r>
          </w:p>
          <w:p w14:paraId="19C8C5B7" w14:textId="77777777" w:rsidR="00D358B9" w:rsidRPr="008F4BDE" w:rsidRDefault="00D358B9" w:rsidP="00333E48">
            <w:pPr>
              <w:rPr>
                <w:sz w:val="16"/>
                <w:szCs w:val="16"/>
              </w:rPr>
            </w:pPr>
          </w:p>
          <w:p w14:paraId="64FEA44C" w14:textId="77777777" w:rsidR="00D358B9" w:rsidRPr="008F4BDE" w:rsidRDefault="00D358B9" w:rsidP="00333E48">
            <w:pPr>
              <w:rPr>
                <w:sz w:val="16"/>
                <w:szCs w:val="16"/>
              </w:rPr>
            </w:pPr>
          </w:p>
          <w:p w14:paraId="1D627FEA" w14:textId="4655CF4D" w:rsidR="00D358B9" w:rsidRPr="008F4BDE" w:rsidRDefault="00D358B9" w:rsidP="00333E48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6F61C0D3" w14:textId="4570B8B6" w:rsidR="008469A4" w:rsidRPr="008F4BDE" w:rsidRDefault="00D358B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Con Holzs</w:t>
            </w:r>
            <w:r w:rsidR="00457596" w:rsidRPr="008F4BDE">
              <w:rPr>
                <w:sz w:val="16"/>
                <w:szCs w:val="16"/>
              </w:rPr>
              <w:t>c</w:t>
            </w:r>
            <w:r w:rsidRPr="008F4BDE">
              <w:rPr>
                <w:sz w:val="16"/>
                <w:szCs w:val="16"/>
              </w:rPr>
              <w:t>herer</w:t>
            </w:r>
          </w:p>
          <w:p w14:paraId="7825EB93" w14:textId="77777777" w:rsidR="00D358B9" w:rsidRPr="008F4BDE" w:rsidRDefault="00D358B9" w:rsidP="00333E48">
            <w:pPr>
              <w:rPr>
                <w:sz w:val="16"/>
                <w:szCs w:val="16"/>
              </w:rPr>
            </w:pPr>
          </w:p>
          <w:p w14:paraId="5431AE5C" w14:textId="77777777" w:rsidR="00D358B9" w:rsidRPr="008F4BDE" w:rsidRDefault="00D358B9" w:rsidP="00333E48">
            <w:pPr>
              <w:rPr>
                <w:sz w:val="16"/>
                <w:szCs w:val="16"/>
              </w:rPr>
            </w:pPr>
          </w:p>
          <w:p w14:paraId="05BDAADD" w14:textId="77777777" w:rsidR="00D358B9" w:rsidRPr="008F4BDE" w:rsidRDefault="00D358B9" w:rsidP="00333E48">
            <w:pPr>
              <w:rPr>
                <w:sz w:val="16"/>
                <w:szCs w:val="16"/>
              </w:rPr>
            </w:pPr>
          </w:p>
          <w:p w14:paraId="10C74E17" w14:textId="17F1E3F5" w:rsidR="00D358B9" w:rsidRPr="008F4BDE" w:rsidRDefault="00D358B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Mevr. Aalderink</w:t>
            </w:r>
          </w:p>
          <w:p w14:paraId="35C2FA82" w14:textId="1411122A" w:rsidR="00D358B9" w:rsidRPr="008F4BDE" w:rsidRDefault="00D358B9" w:rsidP="00333E48">
            <w:pPr>
              <w:rPr>
                <w:sz w:val="16"/>
                <w:szCs w:val="16"/>
              </w:rPr>
            </w:pPr>
          </w:p>
          <w:p w14:paraId="6DF28CED" w14:textId="640D55EB" w:rsidR="00D358B9" w:rsidRDefault="00D358B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Shelly Lapré</w:t>
            </w:r>
          </w:p>
          <w:p w14:paraId="6EA5FF2C" w14:textId="713B1CEA" w:rsidR="008F4BDE" w:rsidRDefault="008F4BDE" w:rsidP="00333E48">
            <w:pPr>
              <w:rPr>
                <w:sz w:val="16"/>
                <w:szCs w:val="16"/>
              </w:rPr>
            </w:pPr>
          </w:p>
          <w:p w14:paraId="3D4B38F9" w14:textId="77777777" w:rsidR="0008509F" w:rsidRDefault="0008509F" w:rsidP="00333E48">
            <w:pPr>
              <w:rPr>
                <w:sz w:val="16"/>
                <w:szCs w:val="16"/>
              </w:rPr>
            </w:pPr>
          </w:p>
          <w:p w14:paraId="03D12670" w14:textId="436964C2" w:rsidR="008F4BDE" w:rsidRPr="008F4BDE" w:rsidRDefault="008F4BDE" w:rsidP="00333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Shelly Lapré</w:t>
            </w:r>
          </w:p>
          <w:p w14:paraId="4F18784B" w14:textId="490B8D4A" w:rsidR="00D358B9" w:rsidRPr="008F4BDE" w:rsidRDefault="00D358B9" w:rsidP="00333E48">
            <w:pPr>
              <w:rPr>
                <w:sz w:val="16"/>
                <w:szCs w:val="16"/>
              </w:rPr>
            </w:pPr>
          </w:p>
        </w:tc>
      </w:tr>
      <w:tr w:rsidR="0008509F" w:rsidRPr="008F4BDE" w14:paraId="151C5173" w14:textId="77777777" w:rsidTr="00457596">
        <w:tc>
          <w:tcPr>
            <w:tcW w:w="1843" w:type="dxa"/>
          </w:tcPr>
          <w:p w14:paraId="6742CF54" w14:textId="289587C7" w:rsidR="00A01849" w:rsidRPr="008F4BDE" w:rsidRDefault="00A0184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12 maart</w:t>
            </w:r>
          </w:p>
        </w:tc>
        <w:tc>
          <w:tcPr>
            <w:tcW w:w="3790" w:type="dxa"/>
          </w:tcPr>
          <w:p w14:paraId="08B9FAD4" w14:textId="15F595EA" w:rsidR="0001512C" w:rsidRDefault="008C38E2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Welkom woord</w:t>
            </w:r>
          </w:p>
          <w:p w14:paraId="0984DD52" w14:textId="77777777" w:rsidR="0001512C" w:rsidRDefault="0001512C" w:rsidP="00B664D1">
            <w:pPr>
              <w:rPr>
                <w:sz w:val="16"/>
                <w:szCs w:val="16"/>
              </w:rPr>
            </w:pPr>
          </w:p>
          <w:p w14:paraId="5EE0502F" w14:textId="552D1527" w:rsidR="0008509F" w:rsidRPr="008F4BDE" w:rsidRDefault="0001512C" w:rsidP="00B664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Presentatie </w:t>
            </w:r>
            <w:r w:rsidR="0008509F">
              <w:rPr>
                <w:sz w:val="16"/>
                <w:szCs w:val="16"/>
              </w:rPr>
              <w:t>Vitalis organisatie</w:t>
            </w:r>
            <w:r w:rsidR="00BF2CB1">
              <w:rPr>
                <w:sz w:val="16"/>
                <w:szCs w:val="16"/>
              </w:rPr>
              <w:t xml:space="preserve">, </w:t>
            </w:r>
            <w:r w:rsidR="0008509F">
              <w:rPr>
                <w:sz w:val="16"/>
                <w:szCs w:val="16"/>
              </w:rPr>
              <w:t>dienstverlening</w:t>
            </w:r>
            <w:r w:rsidR="00BF2CB1">
              <w:rPr>
                <w:sz w:val="16"/>
                <w:szCs w:val="16"/>
              </w:rPr>
              <w:t xml:space="preserve"> en ontwikkeling</w:t>
            </w:r>
          </w:p>
          <w:p w14:paraId="6E84A30C" w14:textId="77777777" w:rsidR="0001512C" w:rsidRDefault="0001512C" w:rsidP="00B664D1">
            <w:pPr>
              <w:rPr>
                <w:sz w:val="16"/>
                <w:szCs w:val="16"/>
              </w:rPr>
            </w:pPr>
          </w:p>
          <w:p w14:paraId="1740D6CA" w14:textId="12B96C83" w:rsidR="00BD5689" w:rsidRPr="008F4BDE" w:rsidRDefault="0008509F" w:rsidP="00B664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Toelichting programma</w:t>
            </w:r>
          </w:p>
          <w:p w14:paraId="503E770C" w14:textId="77777777" w:rsidR="0008509F" w:rsidRDefault="0008509F" w:rsidP="00B664D1">
            <w:pPr>
              <w:rPr>
                <w:sz w:val="16"/>
                <w:szCs w:val="16"/>
              </w:rPr>
            </w:pPr>
          </w:p>
          <w:p w14:paraId="074F8C68" w14:textId="77777777" w:rsidR="0008509F" w:rsidRDefault="0008509F" w:rsidP="00B664D1">
            <w:pPr>
              <w:rPr>
                <w:sz w:val="16"/>
                <w:szCs w:val="16"/>
              </w:rPr>
            </w:pPr>
          </w:p>
          <w:p w14:paraId="11A5766E" w14:textId="47ED6175" w:rsidR="0008509F" w:rsidRDefault="0008509F" w:rsidP="00B664D1">
            <w:pPr>
              <w:rPr>
                <w:sz w:val="16"/>
                <w:szCs w:val="16"/>
              </w:rPr>
            </w:pPr>
          </w:p>
          <w:p w14:paraId="78C090CE" w14:textId="0E801DBC" w:rsidR="0001512C" w:rsidRDefault="0001512C" w:rsidP="00B664D1">
            <w:pPr>
              <w:rPr>
                <w:sz w:val="16"/>
                <w:szCs w:val="16"/>
              </w:rPr>
            </w:pPr>
          </w:p>
          <w:p w14:paraId="6401622D" w14:textId="242050FC" w:rsidR="0001512C" w:rsidRDefault="0001512C" w:rsidP="00B664D1">
            <w:pPr>
              <w:rPr>
                <w:sz w:val="16"/>
                <w:szCs w:val="16"/>
              </w:rPr>
            </w:pPr>
          </w:p>
          <w:p w14:paraId="06CF97F6" w14:textId="6505659F" w:rsidR="0001512C" w:rsidRDefault="0001512C" w:rsidP="00B664D1">
            <w:pPr>
              <w:rPr>
                <w:sz w:val="16"/>
                <w:szCs w:val="16"/>
              </w:rPr>
            </w:pPr>
          </w:p>
          <w:p w14:paraId="3A1C507C" w14:textId="77777777" w:rsidR="0078479C" w:rsidRDefault="0078479C" w:rsidP="00B664D1">
            <w:pPr>
              <w:rPr>
                <w:sz w:val="16"/>
                <w:szCs w:val="16"/>
              </w:rPr>
            </w:pPr>
          </w:p>
          <w:p w14:paraId="5832B0E2" w14:textId="77777777" w:rsidR="0078479C" w:rsidRDefault="0078479C" w:rsidP="00B664D1">
            <w:pPr>
              <w:rPr>
                <w:sz w:val="16"/>
                <w:szCs w:val="16"/>
              </w:rPr>
            </w:pPr>
          </w:p>
          <w:p w14:paraId="14058444" w14:textId="6B488567" w:rsidR="008C38E2" w:rsidRPr="008F4BDE" w:rsidRDefault="008C38E2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lastRenderedPageBreak/>
              <w:t>Met wie werken we samen</w:t>
            </w:r>
          </w:p>
          <w:p w14:paraId="22CB02EE" w14:textId="77777777" w:rsidR="008C38E2" w:rsidRPr="008F4BDE" w:rsidRDefault="008C38E2" w:rsidP="00B664D1">
            <w:pPr>
              <w:rPr>
                <w:sz w:val="16"/>
                <w:szCs w:val="16"/>
              </w:rPr>
            </w:pPr>
          </w:p>
          <w:p w14:paraId="292C52C9" w14:textId="77777777" w:rsidR="006F515F" w:rsidRDefault="006F515F" w:rsidP="00B664D1">
            <w:pPr>
              <w:rPr>
                <w:sz w:val="16"/>
                <w:szCs w:val="16"/>
              </w:rPr>
            </w:pPr>
          </w:p>
          <w:p w14:paraId="00DCA8E7" w14:textId="66D58A6D" w:rsidR="008C38E2" w:rsidRPr="008F4BDE" w:rsidRDefault="008C38E2" w:rsidP="00B664D1">
            <w:pPr>
              <w:rPr>
                <w:sz w:val="16"/>
                <w:szCs w:val="16"/>
              </w:rPr>
            </w:pPr>
            <w:proofErr w:type="spellStart"/>
            <w:r w:rsidRPr="008F4BDE">
              <w:rPr>
                <w:sz w:val="16"/>
                <w:szCs w:val="16"/>
              </w:rPr>
              <w:t>Orthostase</w:t>
            </w:r>
            <w:proofErr w:type="spellEnd"/>
            <w:r w:rsidRPr="008F4BDE">
              <w:rPr>
                <w:sz w:val="16"/>
                <w:szCs w:val="16"/>
              </w:rPr>
              <w:t>, beke</w:t>
            </w:r>
            <w:r w:rsidR="00F44CDB" w:rsidRPr="008F4BDE">
              <w:rPr>
                <w:sz w:val="16"/>
                <w:szCs w:val="16"/>
              </w:rPr>
              <w:t>n</w:t>
            </w:r>
            <w:r w:rsidRPr="008F4BDE">
              <w:rPr>
                <w:sz w:val="16"/>
                <w:szCs w:val="16"/>
              </w:rPr>
              <w:t xml:space="preserve">d symptoom bij de ziekte van </w:t>
            </w:r>
            <w:proofErr w:type="spellStart"/>
            <w:r w:rsidRPr="008F4BDE">
              <w:rPr>
                <w:sz w:val="16"/>
                <w:szCs w:val="16"/>
              </w:rPr>
              <w:t>Parkinsom</w:t>
            </w:r>
            <w:proofErr w:type="spellEnd"/>
          </w:p>
          <w:p w14:paraId="1F8054D4" w14:textId="77777777" w:rsidR="00F44CDB" w:rsidRPr="008F4BDE" w:rsidRDefault="00F44CDB" w:rsidP="00B664D1">
            <w:pPr>
              <w:rPr>
                <w:sz w:val="16"/>
                <w:szCs w:val="16"/>
              </w:rPr>
            </w:pPr>
          </w:p>
          <w:p w14:paraId="6DF45179" w14:textId="38D1C705" w:rsidR="00E91FAD" w:rsidRDefault="006F515F" w:rsidP="00B664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Werkzaamheden van </w:t>
            </w:r>
            <w:proofErr w:type="spellStart"/>
            <w:r>
              <w:rPr>
                <w:sz w:val="16"/>
                <w:szCs w:val="16"/>
              </w:rPr>
              <w:t>parkingson</w:t>
            </w:r>
            <w:proofErr w:type="spellEnd"/>
            <w:r>
              <w:rPr>
                <w:sz w:val="16"/>
                <w:szCs w:val="16"/>
              </w:rPr>
              <w:t xml:space="preserve"> verpleegkundige</w:t>
            </w:r>
          </w:p>
          <w:p w14:paraId="62CCE687" w14:textId="77777777" w:rsidR="006F515F" w:rsidRDefault="006F515F" w:rsidP="00B664D1">
            <w:pPr>
              <w:rPr>
                <w:sz w:val="16"/>
                <w:szCs w:val="16"/>
              </w:rPr>
            </w:pPr>
          </w:p>
          <w:p w14:paraId="045FB413" w14:textId="4497D71B" w:rsidR="008C38E2" w:rsidRDefault="008C38E2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 xml:space="preserve">Wat maakt de </w:t>
            </w:r>
            <w:proofErr w:type="spellStart"/>
            <w:r w:rsidRPr="008F4BDE">
              <w:rPr>
                <w:sz w:val="16"/>
                <w:szCs w:val="16"/>
              </w:rPr>
              <w:t>parkinson</w:t>
            </w:r>
            <w:proofErr w:type="spellEnd"/>
            <w:r w:rsidRPr="008F4BDE">
              <w:rPr>
                <w:sz w:val="16"/>
                <w:szCs w:val="16"/>
              </w:rPr>
              <w:t xml:space="preserve"> afdelingen van Vitalis</w:t>
            </w:r>
            <w:r w:rsidR="00E91FAD">
              <w:rPr>
                <w:sz w:val="16"/>
                <w:szCs w:val="16"/>
              </w:rPr>
              <w:t xml:space="preserve"> zo </w:t>
            </w:r>
            <w:r w:rsidRPr="008F4BDE">
              <w:rPr>
                <w:sz w:val="16"/>
                <w:szCs w:val="16"/>
              </w:rPr>
              <w:t>bijzonder</w:t>
            </w:r>
          </w:p>
          <w:p w14:paraId="1023F377" w14:textId="4E3FC8BD" w:rsidR="00BD72F8" w:rsidRDefault="00BD72F8" w:rsidP="00B664D1">
            <w:pPr>
              <w:rPr>
                <w:sz w:val="16"/>
                <w:szCs w:val="16"/>
              </w:rPr>
            </w:pPr>
          </w:p>
          <w:p w14:paraId="2329F9C8" w14:textId="77777777" w:rsidR="00A1659C" w:rsidRDefault="00A1659C" w:rsidP="00B664D1">
            <w:pPr>
              <w:rPr>
                <w:sz w:val="16"/>
                <w:szCs w:val="16"/>
              </w:rPr>
            </w:pPr>
          </w:p>
          <w:p w14:paraId="0004D075" w14:textId="6BBBEAC2" w:rsidR="00BD72F8" w:rsidRDefault="00BD72F8" w:rsidP="00B664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Succesverhalen van de afdeling</w:t>
            </w:r>
          </w:p>
          <w:p w14:paraId="33278F48" w14:textId="01EBA55A" w:rsidR="00BD72F8" w:rsidRPr="008F4BDE" w:rsidRDefault="00BD72F8" w:rsidP="00B664D1">
            <w:pPr>
              <w:rPr>
                <w:sz w:val="16"/>
                <w:szCs w:val="16"/>
              </w:rPr>
            </w:pPr>
          </w:p>
          <w:p w14:paraId="0918C5C0" w14:textId="14E2AFB5" w:rsidR="00F44CDB" w:rsidRPr="008F4BDE" w:rsidRDefault="008F4BDE" w:rsidP="00E91FAD">
            <w:pPr>
              <w:pStyle w:val="Lijstalinea"/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12BD1132" w14:textId="06BAA802" w:rsidR="00A01849" w:rsidRPr="008F4BDE" w:rsidRDefault="00A01849" w:rsidP="00333E48">
            <w:pPr>
              <w:rPr>
                <w:sz w:val="16"/>
                <w:szCs w:val="16"/>
              </w:rPr>
            </w:pPr>
          </w:p>
          <w:p w14:paraId="0E0BC078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1C223127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192CD9B7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6DB64621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5FFB7C3F" w14:textId="716FEBCF" w:rsidR="0008509F" w:rsidRDefault="0008509F" w:rsidP="00333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Management </w:t>
            </w:r>
          </w:p>
          <w:p w14:paraId="222A7A98" w14:textId="1488BD5F" w:rsidR="008C38E2" w:rsidRPr="008F4BDE" w:rsidRDefault="0008509F" w:rsidP="00333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Vitale Teams Intensieve Zorg Peppelrode en </w:t>
            </w:r>
            <w:proofErr w:type="spellStart"/>
            <w:r>
              <w:rPr>
                <w:sz w:val="16"/>
                <w:szCs w:val="16"/>
              </w:rPr>
              <w:t>Verpleeggkundig</w:t>
            </w:r>
            <w:proofErr w:type="spellEnd"/>
            <w:r>
              <w:rPr>
                <w:sz w:val="16"/>
                <w:szCs w:val="16"/>
              </w:rPr>
              <w:t xml:space="preserve"> Team</w:t>
            </w:r>
          </w:p>
          <w:p w14:paraId="5CFBFFAF" w14:textId="77777777" w:rsidR="00141DBB" w:rsidRDefault="00141DBB" w:rsidP="00333E48">
            <w:pPr>
              <w:rPr>
                <w:sz w:val="16"/>
                <w:szCs w:val="16"/>
              </w:rPr>
            </w:pPr>
          </w:p>
          <w:p w14:paraId="69C42F8B" w14:textId="77777777" w:rsidR="0078479C" w:rsidRDefault="0078479C" w:rsidP="00333E48">
            <w:pPr>
              <w:rPr>
                <w:sz w:val="16"/>
                <w:szCs w:val="16"/>
              </w:rPr>
            </w:pPr>
            <w:bookmarkStart w:id="0" w:name="_GoBack"/>
            <w:bookmarkEnd w:id="0"/>
          </w:p>
          <w:p w14:paraId="6BFF2E38" w14:textId="77777777" w:rsidR="0078479C" w:rsidRDefault="0078479C" w:rsidP="00333E48">
            <w:pPr>
              <w:rPr>
                <w:sz w:val="16"/>
                <w:szCs w:val="16"/>
              </w:rPr>
            </w:pPr>
          </w:p>
          <w:p w14:paraId="0193F98F" w14:textId="2660D604" w:rsidR="008C38E2" w:rsidRPr="008F4BDE" w:rsidRDefault="008C38E2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lastRenderedPageBreak/>
              <w:t>Oudergeneeskunde</w:t>
            </w:r>
          </w:p>
          <w:p w14:paraId="62AE76C0" w14:textId="77777777" w:rsidR="00AE1942" w:rsidRDefault="00AE1942" w:rsidP="00333E48">
            <w:pPr>
              <w:rPr>
                <w:sz w:val="16"/>
                <w:szCs w:val="16"/>
              </w:rPr>
            </w:pPr>
          </w:p>
          <w:p w14:paraId="6BFD132D" w14:textId="77777777" w:rsidR="006F515F" w:rsidRDefault="006F515F" w:rsidP="00333E48">
            <w:pPr>
              <w:rPr>
                <w:sz w:val="16"/>
                <w:szCs w:val="16"/>
              </w:rPr>
            </w:pPr>
          </w:p>
          <w:p w14:paraId="666A5F87" w14:textId="316ADF16" w:rsidR="0001512C" w:rsidRDefault="0001512C" w:rsidP="00333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Verpleegkunde</w:t>
            </w:r>
          </w:p>
          <w:p w14:paraId="34FD264E" w14:textId="2A2C663F" w:rsidR="00E91FAD" w:rsidRDefault="00E91FAD" w:rsidP="00333E48">
            <w:pPr>
              <w:rPr>
                <w:sz w:val="16"/>
                <w:szCs w:val="16"/>
              </w:rPr>
            </w:pPr>
          </w:p>
          <w:p w14:paraId="045B4732" w14:textId="3CC70781" w:rsidR="006F515F" w:rsidRDefault="006F515F" w:rsidP="00333E48">
            <w:pPr>
              <w:rPr>
                <w:sz w:val="16"/>
                <w:szCs w:val="16"/>
              </w:rPr>
            </w:pPr>
          </w:p>
          <w:p w14:paraId="3A77BE80" w14:textId="1923FD66" w:rsidR="006F515F" w:rsidRDefault="00BD72F8" w:rsidP="00333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6F515F">
              <w:rPr>
                <w:sz w:val="16"/>
                <w:szCs w:val="16"/>
              </w:rPr>
              <w:t>erpleegkunde</w:t>
            </w:r>
          </w:p>
          <w:p w14:paraId="6F8A1C31" w14:textId="77777777" w:rsidR="00E91FAD" w:rsidRDefault="00E91FAD" w:rsidP="00333E48">
            <w:pPr>
              <w:rPr>
                <w:sz w:val="16"/>
                <w:szCs w:val="16"/>
              </w:rPr>
            </w:pPr>
          </w:p>
          <w:p w14:paraId="632CFCA9" w14:textId="77777777" w:rsidR="00E91FAD" w:rsidRDefault="00E91FAD" w:rsidP="00333E48">
            <w:pPr>
              <w:rPr>
                <w:sz w:val="16"/>
                <w:szCs w:val="16"/>
              </w:rPr>
            </w:pPr>
          </w:p>
          <w:p w14:paraId="1667105F" w14:textId="7FBCC7F2" w:rsidR="00E91FAD" w:rsidRPr="008F4BDE" w:rsidRDefault="00E91FAD" w:rsidP="00333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Verpleegkunde</w:t>
            </w:r>
          </w:p>
        </w:tc>
        <w:tc>
          <w:tcPr>
            <w:tcW w:w="0" w:type="auto"/>
          </w:tcPr>
          <w:p w14:paraId="5921EE4A" w14:textId="61D84AA4" w:rsidR="008C38E2" w:rsidRDefault="00D832D7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lastRenderedPageBreak/>
              <w:t>Con Holzscherer</w:t>
            </w:r>
          </w:p>
          <w:p w14:paraId="41B45530" w14:textId="77777777" w:rsidR="0001512C" w:rsidRPr="008F4BDE" w:rsidRDefault="0001512C" w:rsidP="00333E48">
            <w:pPr>
              <w:rPr>
                <w:sz w:val="16"/>
                <w:szCs w:val="16"/>
              </w:rPr>
            </w:pPr>
          </w:p>
          <w:p w14:paraId="24919105" w14:textId="77777777" w:rsidR="0008509F" w:rsidRDefault="0008509F" w:rsidP="00333E48">
            <w:pPr>
              <w:rPr>
                <w:sz w:val="16"/>
                <w:szCs w:val="16"/>
              </w:rPr>
            </w:pPr>
          </w:p>
          <w:p w14:paraId="613AED18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0CE5B762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1BFCF8EB" w14:textId="2CA68FC1" w:rsidR="00F44CDB" w:rsidRPr="008F4BDE" w:rsidRDefault="0008509F" w:rsidP="00333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Mevr. </w:t>
            </w:r>
            <w:proofErr w:type="spellStart"/>
            <w:r>
              <w:rPr>
                <w:sz w:val="16"/>
                <w:szCs w:val="16"/>
              </w:rPr>
              <w:t>Waulthers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14:paraId="79BDF976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22CA85AA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36DD870B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6C950B90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7CD315FC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0A3BBABE" w14:textId="77777777" w:rsidR="0001512C" w:rsidRDefault="0001512C" w:rsidP="00333E48">
            <w:pPr>
              <w:rPr>
                <w:sz w:val="16"/>
                <w:szCs w:val="16"/>
              </w:rPr>
            </w:pPr>
          </w:p>
          <w:p w14:paraId="1ABD4DF1" w14:textId="3077C385" w:rsidR="00F44CDB" w:rsidRPr="008F4BDE" w:rsidRDefault="00F44CDB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lastRenderedPageBreak/>
              <w:t>Dr. J v.d. Stegen, specialist Oudergeneeskunde</w:t>
            </w:r>
          </w:p>
          <w:p w14:paraId="74F51EA4" w14:textId="68A0EC16" w:rsidR="00F44CDB" w:rsidRDefault="00F44CDB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 xml:space="preserve">Marie-Anne </w:t>
            </w:r>
            <w:proofErr w:type="spellStart"/>
            <w:r w:rsidRPr="008F4BDE">
              <w:rPr>
                <w:sz w:val="16"/>
                <w:szCs w:val="16"/>
              </w:rPr>
              <w:t>Retera</w:t>
            </w:r>
            <w:proofErr w:type="spellEnd"/>
          </w:p>
          <w:p w14:paraId="008DF65E" w14:textId="15439FD9" w:rsidR="0001512C" w:rsidRPr="008F4BDE" w:rsidRDefault="0001512C" w:rsidP="00333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Parkinson </w:t>
            </w:r>
            <w:r w:rsidR="006F515F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erpleegkundige i.o.</w:t>
            </w:r>
          </w:p>
          <w:p w14:paraId="3485724E" w14:textId="117A6DCA" w:rsidR="00E91FAD" w:rsidRDefault="006F515F" w:rsidP="00333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Saskia van Rooijen </w:t>
            </w:r>
            <w:r w:rsidR="00BD72F8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arkinson verpleegkundige</w:t>
            </w:r>
          </w:p>
          <w:p w14:paraId="1A9A2186" w14:textId="2F720789" w:rsidR="00F44CDB" w:rsidRPr="008F4BDE" w:rsidRDefault="00F44CDB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Danny v.d. Ven, verpleegkundige</w:t>
            </w:r>
          </w:p>
          <w:p w14:paraId="60C3D9BD" w14:textId="4189139E" w:rsidR="00F44CDB" w:rsidRPr="008F4BDE" w:rsidRDefault="00F44CDB" w:rsidP="00333E48">
            <w:pPr>
              <w:rPr>
                <w:sz w:val="16"/>
                <w:szCs w:val="16"/>
              </w:rPr>
            </w:pPr>
            <w:proofErr w:type="spellStart"/>
            <w:r w:rsidRPr="008F4BDE">
              <w:rPr>
                <w:sz w:val="16"/>
                <w:szCs w:val="16"/>
              </w:rPr>
              <w:t>Harriette</w:t>
            </w:r>
            <w:proofErr w:type="spellEnd"/>
            <w:r w:rsidRPr="008F4BDE">
              <w:rPr>
                <w:sz w:val="16"/>
                <w:szCs w:val="16"/>
              </w:rPr>
              <w:t xml:space="preserve"> van Ham, verzorgende;</w:t>
            </w:r>
          </w:p>
          <w:p w14:paraId="5EE680D1" w14:textId="352292AB" w:rsidR="008F4BDE" w:rsidRPr="008F4BDE" w:rsidRDefault="008F4BDE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 xml:space="preserve">Samira El </w:t>
            </w:r>
            <w:proofErr w:type="spellStart"/>
            <w:r w:rsidRPr="008F4BDE">
              <w:rPr>
                <w:sz w:val="16"/>
                <w:szCs w:val="16"/>
              </w:rPr>
              <w:t>Bakkalim</w:t>
            </w:r>
            <w:proofErr w:type="spellEnd"/>
            <w:r w:rsidRPr="008F4BDE">
              <w:rPr>
                <w:sz w:val="16"/>
                <w:szCs w:val="16"/>
              </w:rPr>
              <w:t xml:space="preserve"> verpleegkundige;</w:t>
            </w:r>
          </w:p>
          <w:p w14:paraId="0A6167CA" w14:textId="5441C2EE" w:rsidR="008F4BDE" w:rsidRPr="008F4BDE" w:rsidRDefault="008F4BDE" w:rsidP="00333E48">
            <w:pPr>
              <w:rPr>
                <w:sz w:val="16"/>
                <w:szCs w:val="16"/>
              </w:rPr>
            </w:pPr>
            <w:proofErr w:type="spellStart"/>
            <w:r w:rsidRPr="008F4BDE">
              <w:rPr>
                <w:sz w:val="16"/>
                <w:szCs w:val="16"/>
              </w:rPr>
              <w:t>Richelle</w:t>
            </w:r>
            <w:proofErr w:type="spellEnd"/>
            <w:r w:rsidRPr="008F4BDE">
              <w:rPr>
                <w:sz w:val="16"/>
                <w:szCs w:val="16"/>
              </w:rPr>
              <w:t xml:space="preserve"> van de </w:t>
            </w:r>
            <w:proofErr w:type="spellStart"/>
            <w:r w:rsidRPr="008F4BDE">
              <w:rPr>
                <w:sz w:val="16"/>
                <w:szCs w:val="16"/>
              </w:rPr>
              <w:t>Meerakker</w:t>
            </w:r>
            <w:proofErr w:type="spellEnd"/>
            <w:r w:rsidRPr="008F4BDE">
              <w:rPr>
                <w:sz w:val="16"/>
                <w:szCs w:val="16"/>
              </w:rPr>
              <w:t>, verpleegkundige</w:t>
            </w:r>
          </w:p>
          <w:p w14:paraId="0AEBDA24" w14:textId="3A516041" w:rsidR="008F4BDE" w:rsidRPr="008F4BDE" w:rsidRDefault="008F4BDE" w:rsidP="00BD72F8">
            <w:pPr>
              <w:rPr>
                <w:sz w:val="16"/>
                <w:szCs w:val="16"/>
              </w:rPr>
            </w:pPr>
          </w:p>
        </w:tc>
      </w:tr>
      <w:tr w:rsidR="0008509F" w:rsidRPr="008F4BDE" w14:paraId="63DF47E7" w14:textId="77777777" w:rsidTr="00457596">
        <w:tc>
          <w:tcPr>
            <w:tcW w:w="1843" w:type="dxa"/>
          </w:tcPr>
          <w:p w14:paraId="5CD7B7BF" w14:textId="1AA17D98" w:rsidR="00A01849" w:rsidRPr="008F4BDE" w:rsidRDefault="00A0184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lastRenderedPageBreak/>
              <w:t>9 april</w:t>
            </w:r>
          </w:p>
        </w:tc>
        <w:tc>
          <w:tcPr>
            <w:tcW w:w="3790" w:type="dxa"/>
          </w:tcPr>
          <w:p w14:paraId="3F6F5FCC" w14:textId="2EBAE9A1" w:rsidR="00A01849" w:rsidRPr="008F4BDE" w:rsidRDefault="00D358B9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Presentatie Beter Kliniek Eindhoven</w:t>
            </w:r>
          </w:p>
          <w:p w14:paraId="5AB10E86" w14:textId="6A9257F2" w:rsidR="00F02434" w:rsidRPr="008F4BDE" w:rsidRDefault="00F02434" w:rsidP="00457596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herhaling en verdere toelichting op veler verzoek.</w:t>
            </w:r>
          </w:p>
        </w:tc>
        <w:tc>
          <w:tcPr>
            <w:tcW w:w="0" w:type="auto"/>
          </w:tcPr>
          <w:p w14:paraId="55871959" w14:textId="3674DB6E" w:rsidR="00A01849" w:rsidRPr="008F4BDE" w:rsidRDefault="00D358B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Ort</w:t>
            </w:r>
            <w:r w:rsidR="00E91FAD">
              <w:rPr>
                <w:sz w:val="16"/>
                <w:szCs w:val="16"/>
              </w:rPr>
              <w:t>h</w:t>
            </w:r>
            <w:r w:rsidRPr="008F4BDE">
              <w:rPr>
                <w:sz w:val="16"/>
                <w:szCs w:val="16"/>
              </w:rPr>
              <w:t>omoleculaire geneeskund</w:t>
            </w:r>
            <w:r w:rsidR="00F02434" w:rsidRPr="008F4BDE">
              <w:rPr>
                <w:sz w:val="16"/>
                <w:szCs w:val="16"/>
              </w:rPr>
              <w:t>e</w:t>
            </w:r>
          </w:p>
        </w:tc>
        <w:tc>
          <w:tcPr>
            <w:tcW w:w="0" w:type="auto"/>
          </w:tcPr>
          <w:p w14:paraId="3AE45009" w14:textId="3F5B888C" w:rsidR="00A01849" w:rsidRPr="008F4BDE" w:rsidRDefault="00D358B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Michael van Gils</w:t>
            </w:r>
          </w:p>
        </w:tc>
      </w:tr>
      <w:tr w:rsidR="0008509F" w:rsidRPr="008F4BDE" w14:paraId="6C21D7C6" w14:textId="77777777" w:rsidTr="00457596">
        <w:tc>
          <w:tcPr>
            <w:tcW w:w="1843" w:type="dxa"/>
          </w:tcPr>
          <w:p w14:paraId="1AEE5FF1" w14:textId="13CAFA72" w:rsidR="00A01849" w:rsidRPr="008F4BDE" w:rsidRDefault="00A01849" w:rsidP="00333E48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14  mei</w:t>
            </w:r>
          </w:p>
        </w:tc>
        <w:tc>
          <w:tcPr>
            <w:tcW w:w="3790" w:type="dxa"/>
          </w:tcPr>
          <w:p w14:paraId="1135DEFA" w14:textId="6C57307C" w:rsidR="00A01849" w:rsidRPr="008F4BDE" w:rsidRDefault="00F02434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 xml:space="preserve">Wet Maatschappelijke </w:t>
            </w:r>
          </w:p>
          <w:p w14:paraId="45E35FDD" w14:textId="75D44B3C" w:rsidR="00F02434" w:rsidRPr="008F4BDE" w:rsidRDefault="00F02434" w:rsidP="00B664D1">
            <w:pPr>
              <w:rPr>
                <w:sz w:val="16"/>
                <w:szCs w:val="16"/>
              </w:rPr>
            </w:pPr>
            <w:r w:rsidRPr="008F4BDE">
              <w:rPr>
                <w:sz w:val="16"/>
                <w:szCs w:val="16"/>
              </w:rPr>
              <w:t>Ondersteuning</w:t>
            </w:r>
          </w:p>
        </w:tc>
        <w:tc>
          <w:tcPr>
            <w:tcW w:w="0" w:type="auto"/>
          </w:tcPr>
          <w:p w14:paraId="3EE18DC8" w14:textId="780093B3" w:rsidR="00A01849" w:rsidRPr="008F4BDE" w:rsidRDefault="00E91FAD" w:rsidP="00333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Gemeente </w:t>
            </w:r>
            <w:proofErr w:type="spellStart"/>
            <w:r>
              <w:rPr>
                <w:sz w:val="16"/>
                <w:szCs w:val="16"/>
              </w:rPr>
              <w:t>EIndhoven</w:t>
            </w:r>
            <w:proofErr w:type="spellEnd"/>
          </w:p>
        </w:tc>
        <w:tc>
          <w:tcPr>
            <w:tcW w:w="0" w:type="auto"/>
          </w:tcPr>
          <w:p w14:paraId="6E090C18" w14:textId="079926D4" w:rsidR="00A01849" w:rsidRPr="008F4BDE" w:rsidRDefault="00F02434" w:rsidP="00333E48">
            <w:pPr>
              <w:rPr>
                <w:sz w:val="16"/>
                <w:szCs w:val="16"/>
              </w:rPr>
            </w:pPr>
            <w:proofErr w:type="spellStart"/>
            <w:r w:rsidRPr="008F4BDE">
              <w:rPr>
                <w:sz w:val="16"/>
                <w:szCs w:val="16"/>
              </w:rPr>
              <w:t>W</w:t>
            </w:r>
            <w:r w:rsidR="00291A37" w:rsidRPr="008F4BDE">
              <w:rPr>
                <w:sz w:val="16"/>
                <w:szCs w:val="16"/>
              </w:rPr>
              <w:t>IJei</w:t>
            </w:r>
            <w:r w:rsidRPr="008F4BDE">
              <w:rPr>
                <w:sz w:val="16"/>
                <w:szCs w:val="16"/>
              </w:rPr>
              <w:t>ndhoven</w:t>
            </w:r>
            <w:proofErr w:type="spellEnd"/>
          </w:p>
        </w:tc>
      </w:tr>
    </w:tbl>
    <w:p w14:paraId="3236C0BE" w14:textId="77777777" w:rsidR="00A1659C" w:rsidRDefault="00A1659C">
      <w:pPr>
        <w:rPr>
          <w:sz w:val="16"/>
          <w:szCs w:val="16"/>
        </w:rPr>
      </w:pPr>
    </w:p>
    <w:p w14:paraId="1808F5CA" w14:textId="62D98CB1" w:rsidR="00A1659C" w:rsidRDefault="00A1659C">
      <w:pPr>
        <w:rPr>
          <w:sz w:val="16"/>
          <w:szCs w:val="16"/>
        </w:rPr>
      </w:pPr>
    </w:p>
    <w:p w14:paraId="4EF742F5" w14:textId="7051B4BC" w:rsidR="00A1659C" w:rsidRDefault="00A1659C">
      <w:pPr>
        <w:rPr>
          <w:sz w:val="16"/>
          <w:szCs w:val="16"/>
        </w:rPr>
      </w:pPr>
      <w:r>
        <w:rPr>
          <w:sz w:val="16"/>
          <w:szCs w:val="16"/>
        </w:rPr>
        <w:t xml:space="preserve">Momenteel is het organisatieteam van het Parkinson Café bezig voor de overige dagen in 2020 presentaties/lezingen en sprekers te regelen. Hier wordt u verder over </w:t>
      </w:r>
      <w:proofErr w:type="spellStart"/>
      <w:r>
        <w:rPr>
          <w:sz w:val="16"/>
          <w:szCs w:val="16"/>
        </w:rPr>
        <w:t>geinformeerd</w:t>
      </w:r>
      <w:proofErr w:type="spellEnd"/>
      <w:r>
        <w:rPr>
          <w:sz w:val="16"/>
          <w:szCs w:val="16"/>
        </w:rPr>
        <w:t xml:space="preserve">. </w:t>
      </w:r>
    </w:p>
    <w:p w14:paraId="296DB1FB" w14:textId="05CB8353" w:rsidR="00A1659C" w:rsidRDefault="00A1659C">
      <w:pPr>
        <w:rPr>
          <w:sz w:val="16"/>
          <w:szCs w:val="16"/>
        </w:rPr>
      </w:pPr>
      <w:r>
        <w:rPr>
          <w:sz w:val="16"/>
          <w:szCs w:val="16"/>
        </w:rPr>
        <w:t xml:space="preserve">De data betreffen: </w:t>
      </w:r>
    </w:p>
    <w:p w14:paraId="6F730ABD" w14:textId="4A2C8FBA" w:rsidR="00A1659C" w:rsidRDefault="00A1659C">
      <w:pPr>
        <w:rPr>
          <w:sz w:val="16"/>
          <w:szCs w:val="16"/>
        </w:rPr>
      </w:pPr>
      <w:r>
        <w:rPr>
          <w:sz w:val="16"/>
          <w:szCs w:val="16"/>
        </w:rPr>
        <w:t>11 juni</w:t>
      </w:r>
    </w:p>
    <w:p w14:paraId="2A92A225" w14:textId="7909BF17" w:rsidR="00A1659C" w:rsidRDefault="00A1659C">
      <w:pPr>
        <w:rPr>
          <w:sz w:val="16"/>
          <w:szCs w:val="16"/>
        </w:rPr>
      </w:pPr>
      <w:r>
        <w:rPr>
          <w:sz w:val="16"/>
          <w:szCs w:val="16"/>
        </w:rPr>
        <w:t>9 juli</w:t>
      </w:r>
    </w:p>
    <w:p w14:paraId="05F4C24F" w14:textId="7EDFD2DE" w:rsidR="00A1659C" w:rsidRDefault="00A1659C">
      <w:pPr>
        <w:rPr>
          <w:sz w:val="16"/>
          <w:szCs w:val="16"/>
        </w:rPr>
      </w:pPr>
      <w:r>
        <w:rPr>
          <w:sz w:val="16"/>
          <w:szCs w:val="16"/>
        </w:rPr>
        <w:t>13 augustus</w:t>
      </w:r>
    </w:p>
    <w:p w14:paraId="6BA99C09" w14:textId="3E32FE81" w:rsidR="0078479C" w:rsidRDefault="0078479C">
      <w:pPr>
        <w:rPr>
          <w:sz w:val="16"/>
          <w:szCs w:val="16"/>
        </w:rPr>
      </w:pPr>
      <w:r>
        <w:rPr>
          <w:sz w:val="16"/>
          <w:szCs w:val="16"/>
        </w:rPr>
        <w:t>10 september</w:t>
      </w:r>
    </w:p>
    <w:p w14:paraId="2EC130CE" w14:textId="56BF75E2" w:rsidR="00A1659C" w:rsidRDefault="00A1659C">
      <w:pPr>
        <w:rPr>
          <w:sz w:val="16"/>
          <w:szCs w:val="16"/>
        </w:rPr>
      </w:pPr>
      <w:r>
        <w:rPr>
          <w:sz w:val="16"/>
          <w:szCs w:val="16"/>
        </w:rPr>
        <w:t>8 oktober</w:t>
      </w:r>
    </w:p>
    <w:p w14:paraId="0A1A31AD" w14:textId="563421A9" w:rsidR="00A1659C" w:rsidRDefault="00A1659C">
      <w:pPr>
        <w:rPr>
          <w:sz w:val="16"/>
          <w:szCs w:val="16"/>
        </w:rPr>
      </w:pPr>
      <w:r>
        <w:rPr>
          <w:sz w:val="16"/>
          <w:szCs w:val="16"/>
        </w:rPr>
        <w:t>12 november</w:t>
      </w:r>
    </w:p>
    <w:p w14:paraId="4D132F73" w14:textId="1D3737F2" w:rsidR="00A1659C" w:rsidRDefault="00A1659C">
      <w:pPr>
        <w:rPr>
          <w:sz w:val="16"/>
          <w:szCs w:val="16"/>
        </w:rPr>
      </w:pPr>
      <w:r>
        <w:rPr>
          <w:sz w:val="16"/>
          <w:szCs w:val="16"/>
        </w:rPr>
        <w:t>10 december</w:t>
      </w:r>
    </w:p>
    <w:p w14:paraId="3CA60804" w14:textId="77777777" w:rsidR="00A1659C" w:rsidRDefault="00A1659C">
      <w:pPr>
        <w:rPr>
          <w:sz w:val="16"/>
          <w:szCs w:val="16"/>
        </w:rPr>
      </w:pPr>
    </w:p>
    <w:sectPr w:rsidR="00A1659C" w:rsidSect="00DE6415">
      <w:headerReference w:type="default" r:id="rId8"/>
      <w:footerReference w:type="default" r:id="rId9"/>
      <w:headerReference w:type="first" r:id="rId10"/>
      <w:footerReference w:type="first" r:id="rId11"/>
      <w:type w:val="nextColumn"/>
      <w:pgSz w:w="11900" w:h="16820"/>
      <w:pgMar w:top="2127" w:right="845" w:bottom="1701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2AE3D" w14:textId="77777777" w:rsidR="00BE7AB2" w:rsidRDefault="00BE7AB2" w:rsidP="004D1D2E">
      <w:r>
        <w:separator/>
      </w:r>
    </w:p>
  </w:endnote>
  <w:endnote w:type="continuationSeparator" w:id="0">
    <w:p w14:paraId="4BD264B1" w14:textId="77777777" w:rsidR="00BE7AB2" w:rsidRDefault="00BE7AB2" w:rsidP="004D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44C82" w14:textId="77777777" w:rsidR="00810B74" w:rsidRDefault="00810B74" w:rsidP="00434C59">
    <w:pPr>
      <w:pStyle w:val="Voettekst"/>
      <w:tabs>
        <w:tab w:val="clear" w:pos="9072"/>
      </w:tabs>
      <w:ind w:left="-1418"/>
    </w:pPr>
    <w:r>
      <w:rPr>
        <w:noProof/>
      </w:rPr>
      <w:drawing>
        <wp:inline distT="0" distB="0" distL="0" distR="0" wp14:anchorId="15F2BFB7" wp14:editId="1CB190D2">
          <wp:extent cx="7556211" cy="716011"/>
          <wp:effectExtent l="0" t="0" r="0" b="0"/>
          <wp:docPr id="122" name="Afbeelding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aflets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11" cy="716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96F91" w14:textId="77777777" w:rsidR="00F86456" w:rsidRDefault="00F86456" w:rsidP="00F86456">
    <w:pPr>
      <w:pStyle w:val="Voettekst"/>
      <w:ind w:left="-1418"/>
    </w:pPr>
    <w:r>
      <w:rPr>
        <w:noProof/>
      </w:rPr>
      <w:drawing>
        <wp:inline distT="0" distB="0" distL="0" distR="0" wp14:anchorId="620927E5" wp14:editId="144C6EFC">
          <wp:extent cx="7560000" cy="716227"/>
          <wp:effectExtent l="0" t="0" r="0" b="0"/>
          <wp:docPr id="124" name="Afbeelding 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aflets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6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3B319" w14:textId="77777777" w:rsidR="00BE7AB2" w:rsidRDefault="00BE7AB2" w:rsidP="004D1D2E">
      <w:r>
        <w:separator/>
      </w:r>
    </w:p>
  </w:footnote>
  <w:footnote w:type="continuationSeparator" w:id="0">
    <w:p w14:paraId="008DFAB0" w14:textId="77777777" w:rsidR="00BE7AB2" w:rsidRDefault="00BE7AB2" w:rsidP="004D1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D6C59" w14:textId="77777777" w:rsidR="004D1D2E" w:rsidRDefault="00841C3F" w:rsidP="00434C59">
    <w:pPr>
      <w:pStyle w:val="Koptekst"/>
      <w:ind w:left="-1418"/>
    </w:pPr>
    <w:r>
      <w:rPr>
        <w:noProof/>
      </w:rPr>
      <w:drawing>
        <wp:inline distT="0" distB="0" distL="0" distR="0" wp14:anchorId="0D17302F" wp14:editId="4DA033DF">
          <wp:extent cx="7560000" cy="1170439"/>
          <wp:effectExtent l="0" t="0" r="9525" b="0"/>
          <wp:docPr id="121" name="Afbeelding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kinson_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70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31DB7" w14:textId="77777777" w:rsidR="00F86456" w:rsidRDefault="00F86456" w:rsidP="00F86456">
    <w:pPr>
      <w:pStyle w:val="Koptekst"/>
      <w:ind w:left="-1418"/>
    </w:pPr>
    <w:r>
      <w:rPr>
        <w:noProof/>
      </w:rPr>
      <w:drawing>
        <wp:inline distT="0" distB="0" distL="0" distR="0" wp14:anchorId="630D8AC0" wp14:editId="1990C603">
          <wp:extent cx="7559085" cy="1170439"/>
          <wp:effectExtent l="0" t="0" r="10160" b="0"/>
          <wp:docPr id="123" name="Afbeelding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kins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85" cy="1170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731A"/>
    <w:multiLevelType w:val="hybridMultilevel"/>
    <w:tmpl w:val="80DA9084"/>
    <w:lvl w:ilvl="0" w:tplc="EC982074">
      <w:start w:val="9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AC4"/>
    <w:multiLevelType w:val="hybridMultilevel"/>
    <w:tmpl w:val="D5887C88"/>
    <w:lvl w:ilvl="0" w:tplc="673E411A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A4C0A"/>
    <w:multiLevelType w:val="hybridMultilevel"/>
    <w:tmpl w:val="40208BD4"/>
    <w:lvl w:ilvl="0" w:tplc="12EAE156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F0EFD"/>
    <w:multiLevelType w:val="hybridMultilevel"/>
    <w:tmpl w:val="256CE2AA"/>
    <w:lvl w:ilvl="0" w:tplc="7B64317E">
      <w:start w:val="9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C0E5B"/>
    <w:multiLevelType w:val="hybridMultilevel"/>
    <w:tmpl w:val="C3C4E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622DBC"/>
    <w:multiLevelType w:val="hybridMultilevel"/>
    <w:tmpl w:val="05F4E4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87E42"/>
    <w:multiLevelType w:val="hybridMultilevel"/>
    <w:tmpl w:val="F2EE47C4"/>
    <w:lvl w:ilvl="0" w:tplc="C4F0A59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67D1"/>
    <w:multiLevelType w:val="hybridMultilevel"/>
    <w:tmpl w:val="CDE8E8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D29B8"/>
    <w:multiLevelType w:val="hybridMultilevel"/>
    <w:tmpl w:val="B662728A"/>
    <w:lvl w:ilvl="0" w:tplc="6A6ADDDA">
      <w:start w:val="14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E7324"/>
    <w:multiLevelType w:val="hybridMultilevel"/>
    <w:tmpl w:val="B7B899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C7EF8"/>
    <w:multiLevelType w:val="hybridMultilevel"/>
    <w:tmpl w:val="4AAAC5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E5CAF"/>
    <w:multiLevelType w:val="hybridMultilevel"/>
    <w:tmpl w:val="7CE4A8B8"/>
    <w:lvl w:ilvl="0" w:tplc="67DCC96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05599"/>
    <w:multiLevelType w:val="hybridMultilevel"/>
    <w:tmpl w:val="4C86210C"/>
    <w:lvl w:ilvl="0" w:tplc="9CB2BDF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A6D25"/>
    <w:multiLevelType w:val="hybridMultilevel"/>
    <w:tmpl w:val="E476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10"/>
  </w:num>
  <w:num w:numId="7">
    <w:abstractNumId w:val="5"/>
  </w:num>
  <w:num w:numId="8">
    <w:abstractNumId w:val="6"/>
  </w:num>
  <w:num w:numId="9">
    <w:abstractNumId w:val="11"/>
  </w:num>
  <w:num w:numId="10">
    <w:abstractNumId w:val="9"/>
  </w:num>
  <w:num w:numId="11">
    <w:abstractNumId w:val="8"/>
  </w:num>
  <w:num w:numId="12">
    <w:abstractNumId w:val="1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219"/>
    <w:rsid w:val="0001512C"/>
    <w:rsid w:val="00024AA0"/>
    <w:rsid w:val="00036122"/>
    <w:rsid w:val="00036E65"/>
    <w:rsid w:val="00064286"/>
    <w:rsid w:val="000652F3"/>
    <w:rsid w:val="00072B23"/>
    <w:rsid w:val="00084472"/>
    <w:rsid w:val="0008509F"/>
    <w:rsid w:val="00087428"/>
    <w:rsid w:val="000A2A16"/>
    <w:rsid w:val="000B1DEE"/>
    <w:rsid w:val="000C1D05"/>
    <w:rsid w:val="000C34D3"/>
    <w:rsid w:val="000C452C"/>
    <w:rsid w:val="000D0A1D"/>
    <w:rsid w:val="000E5C12"/>
    <w:rsid w:val="000E7C0E"/>
    <w:rsid w:val="000F144F"/>
    <w:rsid w:val="0010690F"/>
    <w:rsid w:val="00123C30"/>
    <w:rsid w:val="001309C6"/>
    <w:rsid w:val="001332EB"/>
    <w:rsid w:val="00137CCD"/>
    <w:rsid w:val="00141DBB"/>
    <w:rsid w:val="00157270"/>
    <w:rsid w:val="0016465A"/>
    <w:rsid w:val="00165C46"/>
    <w:rsid w:val="001737AE"/>
    <w:rsid w:val="001815BC"/>
    <w:rsid w:val="0019213F"/>
    <w:rsid w:val="001C37A5"/>
    <w:rsid w:val="001C6DA8"/>
    <w:rsid w:val="001F524D"/>
    <w:rsid w:val="002243D8"/>
    <w:rsid w:val="00232E10"/>
    <w:rsid w:val="00235A70"/>
    <w:rsid w:val="00257322"/>
    <w:rsid w:val="002911DA"/>
    <w:rsid w:val="00291A37"/>
    <w:rsid w:val="0029328D"/>
    <w:rsid w:val="002A1B47"/>
    <w:rsid w:val="002C2541"/>
    <w:rsid w:val="002C5DFF"/>
    <w:rsid w:val="002D0870"/>
    <w:rsid w:val="002E54C4"/>
    <w:rsid w:val="002F6425"/>
    <w:rsid w:val="003007A7"/>
    <w:rsid w:val="00302310"/>
    <w:rsid w:val="00325DC3"/>
    <w:rsid w:val="00327F99"/>
    <w:rsid w:val="003339D8"/>
    <w:rsid w:val="00333E48"/>
    <w:rsid w:val="00352458"/>
    <w:rsid w:val="0036160C"/>
    <w:rsid w:val="00364838"/>
    <w:rsid w:val="00371735"/>
    <w:rsid w:val="003A4BEE"/>
    <w:rsid w:val="003B4E54"/>
    <w:rsid w:val="003D1532"/>
    <w:rsid w:val="003D2ACC"/>
    <w:rsid w:val="003D36DA"/>
    <w:rsid w:val="003D59E4"/>
    <w:rsid w:val="003F428A"/>
    <w:rsid w:val="003F485E"/>
    <w:rsid w:val="003F495A"/>
    <w:rsid w:val="00411849"/>
    <w:rsid w:val="00423526"/>
    <w:rsid w:val="00424F35"/>
    <w:rsid w:val="004310CF"/>
    <w:rsid w:val="00434374"/>
    <w:rsid w:val="00434C59"/>
    <w:rsid w:val="00457596"/>
    <w:rsid w:val="00471F30"/>
    <w:rsid w:val="00482CDE"/>
    <w:rsid w:val="004855D7"/>
    <w:rsid w:val="00486FBB"/>
    <w:rsid w:val="0049715F"/>
    <w:rsid w:val="004B58B4"/>
    <w:rsid w:val="004D1D2E"/>
    <w:rsid w:val="004D4AE8"/>
    <w:rsid w:val="004E5ED0"/>
    <w:rsid w:val="004F4205"/>
    <w:rsid w:val="00502202"/>
    <w:rsid w:val="00511972"/>
    <w:rsid w:val="00516A0F"/>
    <w:rsid w:val="00534A27"/>
    <w:rsid w:val="005438A7"/>
    <w:rsid w:val="00543E72"/>
    <w:rsid w:val="005605C9"/>
    <w:rsid w:val="00561107"/>
    <w:rsid w:val="00574746"/>
    <w:rsid w:val="00577540"/>
    <w:rsid w:val="00577CD2"/>
    <w:rsid w:val="0059302D"/>
    <w:rsid w:val="005A2D8D"/>
    <w:rsid w:val="005A61BE"/>
    <w:rsid w:val="005B05A1"/>
    <w:rsid w:val="005B3D17"/>
    <w:rsid w:val="005D424A"/>
    <w:rsid w:val="005E19D9"/>
    <w:rsid w:val="005F266C"/>
    <w:rsid w:val="005F38DC"/>
    <w:rsid w:val="005F7A65"/>
    <w:rsid w:val="00603AE9"/>
    <w:rsid w:val="00607D39"/>
    <w:rsid w:val="0061028F"/>
    <w:rsid w:val="00610BFA"/>
    <w:rsid w:val="006120C3"/>
    <w:rsid w:val="00621BAE"/>
    <w:rsid w:val="006242BD"/>
    <w:rsid w:val="00626888"/>
    <w:rsid w:val="00627568"/>
    <w:rsid w:val="00643EB6"/>
    <w:rsid w:val="00646F15"/>
    <w:rsid w:val="006706F1"/>
    <w:rsid w:val="00677D73"/>
    <w:rsid w:val="0069185F"/>
    <w:rsid w:val="00696F13"/>
    <w:rsid w:val="006A730E"/>
    <w:rsid w:val="006B2050"/>
    <w:rsid w:val="006B303F"/>
    <w:rsid w:val="006B5FB8"/>
    <w:rsid w:val="006C3FB2"/>
    <w:rsid w:val="006D04E7"/>
    <w:rsid w:val="006F11DB"/>
    <w:rsid w:val="006F515F"/>
    <w:rsid w:val="00706D2D"/>
    <w:rsid w:val="00706DA0"/>
    <w:rsid w:val="00723A93"/>
    <w:rsid w:val="00727BF5"/>
    <w:rsid w:val="0073409E"/>
    <w:rsid w:val="00764F7F"/>
    <w:rsid w:val="00776558"/>
    <w:rsid w:val="0078479C"/>
    <w:rsid w:val="00784C90"/>
    <w:rsid w:val="007B1490"/>
    <w:rsid w:val="007B4D9B"/>
    <w:rsid w:val="007C775E"/>
    <w:rsid w:val="007D240A"/>
    <w:rsid w:val="00810B74"/>
    <w:rsid w:val="0081431C"/>
    <w:rsid w:val="008334D3"/>
    <w:rsid w:val="00837492"/>
    <w:rsid w:val="00841C3F"/>
    <w:rsid w:val="00845758"/>
    <w:rsid w:val="008469A4"/>
    <w:rsid w:val="008610E3"/>
    <w:rsid w:val="008C38E2"/>
    <w:rsid w:val="008D0ED9"/>
    <w:rsid w:val="008D39C7"/>
    <w:rsid w:val="008E7FA3"/>
    <w:rsid w:val="008F42C9"/>
    <w:rsid w:val="008F4BDE"/>
    <w:rsid w:val="008F5FE3"/>
    <w:rsid w:val="00902523"/>
    <w:rsid w:val="00903AC4"/>
    <w:rsid w:val="009053D8"/>
    <w:rsid w:val="00910783"/>
    <w:rsid w:val="00930708"/>
    <w:rsid w:val="00935151"/>
    <w:rsid w:val="009405E7"/>
    <w:rsid w:val="009561FE"/>
    <w:rsid w:val="00957E57"/>
    <w:rsid w:val="00973E7C"/>
    <w:rsid w:val="00987DCB"/>
    <w:rsid w:val="009939D5"/>
    <w:rsid w:val="009D0201"/>
    <w:rsid w:val="009D21E4"/>
    <w:rsid w:val="009D7126"/>
    <w:rsid w:val="009E0F80"/>
    <w:rsid w:val="009F7341"/>
    <w:rsid w:val="00A01849"/>
    <w:rsid w:val="00A0754D"/>
    <w:rsid w:val="00A1548B"/>
    <w:rsid w:val="00A1659C"/>
    <w:rsid w:val="00A26403"/>
    <w:rsid w:val="00A2744C"/>
    <w:rsid w:val="00A40E6E"/>
    <w:rsid w:val="00A67F05"/>
    <w:rsid w:val="00A80486"/>
    <w:rsid w:val="00A917D2"/>
    <w:rsid w:val="00A97D89"/>
    <w:rsid w:val="00AA4F5D"/>
    <w:rsid w:val="00AA79EA"/>
    <w:rsid w:val="00AC0908"/>
    <w:rsid w:val="00AC3DC5"/>
    <w:rsid w:val="00AC66CC"/>
    <w:rsid w:val="00AE1942"/>
    <w:rsid w:val="00B0752D"/>
    <w:rsid w:val="00B12AD1"/>
    <w:rsid w:val="00B14852"/>
    <w:rsid w:val="00B1492F"/>
    <w:rsid w:val="00B15AE5"/>
    <w:rsid w:val="00B23A18"/>
    <w:rsid w:val="00B30C4F"/>
    <w:rsid w:val="00B33CC5"/>
    <w:rsid w:val="00B45354"/>
    <w:rsid w:val="00B45D48"/>
    <w:rsid w:val="00B472B5"/>
    <w:rsid w:val="00B56ED3"/>
    <w:rsid w:val="00B664D1"/>
    <w:rsid w:val="00B912A3"/>
    <w:rsid w:val="00B94A29"/>
    <w:rsid w:val="00BA0740"/>
    <w:rsid w:val="00BA7339"/>
    <w:rsid w:val="00BC18A6"/>
    <w:rsid w:val="00BC66B2"/>
    <w:rsid w:val="00BD115F"/>
    <w:rsid w:val="00BD5689"/>
    <w:rsid w:val="00BD6A5A"/>
    <w:rsid w:val="00BD72F8"/>
    <w:rsid w:val="00BE3111"/>
    <w:rsid w:val="00BE7AB2"/>
    <w:rsid w:val="00BF1D1F"/>
    <w:rsid w:val="00BF2CB1"/>
    <w:rsid w:val="00BF3679"/>
    <w:rsid w:val="00C174BB"/>
    <w:rsid w:val="00C1769C"/>
    <w:rsid w:val="00C226F9"/>
    <w:rsid w:val="00C33566"/>
    <w:rsid w:val="00C42CE9"/>
    <w:rsid w:val="00C4684C"/>
    <w:rsid w:val="00C55B53"/>
    <w:rsid w:val="00C57725"/>
    <w:rsid w:val="00C62EE5"/>
    <w:rsid w:val="00C66246"/>
    <w:rsid w:val="00C764D8"/>
    <w:rsid w:val="00C97385"/>
    <w:rsid w:val="00CA1E15"/>
    <w:rsid w:val="00CA5C9F"/>
    <w:rsid w:val="00CA7CA1"/>
    <w:rsid w:val="00CB37E7"/>
    <w:rsid w:val="00CD6F30"/>
    <w:rsid w:val="00CF201A"/>
    <w:rsid w:val="00D1465E"/>
    <w:rsid w:val="00D158DA"/>
    <w:rsid w:val="00D173CE"/>
    <w:rsid w:val="00D2648B"/>
    <w:rsid w:val="00D3081C"/>
    <w:rsid w:val="00D30A8F"/>
    <w:rsid w:val="00D33036"/>
    <w:rsid w:val="00D358B9"/>
    <w:rsid w:val="00D36146"/>
    <w:rsid w:val="00D42149"/>
    <w:rsid w:val="00D437DE"/>
    <w:rsid w:val="00D47D40"/>
    <w:rsid w:val="00D50D95"/>
    <w:rsid w:val="00D70308"/>
    <w:rsid w:val="00D70CCB"/>
    <w:rsid w:val="00D832D7"/>
    <w:rsid w:val="00D955FF"/>
    <w:rsid w:val="00DC033B"/>
    <w:rsid w:val="00DD5940"/>
    <w:rsid w:val="00DD5AA3"/>
    <w:rsid w:val="00DE1FED"/>
    <w:rsid w:val="00DE6415"/>
    <w:rsid w:val="00DE7C83"/>
    <w:rsid w:val="00DF05B5"/>
    <w:rsid w:val="00DF15FA"/>
    <w:rsid w:val="00DF3522"/>
    <w:rsid w:val="00DF7F56"/>
    <w:rsid w:val="00E011B8"/>
    <w:rsid w:val="00E01CB9"/>
    <w:rsid w:val="00E01FC6"/>
    <w:rsid w:val="00E10E53"/>
    <w:rsid w:val="00E1634A"/>
    <w:rsid w:val="00E20145"/>
    <w:rsid w:val="00E24E18"/>
    <w:rsid w:val="00E3008C"/>
    <w:rsid w:val="00E33DC4"/>
    <w:rsid w:val="00E52576"/>
    <w:rsid w:val="00E56D50"/>
    <w:rsid w:val="00E676AB"/>
    <w:rsid w:val="00E83227"/>
    <w:rsid w:val="00E86CA4"/>
    <w:rsid w:val="00E91FAD"/>
    <w:rsid w:val="00E94D38"/>
    <w:rsid w:val="00E978A1"/>
    <w:rsid w:val="00EA0E8F"/>
    <w:rsid w:val="00EB23CC"/>
    <w:rsid w:val="00EC3702"/>
    <w:rsid w:val="00EF0B18"/>
    <w:rsid w:val="00EF395B"/>
    <w:rsid w:val="00EF574E"/>
    <w:rsid w:val="00EF6DB8"/>
    <w:rsid w:val="00F02434"/>
    <w:rsid w:val="00F0339B"/>
    <w:rsid w:val="00F154C8"/>
    <w:rsid w:val="00F22218"/>
    <w:rsid w:val="00F23D33"/>
    <w:rsid w:val="00F34CBD"/>
    <w:rsid w:val="00F404E1"/>
    <w:rsid w:val="00F44CDB"/>
    <w:rsid w:val="00F50BED"/>
    <w:rsid w:val="00F51EFA"/>
    <w:rsid w:val="00F53805"/>
    <w:rsid w:val="00F56289"/>
    <w:rsid w:val="00F86456"/>
    <w:rsid w:val="00FA6FAB"/>
    <w:rsid w:val="00FB1470"/>
    <w:rsid w:val="00FB28FB"/>
    <w:rsid w:val="00FC0219"/>
    <w:rsid w:val="00FC796E"/>
    <w:rsid w:val="00FC7F07"/>
    <w:rsid w:val="00FE2AA5"/>
    <w:rsid w:val="00FF300B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7BEBE"/>
  <w14:defaultImageDpi w14:val="300"/>
  <w15:docId w15:val="{28BABB06-DED7-4499-B54B-E558C6E5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3C30"/>
    <w:pPr>
      <w:spacing w:line="340" w:lineRule="atLeast"/>
    </w:pPr>
    <w:rPr>
      <w:rFonts w:ascii="Verdana" w:hAnsi="Verdana"/>
      <w:sz w:val="22"/>
    </w:rPr>
  </w:style>
  <w:style w:type="paragraph" w:styleId="Kop1">
    <w:name w:val="heading 1"/>
    <w:aliases w:val="Tussenkop blauw"/>
    <w:basedOn w:val="Standaard"/>
    <w:next w:val="Standaard"/>
    <w:link w:val="Kop1Char"/>
    <w:uiPriority w:val="9"/>
    <w:qFormat/>
    <w:rsid w:val="007D240A"/>
    <w:pPr>
      <w:keepNext/>
      <w:keepLines/>
      <w:outlineLvl w:val="0"/>
    </w:pPr>
    <w:rPr>
      <w:rFonts w:eastAsiaTheme="majorEastAsia" w:cstheme="majorBidi"/>
      <w:b/>
      <w:bCs/>
      <w:color w:val="47657C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D1D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D1D2E"/>
  </w:style>
  <w:style w:type="paragraph" w:styleId="Voettekst">
    <w:name w:val="footer"/>
    <w:basedOn w:val="Standaard"/>
    <w:link w:val="VoettekstChar"/>
    <w:uiPriority w:val="99"/>
    <w:unhideWhenUsed/>
    <w:rsid w:val="004D1D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D1D2E"/>
  </w:style>
  <w:style w:type="paragraph" w:styleId="Ballontekst">
    <w:name w:val="Balloon Text"/>
    <w:basedOn w:val="Standaard"/>
    <w:link w:val="BallontekstChar"/>
    <w:uiPriority w:val="99"/>
    <w:semiHidden/>
    <w:unhideWhenUsed/>
    <w:rsid w:val="004D1D2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1D2E"/>
    <w:rPr>
      <w:rFonts w:ascii="Lucida Grande" w:hAnsi="Lucida Grande" w:cs="Lucida Grande"/>
      <w:sz w:val="18"/>
      <w:szCs w:val="18"/>
    </w:rPr>
  </w:style>
  <w:style w:type="paragraph" w:styleId="Geenafstand">
    <w:name w:val="No Spacing"/>
    <w:uiPriority w:val="1"/>
    <w:rsid w:val="00987DCB"/>
    <w:rPr>
      <w:rFonts w:ascii="Verdana" w:hAnsi="Verdana"/>
      <w:sz w:val="22"/>
    </w:rPr>
  </w:style>
  <w:style w:type="character" w:customStyle="1" w:styleId="Kop1Char">
    <w:name w:val="Kop 1 Char"/>
    <w:aliases w:val="Tussenkop blauw Char"/>
    <w:basedOn w:val="Standaardalinea-lettertype"/>
    <w:link w:val="Kop1"/>
    <w:uiPriority w:val="9"/>
    <w:rsid w:val="007D240A"/>
    <w:rPr>
      <w:rFonts w:ascii="Verdana" w:eastAsiaTheme="majorEastAsia" w:hAnsi="Verdana" w:cstheme="majorBidi"/>
      <w:b/>
      <w:bCs/>
      <w:color w:val="47657C"/>
      <w:sz w:val="28"/>
      <w:szCs w:val="28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627568"/>
    <w:pPr>
      <w:contextualSpacing/>
    </w:pPr>
    <w:rPr>
      <w:rFonts w:eastAsiaTheme="majorEastAsia" w:cstheme="majorBidi"/>
      <w:b/>
      <w:bCs/>
      <w:color w:val="F3973A"/>
      <w:spacing w:val="5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627568"/>
    <w:rPr>
      <w:rFonts w:ascii="Verdana" w:eastAsiaTheme="majorEastAsia" w:hAnsi="Verdana" w:cstheme="majorBidi"/>
      <w:b/>
      <w:bCs/>
      <w:color w:val="F3973A"/>
      <w:spacing w:val="5"/>
      <w:kern w:val="28"/>
      <w:sz w:val="36"/>
      <w:szCs w:val="36"/>
    </w:rPr>
  </w:style>
  <w:style w:type="paragraph" w:styleId="Ondertitel">
    <w:name w:val="Subtitle"/>
    <w:basedOn w:val="Titel"/>
    <w:next w:val="Standaard"/>
    <w:link w:val="OndertitelChar"/>
    <w:uiPriority w:val="11"/>
    <w:qFormat/>
    <w:rsid w:val="00511972"/>
    <w:pPr>
      <w:numPr>
        <w:ilvl w:val="1"/>
      </w:numPr>
    </w:pPr>
    <w:rPr>
      <w:b w:val="0"/>
      <w:iCs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1972"/>
    <w:rPr>
      <w:rFonts w:ascii="Verdana" w:eastAsiaTheme="majorEastAsia" w:hAnsi="Verdana" w:cstheme="majorBidi"/>
      <w:iCs/>
      <w:color w:val="E57B3A"/>
      <w:spacing w:val="15"/>
      <w:kern w:val="28"/>
      <w:sz w:val="48"/>
      <w:szCs w:val="52"/>
    </w:rPr>
  </w:style>
  <w:style w:type="paragraph" w:customStyle="1" w:styleId="Basisalinea">
    <w:name w:val="[Basisalinea]"/>
    <w:basedOn w:val="Standaard"/>
    <w:uiPriority w:val="99"/>
    <w:rsid w:val="00FF300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</w:rPr>
  </w:style>
  <w:style w:type="character" w:styleId="Nadruk">
    <w:name w:val="Emphasis"/>
    <w:basedOn w:val="Standaardalinea-lettertype"/>
    <w:uiPriority w:val="20"/>
    <w:rsid w:val="00626888"/>
    <w:rPr>
      <w:i/>
      <w:iCs/>
    </w:rPr>
  </w:style>
  <w:style w:type="paragraph" w:customStyle="1" w:styleId="Introtekst">
    <w:name w:val="Introtekst"/>
    <w:basedOn w:val="Standaard"/>
    <w:next w:val="Standaard"/>
    <w:qFormat/>
    <w:rsid w:val="007D240A"/>
    <w:pPr>
      <w:spacing w:after="340"/>
    </w:pPr>
    <w:rPr>
      <w:i/>
      <w:iCs/>
      <w:color w:val="47657C"/>
      <w:szCs w:val="22"/>
    </w:rPr>
  </w:style>
  <w:style w:type="paragraph" w:customStyle="1" w:styleId="TussenkopOranje">
    <w:name w:val="Tussenkop Oranje"/>
    <w:basedOn w:val="Kop1"/>
    <w:next w:val="Standaard"/>
    <w:qFormat/>
    <w:rsid w:val="00DC033B"/>
    <w:rPr>
      <w:color w:val="F3973A"/>
    </w:rPr>
  </w:style>
  <w:style w:type="table" w:styleId="Tabelraster">
    <w:name w:val="Table Grid"/>
    <w:basedOn w:val="Standaardtabel"/>
    <w:uiPriority w:val="59"/>
    <w:rsid w:val="00A07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FB1470"/>
    <w:rPr>
      <w:rFonts w:ascii="Verdana" w:hAnsi="Verdana"/>
      <w:sz w:val="22"/>
    </w:rPr>
  </w:style>
  <w:style w:type="paragraph" w:customStyle="1" w:styleId="Fotoonderschrift">
    <w:name w:val="Fotoonderschrift"/>
    <w:basedOn w:val="Standaard"/>
    <w:qFormat/>
    <w:rsid w:val="007D240A"/>
    <w:rPr>
      <w:i/>
      <w:iCs/>
      <w:color w:val="47657C"/>
      <w:szCs w:val="22"/>
    </w:rPr>
  </w:style>
  <w:style w:type="paragraph" w:customStyle="1" w:styleId="Kadertekst">
    <w:name w:val="Kadertekst"/>
    <w:basedOn w:val="Standaard"/>
    <w:qFormat/>
    <w:rsid w:val="007D240A"/>
    <w:rPr>
      <w:i/>
      <w:iCs/>
      <w:color w:val="6E90A6"/>
      <w:szCs w:val="22"/>
    </w:rPr>
  </w:style>
  <w:style w:type="character" w:styleId="Hyperlink">
    <w:name w:val="Hyperlink"/>
    <w:basedOn w:val="Standaardalinea-lettertype"/>
    <w:uiPriority w:val="99"/>
    <w:unhideWhenUsed/>
    <w:rsid w:val="00627568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rsid w:val="005B3D1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572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572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57270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572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57270"/>
    <w:rPr>
      <w:rFonts w:ascii="Verdana" w:hAnsi="Verdana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7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ommunicatie\Huisstijl\Leaflet's\Leaflet%20Parkinson%20Caf&#233;%20-%20met%20opmaak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>
          <a:noFill/>
        </a:ln>
        <a:effectLst/>
        <a:extLst>
          <a:ext uri="{C572A759-6A51-4108-AA02-DFA0A04FC94B}">
            <ma14:wrappingTextBoxFlag xmlns:ma14="http://schemas.microsoft.com/office/mac/drawingml/2011/main" xmlns=""/>
          </a:ext>
        </a:extLst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26A928-36D9-4883-A3DD-B8F40EA8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Leaflet Parkinson Café - met opmaak.dotx</Template>
  <TotalTime>38</TotalTime>
  <Pages>2</Pages>
  <Words>305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Bedrijfsnaam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Colinda Roos</dc:creator>
  <cp:keywords/>
  <dc:description/>
  <cp:lastModifiedBy>Marjan</cp:lastModifiedBy>
  <cp:revision>3</cp:revision>
  <cp:lastPrinted>2020-02-29T11:19:00Z</cp:lastPrinted>
  <dcterms:created xsi:type="dcterms:W3CDTF">2020-02-29T11:18:00Z</dcterms:created>
  <dcterms:modified xsi:type="dcterms:W3CDTF">2020-02-29T11:48:00Z</dcterms:modified>
</cp:coreProperties>
</file>