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3CC" w:rsidRDefault="004C5F7D">
      <w:pPr>
        <w:pStyle w:val="Geenafstand"/>
        <w:rPr>
          <w:rFonts w:ascii="Verdana" w:hAnsi="Verdana"/>
          <w:b/>
          <w:sz w:val="24"/>
          <w:szCs w:val="24"/>
        </w:rPr>
      </w:pPr>
      <w:bookmarkStart w:id="0" w:name="_GoBack"/>
      <w:bookmarkEnd w:id="0"/>
      <w:r>
        <w:rPr>
          <w:rFonts w:ascii="Verdana" w:hAnsi="Verdana"/>
          <w:b/>
          <w:sz w:val="24"/>
          <w:szCs w:val="24"/>
        </w:rPr>
        <w:t xml:space="preserve">Medewerker Parkinson Café in uw eigen regio </w:t>
      </w:r>
    </w:p>
    <w:p w:rsidR="00FC23CC" w:rsidRDefault="00FC23CC">
      <w:pPr>
        <w:pStyle w:val="Geenafstand"/>
        <w:rPr>
          <w:rFonts w:ascii="Verdana" w:hAnsi="Verdana"/>
          <w:b/>
          <w:sz w:val="20"/>
          <w:szCs w:val="20"/>
        </w:rPr>
      </w:pPr>
    </w:p>
    <w:p w:rsidR="00FC23CC" w:rsidRDefault="004C5F7D">
      <w:pPr>
        <w:pStyle w:val="Geenafstand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De Parkinson Vereniging is op zoek naar een medewerker Parkinson Café in (provincie/woonplaats……..) voor ondersteuning bij de organisatie </w:t>
      </w:r>
      <w:r>
        <w:rPr>
          <w:rFonts w:ascii="Verdana" w:hAnsi="Verdana"/>
          <w:b/>
          <w:sz w:val="20"/>
          <w:szCs w:val="20"/>
        </w:rPr>
        <w:t>van een Parkinson Café.</w:t>
      </w:r>
    </w:p>
    <w:p w:rsidR="00FC23CC" w:rsidRDefault="00FC23CC">
      <w:pPr>
        <w:pStyle w:val="Geenafstand"/>
        <w:rPr>
          <w:rFonts w:ascii="Verdana" w:hAnsi="Verdana"/>
          <w:b/>
          <w:sz w:val="20"/>
          <w:szCs w:val="20"/>
        </w:rPr>
      </w:pPr>
    </w:p>
    <w:p w:rsidR="00FC23CC" w:rsidRDefault="004C5F7D">
      <w:pPr>
        <w:pStyle w:val="Geenafstand"/>
      </w:pPr>
      <w:r>
        <w:rPr>
          <w:rFonts w:ascii="Verdana" w:eastAsia="Times New Roman" w:hAnsi="Verdana"/>
          <w:color w:val="333333"/>
          <w:sz w:val="20"/>
          <w:szCs w:val="20"/>
          <w:lang w:eastAsia="nl-NL"/>
        </w:rPr>
        <w:t>De Parkinson Vereniging is een middelgrote patiëntenvereniging met bijna 9.000 leden. De ruim 200 vrijwilligers in de vereniging worden ondersteund door een eigen bureau met 7 medewerkers. Het bureau voert samen met actieve leden a</w:t>
      </w:r>
      <w:r>
        <w:rPr>
          <w:rFonts w:ascii="Verdana" w:eastAsia="Times New Roman" w:hAnsi="Verdana"/>
          <w:color w:val="333333"/>
          <w:sz w:val="20"/>
          <w:szCs w:val="20"/>
          <w:lang w:eastAsia="nl-NL"/>
        </w:rPr>
        <w:t>ctiviteiten uit op het gebied van lotgenotencontact, voorlichting, belangenbehartiging en wetenschapsbeleid.  De Parkinson Vereniging organiseert jaarlijks diverse bijeenkomsten voor leden, waaronder het jaarlijkse symposium Wereld Parkinson Dag en de Unit</w:t>
      </w:r>
      <w:r>
        <w:rPr>
          <w:rFonts w:ascii="Verdana" w:eastAsia="Times New Roman" w:hAnsi="Verdana"/>
          <w:color w:val="333333"/>
          <w:sz w:val="20"/>
          <w:szCs w:val="20"/>
          <w:lang w:eastAsia="nl-NL"/>
        </w:rPr>
        <w:t>y Walk in de Amsterdamse binnenstad. Op regionaal en plaatselijk niveau zijn er wekelijks activiteiten van allerlei aard. De bekendste daarvan zijn de 45 Parkinson Cafés</w:t>
      </w:r>
      <w:r>
        <w:rPr>
          <w:rFonts w:ascii="Verdana" w:hAnsi="Verdana"/>
          <w:sz w:val="20"/>
          <w:szCs w:val="20"/>
        </w:rPr>
        <w:t xml:space="preserve"> waar men elkaar maandelijks kan ontmoeten in een informele, ontspannen sfeer.</w:t>
      </w:r>
    </w:p>
    <w:p w:rsidR="00FC23CC" w:rsidRDefault="00FC23CC">
      <w:pPr>
        <w:pStyle w:val="Geenafstand"/>
        <w:rPr>
          <w:rFonts w:ascii="Verdana" w:hAnsi="Verdana"/>
          <w:sz w:val="20"/>
          <w:szCs w:val="20"/>
          <w:lang w:val="de-DE"/>
        </w:rPr>
      </w:pPr>
    </w:p>
    <w:p w:rsidR="00FC23CC" w:rsidRDefault="004C5F7D">
      <w:pPr>
        <w:pStyle w:val="Geenafstand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Wat vra</w:t>
      </w:r>
      <w:r>
        <w:rPr>
          <w:rFonts w:ascii="Verdana" w:hAnsi="Verdana"/>
          <w:b/>
          <w:sz w:val="20"/>
          <w:szCs w:val="20"/>
          <w:lang w:val="de-DE"/>
        </w:rPr>
        <w:t>gen wij van u?</w:t>
      </w:r>
    </w:p>
    <w:p w:rsidR="00FC23CC" w:rsidRDefault="004C5F7D">
      <w:pPr>
        <w:pStyle w:val="Geenafstand"/>
      </w:pPr>
      <w:r>
        <w:rPr>
          <w:rFonts w:ascii="Verdana" w:hAnsi="Verdana"/>
          <w:sz w:val="20"/>
          <w:szCs w:val="20"/>
          <w:lang w:val="de-DE"/>
        </w:rPr>
        <w:t xml:space="preserve">Als medewerker Parkinson Café levert u uw bijdrage </w:t>
      </w:r>
      <w:r>
        <w:rPr>
          <w:rFonts w:ascii="Verdana" w:hAnsi="Verdana"/>
          <w:sz w:val="20"/>
          <w:szCs w:val="20"/>
        </w:rPr>
        <w:t xml:space="preserve">samen met een team van medewerkers, aan de organisatie van een Parkinson Café, minimaal 6 en maximaal 12 x per jaar. </w:t>
      </w:r>
    </w:p>
    <w:p w:rsidR="00FC23CC" w:rsidRDefault="004C5F7D">
      <w:pPr>
        <w:pStyle w:val="Geenafstand"/>
      </w:pPr>
      <w:r>
        <w:rPr>
          <w:rFonts w:ascii="Verdana" w:hAnsi="Verdana"/>
          <w:sz w:val="20"/>
          <w:szCs w:val="20"/>
          <w:lang w:val="de-DE"/>
        </w:rPr>
        <w:t>U</w:t>
      </w:r>
      <w:r>
        <w:rPr>
          <w:rFonts w:ascii="Verdana" w:hAnsi="Verdana"/>
          <w:sz w:val="20"/>
          <w:szCs w:val="20"/>
        </w:rPr>
        <w:t xml:space="preserve"> heeft kennis van de ziekte van Parkinson(ismen) en affiniteit met de s</w:t>
      </w:r>
      <w:r>
        <w:rPr>
          <w:rFonts w:ascii="Verdana" w:hAnsi="Verdana"/>
          <w:sz w:val="20"/>
          <w:szCs w:val="20"/>
        </w:rPr>
        <w:t>tandpunten van de Parkinson Vereniging. U biedt de bezoekers van het Parkinson Café een luisterend oor en beschikt over goede contactuele eigenschappen.</w:t>
      </w:r>
    </w:p>
    <w:p w:rsidR="00FC23CC" w:rsidRDefault="004C5F7D">
      <w:pPr>
        <w:pStyle w:val="Geenafstand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 kunt ondersteunen bij diverse werkzaamheden, zoals bijvoorbeeld: vormgeven, teksten schrijven, afspra</w:t>
      </w:r>
      <w:r>
        <w:rPr>
          <w:rFonts w:ascii="Verdana" w:hAnsi="Verdana"/>
          <w:sz w:val="20"/>
          <w:szCs w:val="20"/>
        </w:rPr>
        <w:t xml:space="preserve">ken maken met sprekers/locatie etc., serveren van dranken, netwerken, fondsenwerven en boekhouden. </w:t>
      </w:r>
    </w:p>
    <w:p w:rsidR="00FC23CC" w:rsidRDefault="004C5F7D">
      <w:pPr>
        <w:pStyle w:val="Geenafstand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Als echte teamspeler vind u het leuk om samen met de andere vrijwilligers in uw team de Parkinson Café bijeenkomsten mede vorm te geven.</w:t>
      </w:r>
    </w:p>
    <w:p w:rsidR="00FC23CC" w:rsidRDefault="00FC23CC">
      <w:pPr>
        <w:pStyle w:val="Geenafstand"/>
        <w:rPr>
          <w:rFonts w:ascii="Verdana" w:hAnsi="Verdana"/>
          <w:sz w:val="20"/>
          <w:szCs w:val="20"/>
        </w:rPr>
      </w:pPr>
    </w:p>
    <w:p w:rsidR="00FC23CC" w:rsidRDefault="004C5F7D">
      <w:pPr>
        <w:pStyle w:val="Geenafstand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Wat krijgt u ervoo</w:t>
      </w:r>
      <w:r>
        <w:rPr>
          <w:rFonts w:ascii="Verdana" w:hAnsi="Verdana"/>
          <w:b/>
          <w:sz w:val="20"/>
          <w:szCs w:val="20"/>
        </w:rPr>
        <w:t>r terug?</w:t>
      </w:r>
    </w:p>
    <w:p w:rsidR="00FC23CC" w:rsidRDefault="004C5F7D">
      <w:pPr>
        <w:pStyle w:val="Geenafstand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Persoonlijke contacten tijdens de Parkinson Café bijeenkomsten en bij de overleggen met uw Parkinson Caféteam. </w:t>
      </w:r>
    </w:p>
    <w:p w:rsidR="00FC23CC" w:rsidRDefault="004C5F7D">
      <w:pPr>
        <w:pStyle w:val="Geenafstand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Meer kennis opdoen tijdens de eendaagse cursus “Maak kennis met de Parkinson Vereniging”.  </w:t>
      </w:r>
    </w:p>
    <w:p w:rsidR="00FC23CC" w:rsidRDefault="004C5F7D">
      <w:pPr>
        <w:pStyle w:val="Geenafstand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Een bedrijfs- en ongevallenverzekering.</w:t>
      </w:r>
    </w:p>
    <w:p w:rsidR="00FC23CC" w:rsidRDefault="004C5F7D">
      <w:pPr>
        <w:pStyle w:val="Geenafstand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FC23CC" w:rsidRDefault="004C5F7D">
      <w:pPr>
        <w:pStyle w:val="Geenafstand"/>
      </w:pPr>
      <w:r>
        <w:rPr>
          <w:rFonts w:ascii="Verdana" w:hAnsi="Verdana"/>
          <w:sz w:val="20"/>
          <w:szCs w:val="20"/>
        </w:rPr>
        <w:t xml:space="preserve">Geïnteresseerd in de functie? Voor meer informatie of contact:  </w:t>
      </w:r>
      <w:hyperlink r:id="rId7" w:history="1">
        <w:r>
          <w:rPr>
            <w:rStyle w:val="Hyperlink"/>
            <w:rFonts w:ascii="Verdana" w:hAnsi="Verdana"/>
            <w:sz w:val="20"/>
            <w:szCs w:val="20"/>
          </w:rPr>
          <w:t>miriam@parkinson-vereniging.nl</w:t>
        </w:r>
      </w:hyperlink>
      <w:r>
        <w:rPr>
          <w:rFonts w:ascii="Verdana" w:hAnsi="Verdana"/>
          <w:sz w:val="20"/>
          <w:szCs w:val="20"/>
        </w:rPr>
        <w:t xml:space="preserve"> of telefonisch 030 65 61 369.</w:t>
      </w:r>
    </w:p>
    <w:sectPr w:rsidR="00FC23C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C5F7D">
      <w:pPr>
        <w:spacing w:after="0" w:line="240" w:lineRule="auto"/>
      </w:pPr>
      <w:r>
        <w:separator/>
      </w:r>
    </w:p>
  </w:endnote>
  <w:endnote w:type="continuationSeparator" w:id="0">
    <w:p w:rsidR="00000000" w:rsidRDefault="004C5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C5F7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4C5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2182D"/>
    <w:multiLevelType w:val="multilevel"/>
    <w:tmpl w:val="68FABCF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C23CC"/>
    <w:rsid w:val="004C5F7D"/>
    <w:rsid w:val="00FC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6A2879-0FBE-452C-88C9-624ABEA5B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pPr>
      <w:ind w:left="720"/>
    </w:pPr>
  </w:style>
  <w:style w:type="paragraph" w:customStyle="1" w:styleId="Hoofdtekst">
    <w:name w:val="Hoofdtekst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pacing w:after="0" w:line="240" w:lineRule="auto"/>
      <w:textAlignment w:val="auto"/>
    </w:pPr>
    <w:rPr>
      <w:rFonts w:ascii="Helvetica" w:eastAsia="Arial Unicode MS" w:hAnsi="Helvetica" w:cs="Arial Unicode MS"/>
      <w:color w:val="000000"/>
      <w:lang w:eastAsia="nl-NL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styleId="Geenafstand">
    <w:name w:val="No Spacing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riam@parkinson-vereniging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Marcelle</dc:creator>
  <cp:lastModifiedBy>Hanne de Haan - Parkinson Vereniging</cp:lastModifiedBy>
  <cp:revision>2</cp:revision>
  <cp:lastPrinted>2014-08-22T13:17:00Z</cp:lastPrinted>
  <dcterms:created xsi:type="dcterms:W3CDTF">2014-12-22T11:02:00Z</dcterms:created>
  <dcterms:modified xsi:type="dcterms:W3CDTF">2014-12-22T11:02:00Z</dcterms:modified>
</cp:coreProperties>
</file>