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6E3" w:rsidRDefault="009236E3" w:rsidP="009236E3">
      <w:pPr>
        <w:rPr>
          <w:rFonts w:eastAsia="Times New Roman"/>
        </w:rPr>
      </w:pPr>
      <w:r>
        <w:rPr>
          <w:rFonts w:eastAsia="Times New Roman"/>
        </w:rPr>
        <w:t>31 januari 2020 verzorgt Parkinson Cafe Apeldoorn in SAMENWERKING met Gigant een speciale middagvertoning van de documentaire SAMEN</w:t>
      </w:r>
    </w:p>
    <w:p w:rsidR="009236E3" w:rsidRDefault="009236E3" w:rsidP="009236E3">
      <w:pPr>
        <w:rPr>
          <w:rFonts w:eastAsia="Times New Roman"/>
        </w:rPr>
      </w:pPr>
    </w:p>
    <w:p w:rsidR="009236E3" w:rsidRDefault="009236E3" w:rsidP="009236E3">
      <w:pPr>
        <w:spacing w:before="100" w:beforeAutospacing="1" w:after="100" w:afterAutospacing="1" w:line="360" w:lineRule="atLeast"/>
        <w:rPr>
          <w:rFonts w:ascii="-apple-system-font" w:hAnsi="-apple-system-font"/>
          <w:sz w:val="29"/>
          <w:szCs w:val="29"/>
        </w:rPr>
      </w:pPr>
      <w:r>
        <w:rPr>
          <w:rFonts w:ascii="-apple-system-font" w:hAnsi="-apple-system-font"/>
          <w:sz w:val="29"/>
          <w:szCs w:val="29"/>
        </w:rPr>
        <w:t>Samen is een Cobos Films productie in co-productie met Human. De film is tot stand gekomen met een een bijdrage van het NPO-fonds. </w:t>
      </w:r>
    </w:p>
    <w:p w:rsidR="009236E3" w:rsidRDefault="009236E3" w:rsidP="009236E3">
      <w:pPr>
        <w:spacing w:before="100" w:beforeAutospacing="1" w:after="100" w:afterAutospacing="1" w:line="360" w:lineRule="atLeast"/>
        <w:rPr>
          <w:rFonts w:ascii="-apple-system-font" w:hAnsi="-apple-system-font"/>
          <w:sz w:val="29"/>
          <w:szCs w:val="29"/>
        </w:rPr>
      </w:pPr>
      <w:r>
        <w:rPr>
          <w:rFonts w:ascii="-apple-system-font" w:hAnsi="-apple-system-font"/>
          <w:b/>
          <w:bCs/>
          <w:sz w:val="29"/>
          <w:szCs w:val="29"/>
        </w:rPr>
        <w:t xml:space="preserve">Hoe zou je reageren als je te horen krijgt dat je ongeneeslijk ziek bent? </w:t>
      </w:r>
      <w:r>
        <w:rPr>
          <w:rFonts w:ascii="-apple-system-font" w:hAnsi="-apple-system-font"/>
          <w:sz w:val="29"/>
          <w:szCs w:val="29"/>
        </w:rPr>
        <w:t xml:space="preserve">Als filmproducent Kees Rijninks, de echtgenoot van filmmaker Carmen Cobos, gediagnosticeerd wordt met de </w:t>
      </w:r>
      <w:r>
        <w:rPr>
          <w:rFonts w:ascii="-apple-system-font" w:hAnsi="-apple-system-font"/>
          <w:b/>
          <w:bCs/>
          <w:sz w:val="29"/>
          <w:szCs w:val="29"/>
        </w:rPr>
        <w:t>ziekte van Parkinson</w:t>
      </w:r>
      <w:r>
        <w:rPr>
          <w:rFonts w:ascii="-apple-system-font" w:hAnsi="-apple-system-font"/>
          <w:sz w:val="29"/>
          <w:szCs w:val="29"/>
        </w:rPr>
        <w:t>, stort hun wereld in. Na maanden van verdriet, woede en ontkenning proberen zij nu de balans in hun leven terug te vinden. In Samen volgen zij een jaar lang een groep ongeneeslijk zieke patiënten, hun partners en hun neuroloog. Ze gaan op zoek naar het antwoord op de vraag hoe mensen omgaan met de wetenschap dat ze langzaam zullen wegkwijnen en nooit meer beter zullen worden. Vinden zij de veerkracht om, onder soms hopeloze omstandigheden, hun leven op een positieve manier betekenis te blijven geven.</w:t>
      </w:r>
    </w:p>
    <w:p w:rsidR="009236E3" w:rsidRDefault="009236E3" w:rsidP="009236E3">
      <w:pPr>
        <w:rPr>
          <w:rFonts w:eastAsia="Times New Roman"/>
        </w:rPr>
      </w:pPr>
      <w:r>
        <w:rPr>
          <w:rFonts w:eastAsia="Times New Roman"/>
        </w:rPr>
        <w:br/>
      </w:r>
      <w:hyperlink r:id="rId4" w:history="1">
        <w:r>
          <w:rPr>
            <w:rStyle w:val="Hyperlink"/>
            <w:rFonts w:eastAsia="Times New Roman"/>
          </w:rPr>
          <w:t>https://www.human.nl/speel~WO_HUMAN_15710610~trailer-2doc-samen~.html</w:t>
        </w:r>
      </w:hyperlink>
    </w:p>
    <w:p w:rsidR="009236E3" w:rsidRDefault="009236E3" w:rsidP="009236E3">
      <w:pPr>
        <w:rPr>
          <w:rFonts w:eastAsia="Times New Roman"/>
        </w:rPr>
      </w:pPr>
    </w:p>
    <w:p w:rsidR="009236E3" w:rsidRDefault="009236E3" w:rsidP="009236E3">
      <w:pPr>
        <w:rPr>
          <w:rFonts w:eastAsia="Times New Roman"/>
        </w:rPr>
      </w:pPr>
      <w:r>
        <w:rPr>
          <w:rFonts w:eastAsia="Times New Roman"/>
        </w:rPr>
        <w:t>Locatie Gigant aan de Nieuwstraat 377 in Apeldoorn</w:t>
      </w:r>
    </w:p>
    <w:p w:rsidR="009236E3" w:rsidRDefault="009236E3" w:rsidP="009236E3">
      <w:pPr>
        <w:rPr>
          <w:rFonts w:eastAsia="Times New Roman"/>
        </w:rPr>
      </w:pPr>
      <w:r>
        <w:rPr>
          <w:rFonts w:eastAsia="Times New Roman"/>
        </w:rPr>
        <w:t>Aanvang:film 14.30 uur (inloop vanaf 14.00 uur)</w:t>
      </w:r>
    </w:p>
    <w:p w:rsidR="009236E3" w:rsidRDefault="009236E3" w:rsidP="009236E3">
      <w:pPr>
        <w:rPr>
          <w:rFonts w:eastAsia="Times New Roman"/>
        </w:rPr>
      </w:pPr>
      <w:r>
        <w:rPr>
          <w:rFonts w:eastAsia="Times New Roman"/>
        </w:rPr>
        <w:t>De documentaire duurt ca. 70 minuten.</w:t>
      </w:r>
    </w:p>
    <w:p w:rsidR="009236E3" w:rsidRDefault="009236E3" w:rsidP="009236E3">
      <w:pPr>
        <w:rPr>
          <w:rFonts w:eastAsia="Times New Roman"/>
        </w:rPr>
      </w:pPr>
      <w:r>
        <w:rPr>
          <w:rFonts w:eastAsia="Times New Roman"/>
        </w:rPr>
        <w:t>Na afloop is er gelegenheid om na te praten, en…..</w:t>
      </w:r>
    </w:p>
    <w:p w:rsidR="009236E3" w:rsidRDefault="009236E3" w:rsidP="009236E3">
      <w:pPr>
        <w:rPr>
          <w:rFonts w:eastAsia="Times New Roman"/>
        </w:rPr>
      </w:pPr>
    </w:p>
    <w:p w:rsidR="009236E3" w:rsidRDefault="009236E3" w:rsidP="009236E3">
      <w:pPr>
        <w:rPr>
          <w:rFonts w:eastAsia="Times New Roman"/>
        </w:rPr>
      </w:pPr>
      <w:r>
        <w:rPr>
          <w:rFonts w:eastAsia="Times New Roman"/>
        </w:rPr>
        <w:t>Vanaf 16 uur is er gelegenheid tot dansen o.l.v. Wilma Vreeling (voorheen docent Dance for Health) SAMEN</w:t>
      </w:r>
    </w:p>
    <w:p w:rsidR="009236E3" w:rsidRDefault="009236E3" w:rsidP="009236E3">
      <w:pPr>
        <w:rPr>
          <w:rFonts w:eastAsia="Times New Roman"/>
        </w:rPr>
      </w:pPr>
      <w:r>
        <w:rPr>
          <w:rFonts w:eastAsia="Times New Roman"/>
        </w:rPr>
        <w:t>met een aantal dansers met de ziekte van Parkinson. </w:t>
      </w:r>
    </w:p>
    <w:p w:rsidR="009236E3" w:rsidRDefault="009236E3" w:rsidP="009236E3">
      <w:pPr>
        <w:rPr>
          <w:rFonts w:eastAsia="Times New Roman"/>
        </w:rPr>
      </w:pPr>
      <w:r>
        <w:rPr>
          <w:rFonts w:eastAsia="Times New Roman"/>
          <w:b/>
          <w:bCs/>
        </w:rPr>
        <w:t>Ervaar SAMEN wat dansen voor je kan betekenen als je chronisch ziek bent!</w:t>
      </w:r>
    </w:p>
    <w:p w:rsidR="009236E3" w:rsidRDefault="009236E3" w:rsidP="009236E3">
      <w:pPr>
        <w:rPr>
          <w:rFonts w:eastAsia="Times New Roman"/>
        </w:rPr>
      </w:pPr>
    </w:p>
    <w:p w:rsidR="009236E3" w:rsidRDefault="009236E3" w:rsidP="009236E3">
      <w:pPr>
        <w:rPr>
          <w:rFonts w:eastAsia="Times New Roman"/>
        </w:rPr>
      </w:pPr>
      <w:r>
        <w:rPr>
          <w:rFonts w:eastAsia="Times New Roman"/>
        </w:rPr>
        <w:t>Entree film: 9,50 (vrienden van Gigant 7,00)</w:t>
      </w:r>
    </w:p>
    <w:p w:rsidR="009236E3" w:rsidRDefault="009236E3" w:rsidP="009236E3">
      <w:pPr>
        <w:rPr>
          <w:rFonts w:eastAsia="Times New Roman"/>
        </w:rPr>
      </w:pPr>
      <w:r>
        <w:rPr>
          <w:rFonts w:eastAsia="Times New Roman"/>
        </w:rPr>
        <w:t xml:space="preserve">Reserveren telefonisch via 055-5125346 of per e-mail: </w:t>
      </w:r>
      <w:hyperlink r:id="rId5" w:history="1">
        <w:r>
          <w:rPr>
            <w:rStyle w:val="Hyperlink"/>
            <w:rFonts w:eastAsia="Times New Roman"/>
          </w:rPr>
          <w:t>www.gigant.nl</w:t>
        </w:r>
      </w:hyperlink>
    </w:p>
    <w:p w:rsidR="009236E3" w:rsidRDefault="009236E3" w:rsidP="009236E3">
      <w:pPr>
        <w:rPr>
          <w:rFonts w:eastAsia="Times New Roman"/>
        </w:rPr>
      </w:pPr>
    </w:p>
    <w:p w:rsidR="009236E3" w:rsidRDefault="009236E3" w:rsidP="009236E3">
      <w:pPr>
        <w:rPr>
          <w:rFonts w:eastAsia="Times New Roman"/>
        </w:rPr>
      </w:pPr>
    </w:p>
    <w:p w:rsidR="009236E3" w:rsidRDefault="009236E3" w:rsidP="009236E3">
      <w:pPr>
        <w:pStyle w:val="Kop1"/>
        <w:spacing w:after="120" w:line="291" w:lineRule="atLeast"/>
        <w:rPr>
          <w:rFonts w:ascii="-apple-system-font" w:eastAsia="Times New Roman" w:hAnsi="-apple-system-font"/>
          <w:sz w:val="57"/>
          <w:szCs w:val="57"/>
        </w:rPr>
      </w:pPr>
    </w:p>
    <w:p w:rsidR="009236E3" w:rsidRDefault="009236E3" w:rsidP="009236E3">
      <w:pPr>
        <w:spacing w:before="100" w:beforeAutospacing="1" w:after="290" w:line="360" w:lineRule="atLeast"/>
        <w:rPr>
          <w:rFonts w:ascii="-apple-system-font" w:hAnsi="-apple-system-font"/>
          <w:sz w:val="29"/>
          <w:szCs w:val="29"/>
        </w:rPr>
      </w:pPr>
    </w:p>
    <w:p w:rsidR="00F3382D" w:rsidRDefault="00F3382D">
      <w:bookmarkStart w:id="0" w:name="_GoBack"/>
      <w:bookmarkEnd w:id="0"/>
    </w:p>
    <w:sectPr w:rsidR="00F33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Neue">
    <w:charset w:val="00"/>
    <w:family w:val="auto"/>
    <w:pitch w:val="variable"/>
    <w:sig w:usb0="80000067" w:usb1="00000000" w:usb2="00000000" w:usb3="00000000" w:csb0="00000001" w:csb1="00000000"/>
  </w:font>
  <w:font w:name="-apple-system-fon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E3"/>
    <w:rsid w:val="00023BAB"/>
    <w:rsid w:val="009236E3"/>
    <w:rsid w:val="00AC0AE6"/>
    <w:rsid w:val="00F338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7D2DA-E714-4508-B954-58C40F60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6E3"/>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AC0AE6"/>
    <w:pPr>
      <w:keepNext/>
      <w:keepLines/>
      <w:spacing w:line="276" w:lineRule="auto"/>
      <w:jc w:val="both"/>
      <w:outlineLvl w:val="0"/>
    </w:pPr>
    <w:rPr>
      <w:rFonts w:ascii="Helvetica Neue" w:eastAsiaTheme="majorEastAsia" w:hAnsi="Helvetica Neue" w:cstheme="majorBidi"/>
      <w:color w:val="6E90A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0AE6"/>
    <w:rPr>
      <w:rFonts w:ascii="Helvetica Neue" w:eastAsiaTheme="majorEastAsia" w:hAnsi="Helvetica Neue" w:cstheme="majorBidi"/>
      <w:color w:val="6E90A6"/>
      <w:sz w:val="32"/>
      <w:szCs w:val="32"/>
      <w:lang w:eastAsia="nl-NL"/>
    </w:rPr>
  </w:style>
  <w:style w:type="character" w:styleId="Hyperlink">
    <w:name w:val="Hyperlink"/>
    <w:basedOn w:val="Standaardalinea-lettertype"/>
    <w:uiPriority w:val="99"/>
    <w:semiHidden/>
    <w:unhideWhenUsed/>
    <w:rsid w:val="009236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41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igant.nl" TargetMode="External"/><Relationship Id="rId4" Type="http://schemas.openxmlformats.org/officeDocument/2006/relationships/hyperlink" Target="https://www.human.nl/speel~WO_HUMAN_15710610~trailer-2doc-sam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777AAEF1</Template>
  <TotalTime>1</TotalTime>
  <Pages>1</Pages>
  <Words>262</Words>
  <Characters>1444</Characters>
  <Application>Microsoft Office Word</Application>
  <DocSecurity>0</DocSecurity>
  <Lines>12</Lines>
  <Paragraphs>3</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t:vector>
  </TitlesOfParts>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Boot - Parkinson Vereniging</dc:creator>
  <cp:keywords/>
  <dc:description/>
  <cp:lastModifiedBy>Janine Boot - Parkinson Vereniging</cp:lastModifiedBy>
  <cp:revision>1</cp:revision>
  <dcterms:created xsi:type="dcterms:W3CDTF">2019-11-22T11:17:00Z</dcterms:created>
  <dcterms:modified xsi:type="dcterms:W3CDTF">2019-11-22T11:18:00Z</dcterms:modified>
</cp:coreProperties>
</file>