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0E3" w:rsidRDefault="008610E3" w:rsidP="00CA7CA1">
      <w:bookmarkStart w:id="0" w:name="_GoBack"/>
      <w:bookmarkEnd w:id="0"/>
    </w:p>
    <w:p w:rsidR="00CA7CA1" w:rsidRPr="00CA7CA1" w:rsidRDefault="00CA7CA1" w:rsidP="00CA7CA1"/>
    <w:p w:rsidR="00CA1E15" w:rsidRPr="00B56ED3" w:rsidRDefault="00CA1E15" w:rsidP="00CA1E15">
      <w:pPr>
        <w:rPr>
          <w:b/>
          <w:sz w:val="28"/>
          <w:szCs w:val="28"/>
        </w:rPr>
      </w:pPr>
      <w:r w:rsidRPr="00B56ED3">
        <w:rPr>
          <w:b/>
          <w:sz w:val="28"/>
          <w:szCs w:val="28"/>
        </w:rPr>
        <w:t>Parkinson Café Eindhoven</w:t>
      </w:r>
    </w:p>
    <w:p w:rsidR="00CA1E15" w:rsidRDefault="000C1D05" w:rsidP="00333E48">
      <w:r>
        <w:t>P</w:t>
      </w:r>
      <w:r w:rsidR="006C3FB2">
        <w:t xml:space="preserve">rogramma </w:t>
      </w:r>
      <w:r w:rsidR="00CA1E15">
        <w:t>201</w:t>
      </w:r>
      <w:r w:rsidR="00C42CE9">
        <w:t>9</w:t>
      </w:r>
      <w:r w:rsidR="00C55B53">
        <w:t xml:space="preserve"> (versie </w:t>
      </w:r>
      <w:r w:rsidR="008334D3">
        <w:t>7</w:t>
      </w:r>
      <w:r w:rsidR="00C55B53">
        <w:t>)</w:t>
      </w:r>
    </w:p>
    <w:p w:rsidR="00CA1E15" w:rsidRDefault="00AC66CC" w:rsidP="00333E48">
      <w:r>
        <w:t>Iedere 2</w:t>
      </w:r>
      <w:r w:rsidRPr="00AC66CC">
        <w:rPr>
          <w:vertAlign w:val="superscript"/>
        </w:rPr>
        <w:t>e</w:t>
      </w:r>
      <w:r>
        <w:t xml:space="preserve"> do</w:t>
      </w:r>
      <w:r w:rsidR="00DD5940">
        <w:t>n</w:t>
      </w:r>
      <w:r>
        <w:t>derdagmiddag van de maand van 15.00 – 17.00 uur</w:t>
      </w:r>
    </w:p>
    <w:p w:rsidR="00CA1E15" w:rsidRDefault="00CA1E15" w:rsidP="00333E48"/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2572"/>
        <w:gridCol w:w="3113"/>
        <w:gridCol w:w="2196"/>
        <w:gridCol w:w="1609"/>
      </w:tblGrid>
      <w:tr w:rsidR="00137CCD" w:rsidTr="00137CCD">
        <w:tc>
          <w:tcPr>
            <w:tcW w:w="2572" w:type="dxa"/>
          </w:tcPr>
          <w:p w:rsidR="00CA1E15" w:rsidRDefault="00CA1E15" w:rsidP="00333E48">
            <w:r>
              <w:t>Datum</w:t>
            </w:r>
          </w:p>
        </w:tc>
        <w:tc>
          <w:tcPr>
            <w:tcW w:w="0" w:type="auto"/>
          </w:tcPr>
          <w:p w:rsidR="00CA1E15" w:rsidRDefault="005F38DC" w:rsidP="00333E48">
            <w:r>
              <w:t>o</w:t>
            </w:r>
            <w:r w:rsidR="00CA1E15">
              <w:t>nderwerp lezing</w:t>
            </w:r>
          </w:p>
        </w:tc>
        <w:tc>
          <w:tcPr>
            <w:tcW w:w="0" w:type="auto"/>
          </w:tcPr>
          <w:p w:rsidR="00CA1E15" w:rsidRDefault="005F38DC" w:rsidP="00333E48">
            <w:r>
              <w:t>D</w:t>
            </w:r>
            <w:r w:rsidR="00CA1E15">
              <w:t>iscipline</w:t>
            </w:r>
          </w:p>
        </w:tc>
        <w:tc>
          <w:tcPr>
            <w:tcW w:w="0" w:type="auto"/>
          </w:tcPr>
          <w:p w:rsidR="00CA1E15" w:rsidRDefault="005F38DC" w:rsidP="00333E48">
            <w:r>
              <w:t>S</w:t>
            </w:r>
            <w:r w:rsidR="00CA1E15">
              <w:t>preker</w:t>
            </w:r>
          </w:p>
        </w:tc>
      </w:tr>
      <w:tr w:rsidR="00137CCD" w:rsidTr="00137CCD">
        <w:tc>
          <w:tcPr>
            <w:tcW w:w="2572" w:type="dxa"/>
          </w:tcPr>
          <w:p w:rsidR="00CA1E15" w:rsidRDefault="00CA1E15" w:rsidP="00333E48">
            <w:r>
              <w:t>1</w:t>
            </w:r>
            <w:r w:rsidR="00D33036">
              <w:t>0</w:t>
            </w:r>
            <w:r>
              <w:t xml:space="preserve"> januari </w:t>
            </w:r>
          </w:p>
        </w:tc>
        <w:tc>
          <w:tcPr>
            <w:tcW w:w="0" w:type="auto"/>
          </w:tcPr>
          <w:p w:rsidR="008469A4" w:rsidRDefault="002911DA" w:rsidP="008469A4">
            <w:r>
              <w:t>geen bijeenkomst</w:t>
            </w:r>
          </w:p>
        </w:tc>
        <w:tc>
          <w:tcPr>
            <w:tcW w:w="0" w:type="auto"/>
          </w:tcPr>
          <w:p w:rsidR="00CA1E15" w:rsidRDefault="00CA1E15" w:rsidP="00333E48"/>
        </w:tc>
        <w:tc>
          <w:tcPr>
            <w:tcW w:w="0" w:type="auto"/>
          </w:tcPr>
          <w:p w:rsidR="00621BAE" w:rsidRDefault="00621BAE" w:rsidP="00333E48"/>
        </w:tc>
      </w:tr>
      <w:tr w:rsidR="00137CCD" w:rsidTr="00137CCD">
        <w:tc>
          <w:tcPr>
            <w:tcW w:w="2572" w:type="dxa"/>
          </w:tcPr>
          <w:p w:rsidR="00CA1E15" w:rsidRDefault="00D33036" w:rsidP="00333E48">
            <w:r>
              <w:t>14</w:t>
            </w:r>
            <w:r w:rsidR="00CA1E15">
              <w:t xml:space="preserve"> februari</w:t>
            </w:r>
          </w:p>
        </w:tc>
        <w:tc>
          <w:tcPr>
            <w:tcW w:w="0" w:type="auto"/>
          </w:tcPr>
          <w:p w:rsidR="008469A4" w:rsidRDefault="00727BF5" w:rsidP="00727BF5">
            <w:pPr>
              <w:pStyle w:val="Lijstalinea"/>
              <w:numPr>
                <w:ilvl w:val="0"/>
                <w:numId w:val="11"/>
              </w:numPr>
            </w:pPr>
            <w:r>
              <w:t>B</w:t>
            </w:r>
            <w:r w:rsidR="002911DA">
              <w:t>eleidsplan en jaarprogramma</w:t>
            </w:r>
            <w:r>
              <w:t xml:space="preserve"> 2019</w:t>
            </w:r>
          </w:p>
          <w:p w:rsidR="00137CCD" w:rsidRDefault="00137CCD" w:rsidP="007C775E"/>
          <w:p w:rsidR="00727BF5" w:rsidRDefault="00727BF5" w:rsidP="00727BF5">
            <w:pPr>
              <w:pStyle w:val="Lijstalinea"/>
              <w:numPr>
                <w:ilvl w:val="0"/>
                <w:numId w:val="11"/>
              </w:numPr>
            </w:pPr>
            <w:r>
              <w:t>Badminton voor Parkinson pati</w:t>
            </w:r>
            <w:r>
              <w:rPr>
                <w:rFonts w:ascii="Calibri" w:hAnsi="Calibri"/>
              </w:rPr>
              <w:t>ë</w:t>
            </w:r>
            <w:r>
              <w:t>nten</w:t>
            </w:r>
          </w:p>
          <w:p w:rsidR="002911DA" w:rsidRDefault="00727BF5" w:rsidP="00727BF5">
            <w:pPr>
              <w:pStyle w:val="Lijstalinea"/>
              <w:numPr>
                <w:ilvl w:val="0"/>
                <w:numId w:val="11"/>
              </w:numPr>
            </w:pPr>
            <w:r>
              <w:t>Oplossen raadsel</w:t>
            </w:r>
          </w:p>
          <w:p w:rsidR="007C775E" w:rsidRDefault="007C775E" w:rsidP="007C775E">
            <w:pPr>
              <w:pStyle w:val="Lijstalinea"/>
            </w:pPr>
          </w:p>
          <w:p w:rsidR="008469A4" w:rsidRDefault="00727BF5" w:rsidP="00333E48">
            <w:pPr>
              <w:pStyle w:val="Lijstalinea"/>
              <w:numPr>
                <w:ilvl w:val="0"/>
                <w:numId w:val="11"/>
              </w:numPr>
            </w:pPr>
            <w:r>
              <w:t>D</w:t>
            </w:r>
            <w:r w:rsidR="002911DA">
              <w:t>emonstratie wolk</w:t>
            </w:r>
            <w:r>
              <w:t xml:space="preserve"> </w:t>
            </w:r>
            <w:proofErr w:type="spellStart"/>
            <w:r>
              <w:t>hulplmiddel</w:t>
            </w:r>
            <w:proofErr w:type="spellEnd"/>
            <w:r>
              <w:t xml:space="preserve"> voor heupbescherming</w:t>
            </w:r>
          </w:p>
          <w:p w:rsidR="00727BF5" w:rsidRDefault="00727BF5" w:rsidP="005A2D8D">
            <w:pPr>
              <w:ind w:left="360"/>
            </w:pPr>
          </w:p>
        </w:tc>
        <w:tc>
          <w:tcPr>
            <w:tcW w:w="0" w:type="auto"/>
          </w:tcPr>
          <w:p w:rsidR="00CA1E15" w:rsidRDefault="002911DA" w:rsidP="00333E48">
            <w:r>
              <w:t>Organisatieteam</w:t>
            </w:r>
          </w:p>
          <w:p w:rsidR="00727BF5" w:rsidRDefault="00727BF5" w:rsidP="00333E48"/>
          <w:p w:rsidR="00727BF5" w:rsidRDefault="00727BF5" w:rsidP="00333E48"/>
          <w:p w:rsidR="00727BF5" w:rsidRDefault="00727BF5" w:rsidP="00333E48"/>
        </w:tc>
        <w:tc>
          <w:tcPr>
            <w:tcW w:w="0" w:type="auto"/>
          </w:tcPr>
          <w:p w:rsidR="00CA1E15" w:rsidRDefault="002911DA" w:rsidP="00333E48">
            <w:r>
              <w:t>Con Holzscherer</w:t>
            </w:r>
          </w:p>
          <w:p w:rsidR="002911DA" w:rsidRDefault="002911DA" w:rsidP="00333E48">
            <w:r>
              <w:t>Marjan</w:t>
            </w:r>
            <w:r w:rsidR="00727BF5">
              <w:t xml:space="preserve"> </w:t>
            </w:r>
            <w:r>
              <w:t>Heijnsdijk</w:t>
            </w:r>
          </w:p>
          <w:p w:rsidR="00727BF5" w:rsidRDefault="00727BF5" w:rsidP="00333E48">
            <w:r>
              <w:t xml:space="preserve">Wim </w:t>
            </w:r>
            <w:proofErr w:type="spellStart"/>
            <w:r>
              <w:t>Leenen</w:t>
            </w:r>
            <w:proofErr w:type="spellEnd"/>
          </w:p>
          <w:p w:rsidR="00727BF5" w:rsidRDefault="00727BF5" w:rsidP="00333E48"/>
          <w:p w:rsidR="00727BF5" w:rsidRDefault="00727BF5" w:rsidP="00333E48">
            <w:r>
              <w:t>Con Holzscherer</w:t>
            </w:r>
          </w:p>
          <w:p w:rsidR="008469A4" w:rsidRDefault="008469A4" w:rsidP="00333E48">
            <w:r>
              <w:t>Freek Dix</w:t>
            </w:r>
          </w:p>
        </w:tc>
      </w:tr>
      <w:tr w:rsidR="00137CCD" w:rsidTr="00137CCD">
        <w:tc>
          <w:tcPr>
            <w:tcW w:w="2572" w:type="dxa"/>
          </w:tcPr>
          <w:p w:rsidR="00CA1E15" w:rsidRDefault="00D33036" w:rsidP="00333E48">
            <w:r>
              <w:t>14</w:t>
            </w:r>
            <w:r w:rsidR="00CA7CA1">
              <w:t xml:space="preserve"> </w:t>
            </w:r>
            <w:r w:rsidR="00CA1E15">
              <w:t>maart</w:t>
            </w:r>
          </w:p>
        </w:tc>
        <w:tc>
          <w:tcPr>
            <w:tcW w:w="0" w:type="auto"/>
          </w:tcPr>
          <w:p w:rsidR="00C57725" w:rsidRDefault="005A2D8D" w:rsidP="00CA7CA1">
            <w:r>
              <w:t xml:space="preserve">Workshop </w:t>
            </w:r>
            <w:r w:rsidR="00727BF5">
              <w:t>Minder Parkinson Meer leven</w:t>
            </w:r>
          </w:p>
          <w:p w:rsidR="00B12AD1" w:rsidRDefault="00B12AD1" w:rsidP="00CA7CA1"/>
        </w:tc>
        <w:tc>
          <w:tcPr>
            <w:tcW w:w="0" w:type="auto"/>
          </w:tcPr>
          <w:p w:rsidR="004B58B4" w:rsidRDefault="005A2D8D" w:rsidP="00333E48">
            <w:proofErr w:type="spellStart"/>
            <w:r>
              <w:t>Psycho-sociaal</w:t>
            </w:r>
            <w:proofErr w:type="spellEnd"/>
          </w:p>
        </w:tc>
        <w:tc>
          <w:tcPr>
            <w:tcW w:w="0" w:type="auto"/>
          </w:tcPr>
          <w:p w:rsidR="004B58B4" w:rsidRDefault="00727BF5" w:rsidP="00333E48">
            <w:r>
              <w:t xml:space="preserve">Kitty </w:t>
            </w:r>
            <w:proofErr w:type="spellStart"/>
            <w:r>
              <w:t>Sijmons</w:t>
            </w:r>
            <w:proofErr w:type="spellEnd"/>
          </w:p>
          <w:p w:rsidR="00727BF5" w:rsidRDefault="00727BF5" w:rsidP="00333E48">
            <w:r>
              <w:t>Koen</w:t>
            </w:r>
            <w:r w:rsidR="005A2D8D">
              <w:t xml:space="preserve"> Lucas</w:t>
            </w:r>
          </w:p>
          <w:p w:rsidR="00B12AD1" w:rsidRDefault="00B12AD1" w:rsidP="00333E48"/>
        </w:tc>
      </w:tr>
      <w:tr w:rsidR="00137CCD" w:rsidTr="00137CCD">
        <w:tc>
          <w:tcPr>
            <w:tcW w:w="2572" w:type="dxa"/>
          </w:tcPr>
          <w:p w:rsidR="00137CCD" w:rsidRPr="007C775E" w:rsidRDefault="00137CCD" w:rsidP="00137CCD">
            <w:pPr>
              <w:rPr>
                <w:color w:val="FF0000"/>
                <w:sz w:val="18"/>
                <w:szCs w:val="18"/>
              </w:rPr>
            </w:pPr>
            <w:r w:rsidRPr="007C775E">
              <w:rPr>
                <w:color w:val="FF0000"/>
                <w:sz w:val="18"/>
                <w:szCs w:val="18"/>
              </w:rPr>
              <w:t>30 maart</w:t>
            </w:r>
          </w:p>
          <w:p w:rsidR="00137CCD" w:rsidRPr="007C775E" w:rsidRDefault="00137CCD" w:rsidP="00137CCD">
            <w:pPr>
              <w:rPr>
                <w:color w:val="FF0000"/>
                <w:sz w:val="18"/>
                <w:szCs w:val="18"/>
              </w:rPr>
            </w:pPr>
            <w:r w:rsidRPr="007C775E">
              <w:rPr>
                <w:color w:val="FF0000"/>
                <w:sz w:val="18"/>
                <w:szCs w:val="18"/>
              </w:rPr>
              <w:t>Deze lezing vindt plaats in het van der Valk Hotel Oostzaan Amsterdam, 10.30 uur.</w:t>
            </w:r>
          </w:p>
          <w:p w:rsidR="00137CCD" w:rsidRPr="007C775E" w:rsidRDefault="00137CCD" w:rsidP="00137CCD">
            <w:pPr>
              <w:rPr>
                <w:color w:val="FF0000"/>
                <w:sz w:val="18"/>
                <w:szCs w:val="18"/>
              </w:rPr>
            </w:pPr>
            <w:r w:rsidRPr="007C775E">
              <w:rPr>
                <w:color w:val="FF0000"/>
                <w:sz w:val="18"/>
                <w:szCs w:val="18"/>
              </w:rPr>
              <w:t>Aanmelden website</w:t>
            </w:r>
          </w:p>
          <w:p w:rsidR="00137CCD" w:rsidRPr="007C775E" w:rsidRDefault="00137CCD" w:rsidP="00137CCD">
            <w:pPr>
              <w:rPr>
                <w:color w:val="FF0000"/>
                <w:sz w:val="18"/>
                <w:szCs w:val="18"/>
              </w:rPr>
            </w:pPr>
            <w:r w:rsidRPr="007C775E">
              <w:rPr>
                <w:color w:val="FF0000"/>
                <w:sz w:val="18"/>
                <w:szCs w:val="18"/>
              </w:rPr>
              <w:t>www.parkinson-vereniging.nl/landelijke-bijeenkomsten</w:t>
            </w:r>
          </w:p>
        </w:tc>
        <w:tc>
          <w:tcPr>
            <w:tcW w:w="0" w:type="auto"/>
          </w:tcPr>
          <w:p w:rsidR="00137CCD" w:rsidRPr="007C775E" w:rsidRDefault="007C775E" w:rsidP="00137CCD">
            <w:pPr>
              <w:rPr>
                <w:szCs w:val="22"/>
              </w:rPr>
            </w:pPr>
            <w:r>
              <w:rPr>
                <w:szCs w:val="22"/>
              </w:rPr>
              <w:t>Parkinsonismen</w:t>
            </w:r>
          </w:p>
        </w:tc>
        <w:tc>
          <w:tcPr>
            <w:tcW w:w="0" w:type="auto"/>
          </w:tcPr>
          <w:p w:rsidR="00137CCD" w:rsidRDefault="00137CCD" w:rsidP="00137CCD">
            <w:r>
              <w:t>Neurologie</w:t>
            </w:r>
          </w:p>
        </w:tc>
        <w:tc>
          <w:tcPr>
            <w:tcW w:w="0" w:type="auto"/>
          </w:tcPr>
          <w:p w:rsidR="00137CCD" w:rsidRDefault="00137CCD" w:rsidP="00137CCD">
            <w:r>
              <w:t>Prof. Dr. De Bie</w:t>
            </w:r>
          </w:p>
        </w:tc>
      </w:tr>
      <w:tr w:rsidR="00137CCD" w:rsidTr="00137CCD">
        <w:tc>
          <w:tcPr>
            <w:tcW w:w="2572" w:type="dxa"/>
          </w:tcPr>
          <w:p w:rsidR="00137CCD" w:rsidRDefault="007C775E" w:rsidP="00137CCD">
            <w:r>
              <w:t>11 april</w:t>
            </w:r>
          </w:p>
        </w:tc>
        <w:tc>
          <w:tcPr>
            <w:tcW w:w="0" w:type="auto"/>
          </w:tcPr>
          <w:p w:rsidR="00137CCD" w:rsidRDefault="00137CCD" w:rsidP="00137CCD">
            <w:r>
              <w:t>Wat kan fysiotherapie voor u betekenen?</w:t>
            </w:r>
          </w:p>
        </w:tc>
        <w:tc>
          <w:tcPr>
            <w:tcW w:w="0" w:type="auto"/>
          </w:tcPr>
          <w:p w:rsidR="00137CCD" w:rsidRDefault="00137CCD" w:rsidP="00137CCD">
            <w:r>
              <w:t xml:space="preserve">Fysiotherapie </w:t>
            </w:r>
          </w:p>
        </w:tc>
        <w:tc>
          <w:tcPr>
            <w:tcW w:w="0" w:type="auto"/>
          </w:tcPr>
          <w:p w:rsidR="00137CCD" w:rsidRDefault="00137CCD" w:rsidP="00137CCD">
            <w:r>
              <w:t xml:space="preserve">Joost </w:t>
            </w:r>
            <w:proofErr w:type="spellStart"/>
            <w:r>
              <w:t>Beuning</w:t>
            </w:r>
            <w:proofErr w:type="spellEnd"/>
          </w:p>
        </w:tc>
      </w:tr>
      <w:tr w:rsidR="00137CCD" w:rsidTr="00137CCD">
        <w:tc>
          <w:tcPr>
            <w:tcW w:w="2572" w:type="dxa"/>
          </w:tcPr>
          <w:p w:rsidR="00137CCD" w:rsidRDefault="00137CCD" w:rsidP="00137CCD">
            <w:r>
              <w:rPr>
                <w:color w:val="000000" w:themeColor="text1"/>
              </w:rPr>
              <w:lastRenderedPageBreak/>
              <w:t>9</w:t>
            </w:r>
            <w:r w:rsidRPr="004D4AE8">
              <w:rPr>
                <w:color w:val="000000" w:themeColor="text1"/>
              </w:rPr>
              <w:t xml:space="preserve"> </w:t>
            </w:r>
            <w:r>
              <w:t>mei</w:t>
            </w:r>
          </w:p>
          <w:p w:rsidR="00137CCD" w:rsidRDefault="00137CCD" w:rsidP="00137CCD"/>
        </w:tc>
        <w:tc>
          <w:tcPr>
            <w:tcW w:w="0" w:type="auto"/>
          </w:tcPr>
          <w:p w:rsidR="00137CCD" w:rsidRDefault="00137CCD" w:rsidP="00137CCD">
            <w:r>
              <w:t>Wanneer het leven een last wordt.</w:t>
            </w:r>
          </w:p>
        </w:tc>
        <w:tc>
          <w:tcPr>
            <w:tcW w:w="0" w:type="auto"/>
          </w:tcPr>
          <w:p w:rsidR="00137CCD" w:rsidRDefault="00137CCD" w:rsidP="00137CCD">
            <w:r>
              <w:t>Geneeskunde</w:t>
            </w:r>
          </w:p>
        </w:tc>
        <w:tc>
          <w:tcPr>
            <w:tcW w:w="0" w:type="auto"/>
          </w:tcPr>
          <w:p w:rsidR="00137CCD" w:rsidRDefault="00137CCD" w:rsidP="00137CCD">
            <w:r>
              <w:t>Prof. Dr. Ben de Pauw</w:t>
            </w:r>
          </w:p>
        </w:tc>
      </w:tr>
      <w:tr w:rsidR="00137CCD" w:rsidTr="00137CCD">
        <w:tc>
          <w:tcPr>
            <w:tcW w:w="2572" w:type="dxa"/>
          </w:tcPr>
          <w:p w:rsidR="00137CCD" w:rsidRDefault="007C775E" w:rsidP="00137CCD">
            <w:r>
              <w:t>13 juni</w:t>
            </w:r>
          </w:p>
        </w:tc>
        <w:tc>
          <w:tcPr>
            <w:tcW w:w="0" w:type="auto"/>
          </w:tcPr>
          <w:p w:rsidR="00137CCD" w:rsidRDefault="007C775E" w:rsidP="00137CCD">
            <w:r>
              <w:t>Voeding en Supplementen</w:t>
            </w:r>
          </w:p>
        </w:tc>
        <w:tc>
          <w:tcPr>
            <w:tcW w:w="0" w:type="auto"/>
          </w:tcPr>
          <w:p w:rsidR="00137CCD" w:rsidRDefault="007C775E" w:rsidP="00137CCD">
            <w:r>
              <w:t>Orthomoleculaire geneeskunde</w:t>
            </w:r>
          </w:p>
        </w:tc>
        <w:tc>
          <w:tcPr>
            <w:tcW w:w="0" w:type="auto"/>
          </w:tcPr>
          <w:p w:rsidR="00137CCD" w:rsidRDefault="007C775E" w:rsidP="00137CCD">
            <w:r>
              <w:t>Michael van Gils</w:t>
            </w:r>
          </w:p>
        </w:tc>
      </w:tr>
      <w:tr w:rsidR="00137CCD" w:rsidTr="00137CCD">
        <w:tc>
          <w:tcPr>
            <w:tcW w:w="2572" w:type="dxa"/>
          </w:tcPr>
          <w:p w:rsidR="00137CCD" w:rsidRDefault="00137CCD" w:rsidP="00137CCD">
            <w:r>
              <w:t xml:space="preserve">11 </w:t>
            </w:r>
            <w:r w:rsidR="007C775E">
              <w:t>juli</w:t>
            </w:r>
            <w:r>
              <w:t xml:space="preserve">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</w:tcPr>
          <w:p w:rsidR="00137CCD" w:rsidRDefault="00137CCD" w:rsidP="00502202">
            <w:pPr>
              <w:pStyle w:val="Lijstalinea"/>
              <w:numPr>
                <w:ilvl w:val="0"/>
                <w:numId w:val="11"/>
              </w:numPr>
            </w:pPr>
            <w:r>
              <w:t>Mantelzorg</w:t>
            </w:r>
          </w:p>
          <w:p w:rsidR="00502202" w:rsidRDefault="00502202" w:rsidP="00502202">
            <w:pPr>
              <w:pStyle w:val="Lijstalinea"/>
              <w:numPr>
                <w:ilvl w:val="0"/>
                <w:numId w:val="11"/>
              </w:numPr>
            </w:pPr>
            <w:r>
              <w:t>Praten in groepjes over gebruik van hulpmiddelen</w:t>
            </w:r>
          </w:p>
        </w:tc>
        <w:tc>
          <w:tcPr>
            <w:tcW w:w="0" w:type="auto"/>
          </w:tcPr>
          <w:p w:rsidR="00137CCD" w:rsidRDefault="00137CCD" w:rsidP="00137CCD">
            <w:r>
              <w:t>.....</w:t>
            </w:r>
          </w:p>
        </w:tc>
        <w:tc>
          <w:tcPr>
            <w:tcW w:w="0" w:type="auto"/>
          </w:tcPr>
          <w:p w:rsidR="00137CCD" w:rsidRDefault="00137CCD" w:rsidP="00137CCD">
            <w:r>
              <w:t>..</w:t>
            </w:r>
          </w:p>
        </w:tc>
      </w:tr>
      <w:tr w:rsidR="00137CCD" w:rsidTr="00137CCD">
        <w:tc>
          <w:tcPr>
            <w:tcW w:w="2572" w:type="dxa"/>
          </w:tcPr>
          <w:p w:rsidR="00137CCD" w:rsidRDefault="00137CCD" w:rsidP="00137CCD">
            <w:r>
              <w:t>8 augustus</w:t>
            </w:r>
          </w:p>
        </w:tc>
        <w:tc>
          <w:tcPr>
            <w:tcW w:w="0" w:type="auto"/>
          </w:tcPr>
          <w:p w:rsidR="00137CCD" w:rsidRDefault="00137CCD" w:rsidP="00137CCD">
            <w:r>
              <w:t>Non-</w:t>
            </w:r>
            <w:proofErr w:type="spellStart"/>
            <w:r>
              <w:t>motore</w:t>
            </w:r>
            <w:proofErr w:type="spellEnd"/>
            <w:r>
              <w:t xml:space="preserve"> verschijnselen ziekte van Parkinson</w:t>
            </w:r>
          </w:p>
        </w:tc>
        <w:tc>
          <w:tcPr>
            <w:tcW w:w="0" w:type="auto"/>
          </w:tcPr>
          <w:p w:rsidR="00137CCD" w:rsidRDefault="00137CCD" w:rsidP="00137CCD">
            <w:r>
              <w:t>Neurologie</w:t>
            </w:r>
          </w:p>
        </w:tc>
        <w:tc>
          <w:tcPr>
            <w:tcW w:w="0" w:type="auto"/>
          </w:tcPr>
          <w:p w:rsidR="00137CCD" w:rsidRPr="00DE1FED" w:rsidRDefault="00137CCD" w:rsidP="00137CCD">
            <w:r>
              <w:t xml:space="preserve">Dr. Bianca Stelten, </w:t>
            </w:r>
            <w:proofErr w:type="spellStart"/>
            <w:r>
              <w:t>neurloog</w:t>
            </w:r>
            <w:proofErr w:type="spellEnd"/>
          </w:p>
        </w:tc>
      </w:tr>
      <w:tr w:rsidR="00137CCD" w:rsidTr="00137CCD">
        <w:tc>
          <w:tcPr>
            <w:tcW w:w="2572" w:type="dxa"/>
          </w:tcPr>
          <w:p w:rsidR="00137CCD" w:rsidRDefault="00137CCD" w:rsidP="00137CCD">
            <w:r>
              <w:t>12 september</w:t>
            </w:r>
          </w:p>
        </w:tc>
        <w:tc>
          <w:tcPr>
            <w:tcW w:w="0" w:type="auto"/>
          </w:tcPr>
          <w:p w:rsidR="00137CCD" w:rsidRDefault="00137CCD" w:rsidP="00137CCD"/>
        </w:tc>
        <w:tc>
          <w:tcPr>
            <w:tcW w:w="0" w:type="auto"/>
          </w:tcPr>
          <w:p w:rsidR="00137CCD" w:rsidRDefault="00137CCD" w:rsidP="00137CCD"/>
        </w:tc>
        <w:tc>
          <w:tcPr>
            <w:tcW w:w="0" w:type="auto"/>
          </w:tcPr>
          <w:p w:rsidR="00137CCD" w:rsidRDefault="00137CCD" w:rsidP="00137CCD"/>
        </w:tc>
      </w:tr>
      <w:tr w:rsidR="00137CCD" w:rsidTr="00137CCD">
        <w:tc>
          <w:tcPr>
            <w:tcW w:w="2572" w:type="dxa"/>
          </w:tcPr>
          <w:p w:rsidR="00137CCD" w:rsidRDefault="00137CCD" w:rsidP="00137CCD">
            <w:r>
              <w:t>10 oktober</w:t>
            </w:r>
          </w:p>
        </w:tc>
        <w:tc>
          <w:tcPr>
            <w:tcW w:w="0" w:type="auto"/>
          </w:tcPr>
          <w:p w:rsidR="00137CCD" w:rsidRDefault="00137CCD" w:rsidP="00137CCD"/>
        </w:tc>
        <w:tc>
          <w:tcPr>
            <w:tcW w:w="0" w:type="auto"/>
          </w:tcPr>
          <w:p w:rsidR="00137CCD" w:rsidRDefault="00137CCD" w:rsidP="00137CCD"/>
        </w:tc>
        <w:tc>
          <w:tcPr>
            <w:tcW w:w="0" w:type="auto"/>
          </w:tcPr>
          <w:p w:rsidR="00137CCD" w:rsidRDefault="00137CCD" w:rsidP="00137CCD"/>
        </w:tc>
      </w:tr>
      <w:tr w:rsidR="00137CCD" w:rsidTr="00137CCD">
        <w:tc>
          <w:tcPr>
            <w:tcW w:w="2572" w:type="dxa"/>
          </w:tcPr>
          <w:p w:rsidR="00137CCD" w:rsidRPr="00232E10" w:rsidRDefault="00137CCD" w:rsidP="00137CCD">
            <w:r>
              <w:t xml:space="preserve">14 </w:t>
            </w:r>
            <w:r w:rsidRPr="00232E10">
              <w:t>november</w:t>
            </w:r>
          </w:p>
        </w:tc>
        <w:tc>
          <w:tcPr>
            <w:tcW w:w="0" w:type="auto"/>
          </w:tcPr>
          <w:p w:rsidR="00137CCD" w:rsidRPr="00232E10" w:rsidRDefault="00137CCD" w:rsidP="00137CCD">
            <w:pPr>
              <w:pStyle w:val="Lijstalinea"/>
            </w:pPr>
          </w:p>
        </w:tc>
        <w:tc>
          <w:tcPr>
            <w:tcW w:w="0" w:type="auto"/>
          </w:tcPr>
          <w:p w:rsidR="00137CCD" w:rsidRPr="00232E10" w:rsidRDefault="00137CCD" w:rsidP="00137CCD"/>
        </w:tc>
        <w:tc>
          <w:tcPr>
            <w:tcW w:w="0" w:type="auto"/>
          </w:tcPr>
          <w:p w:rsidR="00137CCD" w:rsidRPr="00232E10" w:rsidRDefault="00137CCD" w:rsidP="00137CCD"/>
        </w:tc>
      </w:tr>
      <w:tr w:rsidR="00137CCD" w:rsidTr="00137CCD">
        <w:tc>
          <w:tcPr>
            <w:tcW w:w="2572" w:type="dxa"/>
          </w:tcPr>
          <w:p w:rsidR="00137CCD" w:rsidRDefault="00137CCD" w:rsidP="00137CCD">
            <w:r>
              <w:t>12 december</w:t>
            </w:r>
          </w:p>
        </w:tc>
        <w:tc>
          <w:tcPr>
            <w:tcW w:w="0" w:type="auto"/>
          </w:tcPr>
          <w:p w:rsidR="00137CCD" w:rsidRDefault="00137CCD" w:rsidP="00137CCD">
            <w:r>
              <w:t xml:space="preserve">vooralsnog geen bijeenkomst </w:t>
            </w:r>
          </w:p>
        </w:tc>
        <w:tc>
          <w:tcPr>
            <w:tcW w:w="0" w:type="auto"/>
          </w:tcPr>
          <w:p w:rsidR="00137CCD" w:rsidRDefault="00137CCD" w:rsidP="00137CCD"/>
        </w:tc>
        <w:tc>
          <w:tcPr>
            <w:tcW w:w="0" w:type="auto"/>
          </w:tcPr>
          <w:p w:rsidR="00137CCD" w:rsidRDefault="00137CCD" w:rsidP="00137CCD"/>
        </w:tc>
      </w:tr>
      <w:tr w:rsidR="007C775E" w:rsidTr="00137CCD">
        <w:tc>
          <w:tcPr>
            <w:tcW w:w="2572" w:type="dxa"/>
          </w:tcPr>
          <w:p w:rsidR="007C775E" w:rsidRDefault="007C775E" w:rsidP="00137CCD"/>
        </w:tc>
        <w:tc>
          <w:tcPr>
            <w:tcW w:w="0" w:type="auto"/>
          </w:tcPr>
          <w:p w:rsidR="007C775E" w:rsidRDefault="007C775E" w:rsidP="00137CCD"/>
        </w:tc>
        <w:tc>
          <w:tcPr>
            <w:tcW w:w="0" w:type="auto"/>
          </w:tcPr>
          <w:p w:rsidR="007C775E" w:rsidRDefault="007C775E" w:rsidP="00137CCD"/>
        </w:tc>
        <w:tc>
          <w:tcPr>
            <w:tcW w:w="0" w:type="auto"/>
          </w:tcPr>
          <w:p w:rsidR="007C775E" w:rsidRDefault="007C775E" w:rsidP="00137CCD"/>
        </w:tc>
      </w:tr>
    </w:tbl>
    <w:p w:rsidR="00CA1E15" w:rsidRDefault="00CA1E15" w:rsidP="00235A70"/>
    <w:sectPr w:rsidR="00CA1E15" w:rsidSect="00DE6415">
      <w:headerReference w:type="default" r:id="rId8"/>
      <w:footerReference w:type="default" r:id="rId9"/>
      <w:headerReference w:type="first" r:id="rId10"/>
      <w:footerReference w:type="first" r:id="rId11"/>
      <w:type w:val="nextColumn"/>
      <w:pgSz w:w="11900" w:h="16820"/>
      <w:pgMar w:top="2127" w:right="845" w:bottom="1701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630" w:rsidRDefault="004E5630" w:rsidP="004D1D2E">
      <w:r>
        <w:separator/>
      </w:r>
    </w:p>
  </w:endnote>
  <w:endnote w:type="continuationSeparator" w:id="0">
    <w:p w:rsidR="004E5630" w:rsidRDefault="004E5630" w:rsidP="004D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B74" w:rsidRDefault="00810B74" w:rsidP="00434C59">
    <w:pPr>
      <w:pStyle w:val="Voettekst"/>
      <w:tabs>
        <w:tab w:val="clear" w:pos="9072"/>
      </w:tabs>
      <w:ind w:left="-1418"/>
    </w:pPr>
    <w:r>
      <w:rPr>
        <w:noProof/>
      </w:rPr>
      <w:drawing>
        <wp:inline distT="0" distB="0" distL="0" distR="0" wp14:anchorId="3E5F8008" wp14:editId="6640CAF9">
          <wp:extent cx="7556211" cy="716011"/>
          <wp:effectExtent l="0" t="0" r="0" b="0"/>
          <wp:docPr id="122" name="Afbeelding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aflets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11" cy="716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456" w:rsidRDefault="00F86456" w:rsidP="00F86456">
    <w:pPr>
      <w:pStyle w:val="Voettekst"/>
      <w:ind w:left="-1418"/>
    </w:pPr>
    <w:r>
      <w:rPr>
        <w:noProof/>
      </w:rPr>
      <w:drawing>
        <wp:inline distT="0" distB="0" distL="0" distR="0" wp14:anchorId="445DA89A" wp14:editId="618F0CF1">
          <wp:extent cx="7560000" cy="716227"/>
          <wp:effectExtent l="0" t="0" r="0" b="0"/>
          <wp:docPr id="124" name="Afbeelding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aflets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6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630" w:rsidRDefault="004E5630" w:rsidP="004D1D2E">
      <w:r>
        <w:separator/>
      </w:r>
    </w:p>
  </w:footnote>
  <w:footnote w:type="continuationSeparator" w:id="0">
    <w:p w:rsidR="004E5630" w:rsidRDefault="004E5630" w:rsidP="004D1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D2E" w:rsidRDefault="00841C3F" w:rsidP="00434C59">
    <w:pPr>
      <w:pStyle w:val="Koptekst"/>
      <w:ind w:left="-1418"/>
    </w:pPr>
    <w:r>
      <w:rPr>
        <w:noProof/>
      </w:rPr>
      <w:drawing>
        <wp:inline distT="0" distB="0" distL="0" distR="0" wp14:anchorId="46F61B7E" wp14:editId="7F61E5BB">
          <wp:extent cx="7560000" cy="1170439"/>
          <wp:effectExtent l="0" t="0" r="9525" b="0"/>
          <wp:docPr id="121" name="Afbeelding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inson_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70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456" w:rsidRDefault="00F86456" w:rsidP="00F86456">
    <w:pPr>
      <w:pStyle w:val="Koptekst"/>
      <w:ind w:left="-1418"/>
    </w:pPr>
    <w:r>
      <w:rPr>
        <w:noProof/>
      </w:rPr>
      <w:drawing>
        <wp:inline distT="0" distB="0" distL="0" distR="0" wp14:anchorId="7B4C2637" wp14:editId="50DEBA65">
          <wp:extent cx="7559085" cy="1170439"/>
          <wp:effectExtent l="0" t="0" r="10160" b="0"/>
          <wp:docPr id="123" name="Afbeelding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ins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85" cy="1170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44AC4"/>
    <w:multiLevelType w:val="hybridMultilevel"/>
    <w:tmpl w:val="D5887C88"/>
    <w:lvl w:ilvl="0" w:tplc="673E411A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A4C0A"/>
    <w:multiLevelType w:val="hybridMultilevel"/>
    <w:tmpl w:val="40208BD4"/>
    <w:lvl w:ilvl="0" w:tplc="12EAE15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C0E5B"/>
    <w:multiLevelType w:val="hybridMultilevel"/>
    <w:tmpl w:val="C3C4E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22DBC"/>
    <w:multiLevelType w:val="hybridMultilevel"/>
    <w:tmpl w:val="05F4E4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87E42"/>
    <w:multiLevelType w:val="hybridMultilevel"/>
    <w:tmpl w:val="F2EE47C4"/>
    <w:lvl w:ilvl="0" w:tplc="C4F0A59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867D1"/>
    <w:multiLevelType w:val="hybridMultilevel"/>
    <w:tmpl w:val="CDE8E8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D29B8"/>
    <w:multiLevelType w:val="hybridMultilevel"/>
    <w:tmpl w:val="B662728A"/>
    <w:lvl w:ilvl="0" w:tplc="6A6ADDDA">
      <w:start w:val="14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E7324"/>
    <w:multiLevelType w:val="hybridMultilevel"/>
    <w:tmpl w:val="B7B899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C7EF8"/>
    <w:multiLevelType w:val="hybridMultilevel"/>
    <w:tmpl w:val="4AAAC5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E5CAF"/>
    <w:multiLevelType w:val="hybridMultilevel"/>
    <w:tmpl w:val="7CE4A8B8"/>
    <w:lvl w:ilvl="0" w:tplc="67DCC96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A6D25"/>
    <w:multiLevelType w:val="hybridMultilevel"/>
    <w:tmpl w:val="E476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19"/>
    <w:rsid w:val="00024AA0"/>
    <w:rsid w:val="00036E65"/>
    <w:rsid w:val="00064286"/>
    <w:rsid w:val="000652F3"/>
    <w:rsid w:val="00072B23"/>
    <w:rsid w:val="00084472"/>
    <w:rsid w:val="00087428"/>
    <w:rsid w:val="000A2A16"/>
    <w:rsid w:val="000B1DEE"/>
    <w:rsid w:val="000C1D05"/>
    <w:rsid w:val="000C34D3"/>
    <w:rsid w:val="000C452C"/>
    <w:rsid w:val="000D0A1D"/>
    <w:rsid w:val="000E5C12"/>
    <w:rsid w:val="000E7C0E"/>
    <w:rsid w:val="000F144F"/>
    <w:rsid w:val="0010690F"/>
    <w:rsid w:val="00123C30"/>
    <w:rsid w:val="001309C6"/>
    <w:rsid w:val="001332EB"/>
    <w:rsid w:val="00137CCD"/>
    <w:rsid w:val="00157270"/>
    <w:rsid w:val="0016465A"/>
    <w:rsid w:val="00165C46"/>
    <w:rsid w:val="001737AE"/>
    <w:rsid w:val="0019213F"/>
    <w:rsid w:val="001C37A5"/>
    <w:rsid w:val="001C6DA8"/>
    <w:rsid w:val="001F524D"/>
    <w:rsid w:val="002243D8"/>
    <w:rsid w:val="00232E10"/>
    <w:rsid w:val="00235A70"/>
    <w:rsid w:val="00257322"/>
    <w:rsid w:val="002911DA"/>
    <w:rsid w:val="0029328D"/>
    <w:rsid w:val="002A1B47"/>
    <w:rsid w:val="002D0870"/>
    <w:rsid w:val="002E54C4"/>
    <w:rsid w:val="002F6425"/>
    <w:rsid w:val="003007A7"/>
    <w:rsid w:val="00302310"/>
    <w:rsid w:val="00325DC3"/>
    <w:rsid w:val="003339D8"/>
    <w:rsid w:val="00333E48"/>
    <w:rsid w:val="00352458"/>
    <w:rsid w:val="0036160C"/>
    <w:rsid w:val="00364838"/>
    <w:rsid w:val="00371735"/>
    <w:rsid w:val="003A4BEE"/>
    <w:rsid w:val="003B4E54"/>
    <w:rsid w:val="003D1532"/>
    <w:rsid w:val="003D2ACC"/>
    <w:rsid w:val="003D36DA"/>
    <w:rsid w:val="003D59E4"/>
    <w:rsid w:val="003F428A"/>
    <w:rsid w:val="003F485E"/>
    <w:rsid w:val="003F495A"/>
    <w:rsid w:val="00411849"/>
    <w:rsid w:val="00423526"/>
    <w:rsid w:val="004310CF"/>
    <w:rsid w:val="00434C59"/>
    <w:rsid w:val="00471F30"/>
    <w:rsid w:val="00482CDE"/>
    <w:rsid w:val="004855D7"/>
    <w:rsid w:val="00486FBB"/>
    <w:rsid w:val="0049715F"/>
    <w:rsid w:val="004B58B4"/>
    <w:rsid w:val="004D1D2E"/>
    <w:rsid w:val="004D4AE8"/>
    <w:rsid w:val="004E5630"/>
    <w:rsid w:val="004E5ED0"/>
    <w:rsid w:val="004F4205"/>
    <w:rsid w:val="00502202"/>
    <w:rsid w:val="00511972"/>
    <w:rsid w:val="00534A27"/>
    <w:rsid w:val="005438A7"/>
    <w:rsid w:val="00543E72"/>
    <w:rsid w:val="005605C9"/>
    <w:rsid w:val="00561107"/>
    <w:rsid w:val="00574746"/>
    <w:rsid w:val="00577540"/>
    <w:rsid w:val="00577CD2"/>
    <w:rsid w:val="0059302D"/>
    <w:rsid w:val="005A2D8D"/>
    <w:rsid w:val="005A61BE"/>
    <w:rsid w:val="005B05A1"/>
    <w:rsid w:val="005B3D17"/>
    <w:rsid w:val="005D424A"/>
    <w:rsid w:val="005E19D9"/>
    <w:rsid w:val="005F266C"/>
    <w:rsid w:val="005F38DC"/>
    <w:rsid w:val="005F7A65"/>
    <w:rsid w:val="00603AE9"/>
    <w:rsid w:val="0061028F"/>
    <w:rsid w:val="00610BFA"/>
    <w:rsid w:val="006120C3"/>
    <w:rsid w:val="00621BAE"/>
    <w:rsid w:val="00626888"/>
    <w:rsid w:val="00627568"/>
    <w:rsid w:val="00643EB6"/>
    <w:rsid w:val="00646F15"/>
    <w:rsid w:val="006706F1"/>
    <w:rsid w:val="00677D73"/>
    <w:rsid w:val="0069185F"/>
    <w:rsid w:val="00696F13"/>
    <w:rsid w:val="006A730E"/>
    <w:rsid w:val="006B2050"/>
    <w:rsid w:val="006B5FB8"/>
    <w:rsid w:val="006C3FB2"/>
    <w:rsid w:val="006D04E7"/>
    <w:rsid w:val="006F11DB"/>
    <w:rsid w:val="00706D2D"/>
    <w:rsid w:val="00706DA0"/>
    <w:rsid w:val="00723A93"/>
    <w:rsid w:val="00727BF5"/>
    <w:rsid w:val="0073409E"/>
    <w:rsid w:val="00764F7F"/>
    <w:rsid w:val="00776558"/>
    <w:rsid w:val="00784C90"/>
    <w:rsid w:val="007B1490"/>
    <w:rsid w:val="007B4D9B"/>
    <w:rsid w:val="007C775E"/>
    <w:rsid w:val="007D240A"/>
    <w:rsid w:val="00810B74"/>
    <w:rsid w:val="008334D3"/>
    <w:rsid w:val="00837492"/>
    <w:rsid w:val="00841C3F"/>
    <w:rsid w:val="00845758"/>
    <w:rsid w:val="008469A4"/>
    <w:rsid w:val="008610E3"/>
    <w:rsid w:val="008D0ED9"/>
    <w:rsid w:val="008D39C7"/>
    <w:rsid w:val="008E7FA3"/>
    <w:rsid w:val="008F42C9"/>
    <w:rsid w:val="008F5FE3"/>
    <w:rsid w:val="00902523"/>
    <w:rsid w:val="00903AC4"/>
    <w:rsid w:val="009053D8"/>
    <w:rsid w:val="00910783"/>
    <w:rsid w:val="00930708"/>
    <w:rsid w:val="00935151"/>
    <w:rsid w:val="009405E7"/>
    <w:rsid w:val="009561FE"/>
    <w:rsid w:val="00973E7C"/>
    <w:rsid w:val="00987DCB"/>
    <w:rsid w:val="009939D5"/>
    <w:rsid w:val="009D0201"/>
    <w:rsid w:val="009D21E4"/>
    <w:rsid w:val="009D7126"/>
    <w:rsid w:val="009E0F80"/>
    <w:rsid w:val="009F7341"/>
    <w:rsid w:val="00A00368"/>
    <w:rsid w:val="00A0754D"/>
    <w:rsid w:val="00A1548B"/>
    <w:rsid w:val="00A26403"/>
    <w:rsid w:val="00A2744C"/>
    <w:rsid w:val="00A40E6E"/>
    <w:rsid w:val="00A67F05"/>
    <w:rsid w:val="00A80486"/>
    <w:rsid w:val="00A917D2"/>
    <w:rsid w:val="00A97D89"/>
    <w:rsid w:val="00AA4F5D"/>
    <w:rsid w:val="00AA79EA"/>
    <w:rsid w:val="00AC0908"/>
    <w:rsid w:val="00AC3DC5"/>
    <w:rsid w:val="00AC66CC"/>
    <w:rsid w:val="00B0752D"/>
    <w:rsid w:val="00B12AD1"/>
    <w:rsid w:val="00B14852"/>
    <w:rsid w:val="00B1492F"/>
    <w:rsid w:val="00B15AE5"/>
    <w:rsid w:val="00B23A18"/>
    <w:rsid w:val="00B30C4F"/>
    <w:rsid w:val="00B33CC5"/>
    <w:rsid w:val="00B45354"/>
    <w:rsid w:val="00B472B5"/>
    <w:rsid w:val="00B56ED3"/>
    <w:rsid w:val="00B912A3"/>
    <w:rsid w:val="00BA0740"/>
    <w:rsid w:val="00BA7339"/>
    <w:rsid w:val="00BC18A6"/>
    <w:rsid w:val="00BC66B2"/>
    <w:rsid w:val="00BD115F"/>
    <w:rsid w:val="00BD6A5A"/>
    <w:rsid w:val="00BE3111"/>
    <w:rsid w:val="00BF1D1F"/>
    <w:rsid w:val="00BF3679"/>
    <w:rsid w:val="00C174BB"/>
    <w:rsid w:val="00C1769C"/>
    <w:rsid w:val="00C226F9"/>
    <w:rsid w:val="00C33566"/>
    <w:rsid w:val="00C42CE9"/>
    <w:rsid w:val="00C4684C"/>
    <w:rsid w:val="00C55B53"/>
    <w:rsid w:val="00C57725"/>
    <w:rsid w:val="00C62EE5"/>
    <w:rsid w:val="00C764D8"/>
    <w:rsid w:val="00C97385"/>
    <w:rsid w:val="00CA1E15"/>
    <w:rsid w:val="00CA5C9F"/>
    <w:rsid w:val="00CA7CA1"/>
    <w:rsid w:val="00CB37E7"/>
    <w:rsid w:val="00CD6F30"/>
    <w:rsid w:val="00CF201A"/>
    <w:rsid w:val="00D158DA"/>
    <w:rsid w:val="00D173CE"/>
    <w:rsid w:val="00D33036"/>
    <w:rsid w:val="00D42149"/>
    <w:rsid w:val="00D437DE"/>
    <w:rsid w:val="00D47D40"/>
    <w:rsid w:val="00D50D95"/>
    <w:rsid w:val="00D70308"/>
    <w:rsid w:val="00D955FF"/>
    <w:rsid w:val="00DC033B"/>
    <w:rsid w:val="00DD5940"/>
    <w:rsid w:val="00DD5AA3"/>
    <w:rsid w:val="00DE1FED"/>
    <w:rsid w:val="00DE6415"/>
    <w:rsid w:val="00DE7C83"/>
    <w:rsid w:val="00DF05B5"/>
    <w:rsid w:val="00DF15FA"/>
    <w:rsid w:val="00DF3522"/>
    <w:rsid w:val="00DF7F56"/>
    <w:rsid w:val="00E011B8"/>
    <w:rsid w:val="00E01CB9"/>
    <w:rsid w:val="00E01FC6"/>
    <w:rsid w:val="00E10E53"/>
    <w:rsid w:val="00E1634A"/>
    <w:rsid w:val="00E20145"/>
    <w:rsid w:val="00E24E18"/>
    <w:rsid w:val="00E3008C"/>
    <w:rsid w:val="00E33DC4"/>
    <w:rsid w:val="00E52576"/>
    <w:rsid w:val="00E56D50"/>
    <w:rsid w:val="00E676AB"/>
    <w:rsid w:val="00E83227"/>
    <w:rsid w:val="00E86CA4"/>
    <w:rsid w:val="00E94D38"/>
    <w:rsid w:val="00E978A1"/>
    <w:rsid w:val="00EA0E8F"/>
    <w:rsid w:val="00EB23CC"/>
    <w:rsid w:val="00EC3702"/>
    <w:rsid w:val="00EF0B18"/>
    <w:rsid w:val="00EF395B"/>
    <w:rsid w:val="00EF574E"/>
    <w:rsid w:val="00EF6DB8"/>
    <w:rsid w:val="00F0339B"/>
    <w:rsid w:val="00F154C8"/>
    <w:rsid w:val="00F22218"/>
    <w:rsid w:val="00F23D33"/>
    <w:rsid w:val="00F34CBD"/>
    <w:rsid w:val="00F404E1"/>
    <w:rsid w:val="00F50BED"/>
    <w:rsid w:val="00F51EFA"/>
    <w:rsid w:val="00F53805"/>
    <w:rsid w:val="00F56289"/>
    <w:rsid w:val="00F86456"/>
    <w:rsid w:val="00FA6FAB"/>
    <w:rsid w:val="00FB1470"/>
    <w:rsid w:val="00FB28FB"/>
    <w:rsid w:val="00FC0219"/>
    <w:rsid w:val="00FC796E"/>
    <w:rsid w:val="00FC7F07"/>
    <w:rsid w:val="00FE2AA5"/>
    <w:rsid w:val="00FF300B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28BABB06-DED7-4499-B54B-E558C6E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23C30"/>
    <w:pPr>
      <w:spacing w:line="340" w:lineRule="atLeast"/>
    </w:pPr>
    <w:rPr>
      <w:rFonts w:ascii="Verdana" w:hAnsi="Verdana"/>
      <w:sz w:val="22"/>
    </w:rPr>
  </w:style>
  <w:style w:type="paragraph" w:styleId="Kop1">
    <w:name w:val="heading 1"/>
    <w:aliases w:val="Tussenkop blauw"/>
    <w:basedOn w:val="Standaard"/>
    <w:next w:val="Standaard"/>
    <w:link w:val="Kop1Char"/>
    <w:uiPriority w:val="9"/>
    <w:qFormat/>
    <w:rsid w:val="007D240A"/>
    <w:pPr>
      <w:keepNext/>
      <w:keepLines/>
      <w:outlineLvl w:val="0"/>
    </w:pPr>
    <w:rPr>
      <w:rFonts w:eastAsiaTheme="majorEastAsia" w:cstheme="majorBidi"/>
      <w:b/>
      <w:bCs/>
      <w:color w:val="47657C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1D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D1D2E"/>
  </w:style>
  <w:style w:type="paragraph" w:styleId="Voettekst">
    <w:name w:val="footer"/>
    <w:basedOn w:val="Standaard"/>
    <w:link w:val="VoettekstChar"/>
    <w:uiPriority w:val="99"/>
    <w:unhideWhenUsed/>
    <w:rsid w:val="004D1D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D1D2E"/>
  </w:style>
  <w:style w:type="paragraph" w:styleId="Ballontekst">
    <w:name w:val="Balloon Text"/>
    <w:basedOn w:val="Standaard"/>
    <w:link w:val="BallontekstChar"/>
    <w:uiPriority w:val="99"/>
    <w:semiHidden/>
    <w:unhideWhenUsed/>
    <w:rsid w:val="004D1D2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D2E"/>
    <w:rPr>
      <w:rFonts w:ascii="Lucida Grande" w:hAnsi="Lucida Grande" w:cs="Lucida Grande"/>
      <w:sz w:val="18"/>
      <w:szCs w:val="18"/>
    </w:rPr>
  </w:style>
  <w:style w:type="paragraph" w:styleId="Geenafstand">
    <w:name w:val="No Spacing"/>
    <w:uiPriority w:val="1"/>
    <w:rsid w:val="00987DCB"/>
    <w:rPr>
      <w:rFonts w:ascii="Verdana" w:hAnsi="Verdana"/>
      <w:sz w:val="22"/>
    </w:rPr>
  </w:style>
  <w:style w:type="character" w:customStyle="1" w:styleId="Kop1Char">
    <w:name w:val="Kop 1 Char"/>
    <w:aliases w:val="Tussenkop blauw Char"/>
    <w:basedOn w:val="Standaardalinea-lettertype"/>
    <w:link w:val="Kop1"/>
    <w:uiPriority w:val="9"/>
    <w:rsid w:val="007D240A"/>
    <w:rPr>
      <w:rFonts w:ascii="Verdana" w:eastAsiaTheme="majorEastAsia" w:hAnsi="Verdana" w:cstheme="majorBidi"/>
      <w:b/>
      <w:bCs/>
      <w:color w:val="47657C"/>
      <w:sz w:val="28"/>
      <w:szCs w:val="28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627568"/>
    <w:pPr>
      <w:contextualSpacing/>
    </w:pPr>
    <w:rPr>
      <w:rFonts w:eastAsiaTheme="majorEastAsia" w:cstheme="majorBidi"/>
      <w:b/>
      <w:bCs/>
      <w:color w:val="F3973A"/>
      <w:spacing w:val="5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627568"/>
    <w:rPr>
      <w:rFonts w:ascii="Verdana" w:eastAsiaTheme="majorEastAsia" w:hAnsi="Verdana" w:cstheme="majorBidi"/>
      <w:b/>
      <w:bCs/>
      <w:color w:val="F3973A"/>
      <w:spacing w:val="5"/>
      <w:kern w:val="28"/>
      <w:sz w:val="36"/>
      <w:szCs w:val="36"/>
    </w:rPr>
  </w:style>
  <w:style w:type="paragraph" w:styleId="Ondertitel">
    <w:name w:val="Subtitle"/>
    <w:basedOn w:val="Titel"/>
    <w:next w:val="Standaard"/>
    <w:link w:val="OndertitelChar"/>
    <w:uiPriority w:val="11"/>
    <w:qFormat/>
    <w:rsid w:val="00511972"/>
    <w:pPr>
      <w:numPr>
        <w:ilvl w:val="1"/>
      </w:numPr>
    </w:pPr>
    <w:rPr>
      <w:b w:val="0"/>
      <w:iCs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972"/>
    <w:rPr>
      <w:rFonts w:ascii="Verdana" w:eastAsiaTheme="majorEastAsia" w:hAnsi="Verdana" w:cstheme="majorBidi"/>
      <w:iCs/>
      <w:color w:val="E57B3A"/>
      <w:spacing w:val="15"/>
      <w:kern w:val="28"/>
      <w:sz w:val="48"/>
      <w:szCs w:val="52"/>
    </w:rPr>
  </w:style>
  <w:style w:type="paragraph" w:customStyle="1" w:styleId="Basisalinea">
    <w:name w:val="[Basisalinea]"/>
    <w:basedOn w:val="Standaard"/>
    <w:uiPriority w:val="99"/>
    <w:rsid w:val="00FF300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</w:rPr>
  </w:style>
  <w:style w:type="character" w:styleId="Nadruk">
    <w:name w:val="Emphasis"/>
    <w:basedOn w:val="Standaardalinea-lettertype"/>
    <w:uiPriority w:val="20"/>
    <w:rsid w:val="00626888"/>
    <w:rPr>
      <w:i/>
      <w:iCs/>
    </w:rPr>
  </w:style>
  <w:style w:type="paragraph" w:customStyle="1" w:styleId="Introtekst">
    <w:name w:val="Introtekst"/>
    <w:basedOn w:val="Standaard"/>
    <w:next w:val="Standaard"/>
    <w:qFormat/>
    <w:rsid w:val="007D240A"/>
    <w:pPr>
      <w:spacing w:after="340"/>
    </w:pPr>
    <w:rPr>
      <w:i/>
      <w:iCs/>
      <w:color w:val="47657C"/>
      <w:szCs w:val="22"/>
    </w:rPr>
  </w:style>
  <w:style w:type="paragraph" w:customStyle="1" w:styleId="TussenkopOranje">
    <w:name w:val="Tussenkop Oranje"/>
    <w:basedOn w:val="Kop1"/>
    <w:next w:val="Standaard"/>
    <w:qFormat/>
    <w:rsid w:val="00DC033B"/>
    <w:rPr>
      <w:color w:val="F3973A"/>
    </w:rPr>
  </w:style>
  <w:style w:type="table" w:styleId="Tabelraster">
    <w:name w:val="Table Grid"/>
    <w:basedOn w:val="Standaardtabel"/>
    <w:uiPriority w:val="59"/>
    <w:rsid w:val="00A07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FB1470"/>
    <w:rPr>
      <w:rFonts w:ascii="Verdana" w:hAnsi="Verdana"/>
      <w:sz w:val="22"/>
    </w:rPr>
  </w:style>
  <w:style w:type="paragraph" w:customStyle="1" w:styleId="Fotoonderschrift">
    <w:name w:val="Fotoonderschrift"/>
    <w:basedOn w:val="Standaard"/>
    <w:qFormat/>
    <w:rsid w:val="007D240A"/>
    <w:rPr>
      <w:i/>
      <w:iCs/>
      <w:color w:val="47657C"/>
      <w:szCs w:val="22"/>
    </w:rPr>
  </w:style>
  <w:style w:type="paragraph" w:customStyle="1" w:styleId="Kadertekst">
    <w:name w:val="Kadertekst"/>
    <w:basedOn w:val="Standaard"/>
    <w:qFormat/>
    <w:rsid w:val="007D240A"/>
    <w:rPr>
      <w:i/>
      <w:iCs/>
      <w:color w:val="6E90A6"/>
      <w:szCs w:val="22"/>
    </w:rPr>
  </w:style>
  <w:style w:type="character" w:styleId="Hyperlink">
    <w:name w:val="Hyperlink"/>
    <w:basedOn w:val="Standaardalinea-lettertype"/>
    <w:uiPriority w:val="99"/>
    <w:unhideWhenUsed/>
    <w:rsid w:val="0062756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rsid w:val="005B3D1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572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572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57270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72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7270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7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ommunicatie\Huisstijl\Leaflet's\Leaflet%20Parkinson%20Caf&#233;%20-%20met%20opmaak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DED6E0-F1CF-4E57-B643-F194FF61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Leaflet Parkinson Café - met opmaak.dotx</Template>
  <TotalTime>0</TotalTime>
  <Pages>2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Bedrijfsnaam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Colinda Roos</dc:creator>
  <cp:keywords/>
  <dc:description/>
  <cp:lastModifiedBy>Con Holzscherer</cp:lastModifiedBy>
  <cp:revision>2</cp:revision>
  <cp:lastPrinted>2019-02-26T16:21:00Z</cp:lastPrinted>
  <dcterms:created xsi:type="dcterms:W3CDTF">2019-02-28T19:39:00Z</dcterms:created>
  <dcterms:modified xsi:type="dcterms:W3CDTF">2019-02-28T19:39:00Z</dcterms:modified>
</cp:coreProperties>
</file>