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33" w:rsidRPr="001B12E9" w:rsidRDefault="00C40BF1" w:rsidP="00EF3433">
      <w:pPr>
        <w:rPr>
          <w:rFonts w:ascii="Arial" w:eastAsia="Times New Roman" w:hAnsi="Arial" w:cs="Arial"/>
          <w:b/>
          <w:color w:val="2E74B5"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0D268AC6" wp14:editId="772217AE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541395" cy="600075"/>
            <wp:effectExtent l="0" t="0" r="1905" b="9525"/>
            <wp:wrapSquare wrapText="bothSides"/>
            <wp:docPr id="4" name="Afbeelding 4" descr="https://parkinsoncafe.nl/application/themes/parkinson_cafe/images/Parkinson-C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rkinsoncafe.nl/application/themes/parkinson_cafe/images/Parkinson-Caf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3433" w:rsidRPr="001B12E9">
        <w:rPr>
          <w:rFonts w:eastAsia="Times New Roman" w:cs="Arial"/>
          <w:b/>
          <w:caps/>
          <w:noProof/>
          <w:spacing w:val="15"/>
          <w:sz w:val="18"/>
          <w:szCs w:val="18"/>
          <w:shd w:val="clear" w:color="auto" w:fill="DEEAF6"/>
          <w:lang w:eastAsia="nl-NL"/>
        </w:rPr>
        <w:drawing>
          <wp:anchor distT="0" distB="0" distL="114300" distR="114300" simplePos="0" relativeHeight="251658240" behindDoc="0" locked="0" layoutInCell="1" allowOverlap="1" wp14:anchorId="12C294EC" wp14:editId="4DD7D822">
            <wp:simplePos x="0" y="0"/>
            <wp:positionH relativeFrom="column">
              <wp:posOffset>4226560</wp:posOffset>
            </wp:positionH>
            <wp:positionV relativeFrom="paragraph">
              <wp:posOffset>-5080</wp:posOffset>
            </wp:positionV>
            <wp:extent cx="1717040" cy="723900"/>
            <wp:effectExtent l="0" t="0" r="0" b="0"/>
            <wp:wrapSquare wrapText="bothSides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433" w:rsidRPr="001B12E9">
        <w:rPr>
          <w:rFonts w:ascii="Calibri" w:eastAsia="Times New Roman" w:hAnsi="Calibri" w:cs="Times New Roman"/>
          <w:b/>
          <w:color w:val="2E74B5"/>
          <w:sz w:val="36"/>
          <w:szCs w:val="36"/>
        </w:rPr>
        <w:t>ZOETERMEER e.o.</w:t>
      </w:r>
    </w:p>
    <w:p w:rsidR="00EF3433" w:rsidRPr="001B12E9" w:rsidRDefault="00BF0A20" w:rsidP="00EF3433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  <w:lang w:eastAsia="nl-NL"/>
        </w:rPr>
      </w:pPr>
      <w:r>
        <w:rPr>
          <w:rFonts w:ascii="Verdana" w:eastAsia="Times New Roman" w:hAnsi="Verdana" w:cs="Arial"/>
          <w:b/>
          <w:sz w:val="18"/>
          <w:szCs w:val="18"/>
          <w:lang w:eastAsia="nl-NL"/>
        </w:rPr>
        <w:t>Redactie: Debby de Wal en Tom Westerhof</w:t>
      </w:r>
    </w:p>
    <w:p w:rsidR="00EF3433" w:rsidRPr="001B12E9" w:rsidRDefault="002E0FBF" w:rsidP="00EF3433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  <w:lang w:eastAsia="nl-NL"/>
        </w:rPr>
      </w:pPr>
      <w:r>
        <w:rPr>
          <w:rFonts w:ascii="Verdana" w:eastAsia="Times New Roman" w:hAnsi="Verdana" w:cs="Arial"/>
          <w:b/>
          <w:sz w:val="18"/>
          <w:szCs w:val="18"/>
          <w:lang w:eastAsia="nl-NL"/>
        </w:rPr>
        <w:t>Contact via</w:t>
      </w:r>
      <w:r w:rsidR="00EF3433" w:rsidRPr="001B12E9">
        <w:rPr>
          <w:rFonts w:ascii="Verdana" w:eastAsia="Times New Roman" w:hAnsi="Verdana" w:cs="Arial"/>
          <w:b/>
          <w:sz w:val="18"/>
          <w:szCs w:val="18"/>
          <w:lang w:eastAsia="nl-NL"/>
        </w:rPr>
        <w:t xml:space="preserve">: </w:t>
      </w:r>
      <w:hyperlink r:id="rId10" w:history="1">
        <w:r w:rsidR="00BF57DE" w:rsidRPr="00BC73DE">
          <w:rPr>
            <w:rStyle w:val="Hyperlink"/>
            <w:rFonts w:ascii="Verdana" w:eastAsia="Times New Roman" w:hAnsi="Verdana" w:cs="Arial"/>
            <w:b/>
            <w:sz w:val="18"/>
            <w:szCs w:val="18"/>
            <w:lang w:eastAsia="nl-NL"/>
          </w:rPr>
          <w:t>info@parkinsoncafezoetermeer.nl</w:t>
        </w:r>
      </w:hyperlink>
      <w:r w:rsidR="00EF3433" w:rsidRPr="001B12E9">
        <w:rPr>
          <w:rFonts w:ascii="Times New Roman" w:eastAsia="Times New Roman" w:hAnsi="Times New Roman" w:cs="Times New Roman"/>
          <w:sz w:val="24"/>
          <w:szCs w:val="24"/>
          <w:lang w:eastAsia="nl-NL"/>
        </w:rPr>
        <w:tab/>
      </w:r>
    </w:p>
    <w:p w:rsidR="00EF3433" w:rsidRDefault="00A86590" w:rsidP="00EF3433">
      <w:pPr>
        <w:spacing w:after="0" w:line="240" w:lineRule="auto"/>
        <w:rPr>
          <w:rFonts w:ascii="Verdana" w:eastAsia="Times New Roman" w:hAnsi="Verdana" w:cs="Arial"/>
          <w:b/>
          <w:color w:val="0563C1"/>
          <w:sz w:val="18"/>
          <w:szCs w:val="18"/>
          <w:u w:val="single"/>
          <w:lang w:eastAsia="nl-NL"/>
        </w:rPr>
      </w:pPr>
      <w:hyperlink r:id="rId11" w:history="1">
        <w:r w:rsidR="00EF3433" w:rsidRPr="001B12E9">
          <w:rPr>
            <w:rFonts w:ascii="Verdana" w:eastAsia="Times New Roman" w:hAnsi="Verdana" w:cs="Arial"/>
            <w:b/>
            <w:color w:val="0563C1"/>
            <w:sz w:val="18"/>
            <w:szCs w:val="18"/>
            <w:u w:val="single"/>
            <w:lang w:eastAsia="nl-NL"/>
          </w:rPr>
          <w:t>www.parkinsoncafezoetermeer.nl</w:t>
        </w:r>
      </w:hyperlink>
    </w:p>
    <w:p w:rsidR="0039778A" w:rsidRPr="001B12E9" w:rsidRDefault="0039778A" w:rsidP="00EF3433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  <w:lang w:eastAsia="nl-NL"/>
        </w:rPr>
      </w:pPr>
    </w:p>
    <w:p w:rsidR="00EF3433" w:rsidRPr="001B12E9" w:rsidRDefault="009610DD" w:rsidP="00EF3433">
      <w:pPr>
        <w:spacing w:after="0"/>
        <w:rPr>
          <w:rFonts w:ascii="Verdana" w:eastAsia="Times New Roman" w:hAnsi="Verdana" w:cs="Calibri"/>
          <w:sz w:val="36"/>
          <w:szCs w:val="36"/>
        </w:rPr>
      </w:pPr>
      <w:r w:rsidRPr="000D71EA">
        <w:rPr>
          <w:rFonts w:ascii="Arial" w:eastAsia="Times New Roman" w:hAnsi="Arial" w:cs="Arial"/>
          <w:b/>
          <w:noProof/>
          <w:color w:val="FF0000"/>
          <w:sz w:val="18"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8B653E" wp14:editId="49CCF1B2">
                <wp:simplePos x="0" y="0"/>
                <wp:positionH relativeFrom="margin">
                  <wp:posOffset>-635</wp:posOffset>
                </wp:positionH>
                <wp:positionV relativeFrom="paragraph">
                  <wp:posOffset>286386</wp:posOffset>
                </wp:positionV>
                <wp:extent cx="6238875" cy="0"/>
                <wp:effectExtent l="0" t="19050" r="28575" b="1905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20262" id="Rechte verbindingslijn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2.55pt" to="491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" strokecolor="#ed7d31" strokeweight="2.25pt">
                <v:stroke joinstyle="miter"/>
                <w10:wrap anchorx="margin"/>
              </v:line>
            </w:pict>
          </mc:Fallback>
        </mc:AlternateContent>
      </w:r>
      <w:r w:rsidR="00EF3433" w:rsidRPr="001B12E9">
        <w:rPr>
          <w:rFonts w:ascii="Arial" w:eastAsia="Times New Roman" w:hAnsi="Arial" w:cs="Arial"/>
          <w:b/>
          <w:color w:val="FF0000"/>
          <w:sz w:val="36"/>
          <w:szCs w:val="36"/>
        </w:rPr>
        <w:t>Nieuwsbrief 20</w:t>
      </w:r>
      <w:r w:rsidR="00BC581A">
        <w:rPr>
          <w:rFonts w:ascii="Arial" w:eastAsia="Times New Roman" w:hAnsi="Arial" w:cs="Arial"/>
          <w:b/>
          <w:color w:val="FF0000"/>
          <w:sz w:val="36"/>
          <w:szCs w:val="36"/>
        </w:rPr>
        <w:t>2</w:t>
      </w:r>
      <w:r w:rsidR="00584811">
        <w:rPr>
          <w:rFonts w:ascii="Arial" w:eastAsia="Times New Roman" w:hAnsi="Arial" w:cs="Arial"/>
          <w:b/>
          <w:color w:val="FF0000"/>
          <w:sz w:val="36"/>
          <w:szCs w:val="36"/>
        </w:rPr>
        <w:t>0</w:t>
      </w:r>
      <w:r w:rsidR="00EF3433" w:rsidRPr="001B12E9">
        <w:rPr>
          <w:rFonts w:ascii="Arial" w:eastAsia="Times New Roman" w:hAnsi="Arial" w:cs="Arial"/>
          <w:b/>
          <w:color w:val="FF0000"/>
          <w:sz w:val="36"/>
          <w:szCs w:val="36"/>
        </w:rPr>
        <w:t xml:space="preserve"> nr. </w:t>
      </w:r>
      <w:r w:rsidR="00584811">
        <w:rPr>
          <w:rFonts w:ascii="Arial" w:eastAsia="Times New Roman" w:hAnsi="Arial" w:cs="Arial"/>
          <w:b/>
          <w:color w:val="FF0000"/>
          <w:sz w:val="36"/>
          <w:szCs w:val="36"/>
        </w:rPr>
        <w:t>7</w:t>
      </w:r>
      <w:r w:rsidR="007154D5">
        <w:rPr>
          <w:rFonts w:ascii="Arial" w:eastAsia="Times New Roman" w:hAnsi="Arial" w:cs="Arial"/>
          <w:b/>
          <w:color w:val="FF0000"/>
          <w:sz w:val="36"/>
          <w:szCs w:val="36"/>
        </w:rPr>
        <w:tab/>
      </w:r>
      <w:r w:rsidR="007154D5">
        <w:rPr>
          <w:rFonts w:ascii="Arial" w:eastAsia="Times New Roman" w:hAnsi="Arial" w:cs="Arial"/>
          <w:b/>
          <w:color w:val="FF0000"/>
          <w:sz w:val="36"/>
          <w:szCs w:val="36"/>
        </w:rPr>
        <w:tab/>
      </w:r>
      <w:r w:rsidR="007154D5">
        <w:rPr>
          <w:rFonts w:ascii="Arial" w:eastAsia="Times New Roman" w:hAnsi="Arial" w:cs="Arial"/>
          <w:b/>
          <w:color w:val="FF0000"/>
          <w:sz w:val="36"/>
          <w:szCs w:val="36"/>
        </w:rPr>
        <w:tab/>
      </w:r>
      <w:r w:rsidR="001E552C">
        <w:rPr>
          <w:rFonts w:ascii="Arial" w:eastAsia="Times New Roman" w:hAnsi="Arial" w:cs="Arial"/>
          <w:b/>
          <w:color w:val="FF0000"/>
          <w:sz w:val="36"/>
          <w:szCs w:val="36"/>
        </w:rPr>
        <w:tab/>
      </w:r>
      <w:r w:rsidR="001E552C">
        <w:rPr>
          <w:rFonts w:ascii="Arial" w:eastAsia="Times New Roman" w:hAnsi="Arial" w:cs="Arial"/>
          <w:b/>
          <w:color w:val="FF0000"/>
          <w:sz w:val="36"/>
          <w:szCs w:val="36"/>
        </w:rPr>
        <w:tab/>
      </w:r>
      <w:r w:rsidR="001E552C">
        <w:rPr>
          <w:rFonts w:ascii="Arial" w:eastAsia="Times New Roman" w:hAnsi="Arial" w:cs="Arial"/>
          <w:b/>
          <w:color w:val="FF0000"/>
          <w:sz w:val="36"/>
          <w:szCs w:val="36"/>
        </w:rPr>
        <w:tab/>
      </w:r>
      <w:r w:rsidR="001E552C">
        <w:rPr>
          <w:rFonts w:ascii="Arial" w:eastAsia="Times New Roman" w:hAnsi="Arial" w:cs="Arial"/>
          <w:b/>
          <w:color w:val="FF0000"/>
          <w:sz w:val="36"/>
          <w:szCs w:val="36"/>
        </w:rPr>
        <w:tab/>
        <w:t>4.7.2020</w:t>
      </w:r>
    </w:p>
    <w:p w:rsidR="00EF3433" w:rsidRPr="000D71EA" w:rsidRDefault="00EF3433" w:rsidP="00EF3433">
      <w:pPr>
        <w:tabs>
          <w:tab w:val="left" w:pos="6960"/>
        </w:tabs>
        <w:spacing w:after="0" w:line="240" w:lineRule="auto"/>
        <w:rPr>
          <w:rFonts w:ascii="Verdana" w:eastAsia="Times New Roman" w:hAnsi="Verdana" w:cs="Arial"/>
          <w:b/>
          <w:noProof/>
          <w:color w:val="1F4E79"/>
          <w:sz w:val="18"/>
          <w:szCs w:val="18"/>
          <w:lang w:eastAsia="nl-NL"/>
        </w:rPr>
      </w:pPr>
      <w:r w:rsidRPr="000D71EA">
        <w:rPr>
          <w:rFonts w:ascii="Arial" w:eastAsia="Times New Roman" w:hAnsi="Arial" w:cs="Arial"/>
          <w:b/>
          <w:noProof/>
          <w:color w:val="FF0000"/>
          <w:sz w:val="18"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8CD90" wp14:editId="5892E92C">
                <wp:simplePos x="0" y="0"/>
                <wp:positionH relativeFrom="column">
                  <wp:posOffset>36195</wp:posOffset>
                </wp:positionH>
                <wp:positionV relativeFrom="paragraph">
                  <wp:posOffset>10160</wp:posOffset>
                </wp:positionV>
                <wp:extent cx="0" cy="0"/>
                <wp:effectExtent l="0" t="0" r="0" b="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AC5C3" id="Rechte verbindingslijn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5pt,.8pt" to="2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" strokecolor="#ed7d31" strokeweight="2.25pt">
                <v:stroke joinstyle="miter"/>
              </v:line>
            </w:pict>
          </mc:Fallback>
        </mc:AlternateContent>
      </w:r>
      <w:r w:rsidRPr="000D71EA">
        <w:rPr>
          <w:rFonts w:ascii="Arial" w:eastAsia="Times New Roman" w:hAnsi="Arial" w:cs="Arial"/>
          <w:b/>
          <w:noProof/>
          <w:color w:val="FF0000"/>
          <w:sz w:val="18"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8315A" wp14:editId="305A008B">
                <wp:simplePos x="0" y="0"/>
                <wp:positionH relativeFrom="column">
                  <wp:posOffset>36195</wp:posOffset>
                </wp:positionH>
                <wp:positionV relativeFrom="paragraph">
                  <wp:posOffset>48260</wp:posOffset>
                </wp:positionV>
                <wp:extent cx="0" cy="0"/>
                <wp:effectExtent l="0" t="0" r="0" b="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91E6F" id="Rechte verbindingslijn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5pt,3.8pt" to="2.8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" strokecolor="#ed7d31" strokeweight="2.25pt">
                <v:stroke joinstyle="miter"/>
              </v:line>
            </w:pict>
          </mc:Fallback>
        </mc:AlternateContent>
      </w:r>
    </w:p>
    <w:p w:rsidR="00EF3433" w:rsidRPr="00332FC0" w:rsidRDefault="00EF3433" w:rsidP="00EF3433">
      <w:pPr>
        <w:tabs>
          <w:tab w:val="left" w:pos="6960"/>
        </w:tabs>
        <w:spacing w:after="0" w:line="240" w:lineRule="auto"/>
        <w:rPr>
          <w:b/>
        </w:rPr>
      </w:pPr>
      <w:r w:rsidRPr="00332FC0">
        <w:rPr>
          <w:rFonts w:ascii="Verdana" w:eastAsia="Times New Roman" w:hAnsi="Verdana" w:cs="Arial"/>
          <w:b/>
          <w:noProof/>
          <w:color w:val="1F4E79"/>
          <w:lang w:eastAsia="nl-NL"/>
        </w:rPr>
        <w:t>In dit nummer:</w:t>
      </w:r>
      <w:r w:rsidR="00C40BF1" w:rsidRPr="00332FC0">
        <w:rPr>
          <w:b/>
          <w:noProof/>
        </w:rPr>
        <w:t xml:space="preserve"> </w:t>
      </w:r>
      <w:bookmarkStart w:id="0" w:name="_Hlk520276901"/>
      <w:bookmarkEnd w:id="0"/>
    </w:p>
    <w:p w:rsidR="00332FC0" w:rsidRPr="00332FC0" w:rsidRDefault="00332FC0" w:rsidP="00332FC0">
      <w:pPr>
        <w:pStyle w:val="Lijstalinea"/>
        <w:numPr>
          <w:ilvl w:val="0"/>
          <w:numId w:val="25"/>
        </w:numPr>
        <w:spacing w:after="0" w:line="240" w:lineRule="auto"/>
        <w:rPr>
          <w:rFonts w:ascii="Verdana" w:hAnsi="Verdana"/>
          <w:bCs/>
        </w:rPr>
      </w:pPr>
      <w:r w:rsidRPr="00332FC0">
        <w:rPr>
          <w:rFonts w:ascii="Verdana" w:hAnsi="Verdana"/>
          <w:bCs/>
        </w:rPr>
        <w:t>ParkinsonCafé Zoetermeer e.o. en de invloed van het coronavirus</w:t>
      </w:r>
    </w:p>
    <w:p w:rsidR="00332FC0" w:rsidRPr="00332FC0" w:rsidRDefault="00332FC0" w:rsidP="00332FC0">
      <w:pPr>
        <w:pStyle w:val="Lijstalinea"/>
        <w:numPr>
          <w:ilvl w:val="0"/>
          <w:numId w:val="25"/>
        </w:numPr>
        <w:spacing w:after="0" w:line="240" w:lineRule="auto"/>
        <w:rPr>
          <w:rFonts w:ascii="Verdana" w:hAnsi="Verdana"/>
          <w:bCs/>
        </w:rPr>
      </w:pPr>
      <w:r w:rsidRPr="00332FC0">
        <w:rPr>
          <w:rFonts w:ascii="Verdana" w:hAnsi="Verdana"/>
          <w:bCs/>
        </w:rPr>
        <w:t>ParkinsonCafé Zoetermeer e.o. weer open??</w:t>
      </w:r>
    </w:p>
    <w:p w:rsidR="00332FC0" w:rsidRPr="00332FC0" w:rsidRDefault="00332FC0" w:rsidP="00332FC0">
      <w:pPr>
        <w:pStyle w:val="Lijstalinea"/>
        <w:numPr>
          <w:ilvl w:val="0"/>
          <w:numId w:val="25"/>
        </w:numPr>
        <w:spacing w:after="0" w:line="240" w:lineRule="auto"/>
        <w:rPr>
          <w:rFonts w:ascii="Verdana" w:hAnsi="Verdana"/>
          <w:bCs/>
        </w:rPr>
      </w:pPr>
      <w:r w:rsidRPr="00332FC0">
        <w:rPr>
          <w:rFonts w:ascii="Verdana" w:hAnsi="Verdana"/>
          <w:bCs/>
        </w:rPr>
        <w:t>Planning van de komende bijeenkomsten</w:t>
      </w:r>
    </w:p>
    <w:p w:rsidR="00332FC0" w:rsidRPr="00332FC0" w:rsidRDefault="00332FC0" w:rsidP="00332FC0">
      <w:pPr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="Arial"/>
          <w:lang w:eastAsia="nl-NL"/>
        </w:rPr>
      </w:pPr>
      <w:r w:rsidRPr="00332FC0">
        <w:rPr>
          <w:rFonts w:ascii="Verdana" w:hAnsi="Verdana" w:cs="Verdana"/>
          <w:bCs/>
          <w:noProof/>
          <w:lang w:eastAsia="nl-NL"/>
        </w:rPr>
        <w:t xml:space="preserve">4. Om niet te vergeten ……. </w:t>
      </w:r>
      <w:r w:rsidRPr="00332FC0">
        <w:rPr>
          <w:rFonts w:ascii="Verdana" w:eastAsia="Times New Roman" w:hAnsi="Verdana" w:cs="Arial"/>
          <w:lang w:eastAsia="nl-NL"/>
        </w:rPr>
        <w:t>Lid worden van de Parkinson</w:t>
      </w:r>
      <w:r w:rsidR="001E552C">
        <w:rPr>
          <w:rFonts w:ascii="Verdana" w:eastAsia="Times New Roman" w:hAnsi="Verdana" w:cs="Arial"/>
          <w:lang w:eastAsia="nl-NL"/>
        </w:rPr>
        <w:t xml:space="preserve"> V</w:t>
      </w:r>
      <w:r w:rsidRPr="00332FC0">
        <w:rPr>
          <w:rFonts w:ascii="Verdana" w:eastAsia="Times New Roman" w:hAnsi="Verdana" w:cs="Arial"/>
          <w:lang w:eastAsia="nl-NL"/>
        </w:rPr>
        <w:t>ereniging?</w:t>
      </w:r>
    </w:p>
    <w:p w:rsidR="007E4D91" w:rsidRPr="00332FC0" w:rsidRDefault="007E4D91" w:rsidP="00332FC0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/>
          <w:iCs/>
        </w:rPr>
      </w:pPr>
    </w:p>
    <w:p w:rsidR="00EF3433" w:rsidRPr="00EF3433" w:rsidRDefault="00EF3433" w:rsidP="00EF3433">
      <w:pPr>
        <w:tabs>
          <w:tab w:val="left" w:pos="6960"/>
        </w:tabs>
        <w:spacing w:before="100" w:after="0"/>
        <w:rPr>
          <w:rFonts w:ascii="Verdana" w:eastAsiaTheme="minorEastAsia" w:hAnsi="Verdana"/>
          <w:b/>
          <w:color w:val="FF0000"/>
          <w:sz w:val="18"/>
          <w:szCs w:val="18"/>
        </w:rPr>
      </w:pPr>
      <w:r w:rsidRPr="00EF3433">
        <w:rPr>
          <w:rFonts w:ascii="Arial" w:eastAsiaTheme="minorEastAsia" w:hAnsi="Arial" w:cs="Arial"/>
          <w:b/>
          <w:noProof/>
          <w:color w:val="FF0000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67A695" wp14:editId="78C70344">
                <wp:simplePos x="0" y="0"/>
                <wp:positionH relativeFrom="margin">
                  <wp:posOffset>-636</wp:posOffset>
                </wp:positionH>
                <wp:positionV relativeFrom="paragraph">
                  <wp:posOffset>84455</wp:posOffset>
                </wp:positionV>
                <wp:extent cx="6238875" cy="0"/>
                <wp:effectExtent l="0" t="19050" r="28575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44BFC" id="Rechte verbindingslijn 1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6.65pt" to="491.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" strokecolor="#ed7d31" strokeweight="2.25pt">
                <v:stroke joinstyle="miter"/>
                <w10:wrap anchorx="margin"/>
              </v:line>
            </w:pict>
          </mc:Fallback>
        </mc:AlternateContent>
      </w:r>
    </w:p>
    <w:p w:rsidR="006C15CF" w:rsidRPr="006C15CF" w:rsidRDefault="006C15CF" w:rsidP="0097701F">
      <w:pPr>
        <w:spacing w:after="0" w:line="240" w:lineRule="auto"/>
        <w:rPr>
          <w:rFonts w:ascii="Verdana" w:eastAsia="Times New Roman" w:hAnsi="Verdana" w:cs="Times New Roman"/>
          <w:b/>
          <w:shd w:val="clear" w:color="auto" w:fill="FFFFFF"/>
        </w:rPr>
      </w:pPr>
    </w:p>
    <w:p w:rsidR="0096195B" w:rsidRPr="00332FC0" w:rsidRDefault="00AB35CE" w:rsidP="00332FC0">
      <w:pPr>
        <w:pStyle w:val="Lijstalinea"/>
        <w:numPr>
          <w:ilvl w:val="0"/>
          <w:numId w:val="44"/>
        </w:numPr>
        <w:spacing w:after="0" w:line="240" w:lineRule="auto"/>
        <w:rPr>
          <w:rFonts w:ascii="Verdana" w:hAnsi="Verdana"/>
          <w:b/>
          <w:bCs/>
          <w:color w:val="FF0000"/>
          <w:sz w:val="32"/>
          <w:szCs w:val="32"/>
        </w:rPr>
      </w:pPr>
      <w:r w:rsidRPr="00332FC0">
        <w:rPr>
          <w:rFonts w:ascii="Verdana" w:hAnsi="Verdana"/>
          <w:b/>
          <w:bCs/>
          <w:color w:val="FF0000"/>
          <w:sz w:val="32"/>
          <w:szCs w:val="32"/>
        </w:rPr>
        <w:t xml:space="preserve"> </w:t>
      </w:r>
      <w:r w:rsidR="0096195B" w:rsidRPr="00332FC0">
        <w:rPr>
          <w:rFonts w:ascii="Verdana" w:hAnsi="Verdana"/>
          <w:b/>
          <w:bCs/>
          <w:color w:val="FF0000"/>
          <w:sz w:val="32"/>
          <w:szCs w:val="32"/>
        </w:rPr>
        <w:t>ParkinsonCafé Zoetermeer e.o.</w:t>
      </w:r>
      <w:r w:rsidR="00584811" w:rsidRPr="00332FC0">
        <w:rPr>
          <w:rFonts w:ascii="Verdana" w:hAnsi="Verdana"/>
          <w:b/>
          <w:bCs/>
          <w:color w:val="FF0000"/>
          <w:sz w:val="32"/>
          <w:szCs w:val="32"/>
        </w:rPr>
        <w:t xml:space="preserve"> en de invloed van het coronavirus</w:t>
      </w:r>
    </w:p>
    <w:p w:rsidR="00584811" w:rsidRDefault="00584811" w:rsidP="00933AD1">
      <w:pPr>
        <w:spacing w:after="0" w:line="240" w:lineRule="auto"/>
        <w:rPr>
          <w:rFonts w:ascii="Verdana" w:hAnsi="Verdana"/>
          <w:bCs/>
        </w:rPr>
      </w:pPr>
      <w:r w:rsidRPr="00584811">
        <w:rPr>
          <w:rFonts w:ascii="Verdana" w:hAnsi="Verdana"/>
          <w:bCs/>
        </w:rPr>
        <w:t>Er is veel leed</w:t>
      </w:r>
      <w:r>
        <w:rPr>
          <w:rFonts w:ascii="Verdana" w:hAnsi="Verdana"/>
          <w:bCs/>
        </w:rPr>
        <w:t xml:space="preserve"> op coronagebied: dagelijks worden we ermee geconfronteerd door radio- en TV-uitzendingen, via de kranten enz. Aspecten zoals eenzaamheid, overspannenheid, onzekerheid</w:t>
      </w:r>
      <w:r w:rsidR="000E4E8E">
        <w:rPr>
          <w:rFonts w:ascii="Verdana" w:hAnsi="Verdana"/>
          <w:bCs/>
        </w:rPr>
        <w:t>, angst, tegengestelde meningen, viruswaanzin worden uitvoerig uitgemeten.</w:t>
      </w:r>
    </w:p>
    <w:p w:rsidR="000E4E8E" w:rsidRDefault="000E4E8E" w:rsidP="00933AD1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Sinds jaar en dag geven de Parkinsoncafés aan hun bezoekers de gelegenheid</w:t>
      </w:r>
      <w:r w:rsidR="00B110B9">
        <w:rPr>
          <w:rFonts w:ascii="Verdana" w:hAnsi="Verdana"/>
          <w:bCs/>
        </w:rPr>
        <w:t xml:space="preserve"> om in een open sfeer over hun sores te praten. </w:t>
      </w:r>
      <w:r w:rsidR="00161ED9">
        <w:rPr>
          <w:rFonts w:ascii="Verdana" w:hAnsi="Verdana"/>
          <w:bCs/>
        </w:rPr>
        <w:t>Ook over hun positieve ervaringen zoals die voorkomen.</w:t>
      </w:r>
    </w:p>
    <w:p w:rsidR="00161ED9" w:rsidRDefault="00161ED9" w:rsidP="00933AD1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Corona zorgt voor een enorme verstoring. Dat ook ons café gesloten is wordt hier en daar als </w:t>
      </w:r>
      <w:r w:rsidRPr="00161ED9">
        <w:rPr>
          <w:rFonts w:ascii="Verdana" w:hAnsi="Verdana"/>
          <w:bCs/>
          <w:i/>
        </w:rPr>
        <w:t>klein leed</w:t>
      </w:r>
      <w:r>
        <w:rPr>
          <w:rFonts w:ascii="Verdana" w:hAnsi="Verdana"/>
          <w:bCs/>
        </w:rPr>
        <w:t xml:space="preserve"> getypeerd. Vergeleken met de wereldwijde maatschappelijke ontwrichtingen en economische klappen klopt die typering wel ongeveer, maar je zult als parkinsonpatient </w:t>
      </w:r>
      <w:r w:rsidR="00D92618">
        <w:rPr>
          <w:rFonts w:ascii="Verdana" w:hAnsi="Verdana"/>
          <w:bCs/>
        </w:rPr>
        <w:t>maar geen licht zien in de donkere tunnel. De leden van het Zoetermeerse café-team proberen daarom het café zo spoedig mogelijk weer open te krijgen!</w:t>
      </w:r>
    </w:p>
    <w:p w:rsidR="00D92618" w:rsidRDefault="00D92618" w:rsidP="00D92618">
      <w:pPr>
        <w:spacing w:after="0" w:line="240" w:lineRule="auto"/>
        <w:rPr>
          <w:rFonts w:ascii="Verdana" w:hAnsi="Verdana"/>
          <w:bCs/>
        </w:rPr>
      </w:pPr>
    </w:p>
    <w:p w:rsidR="00D92618" w:rsidRPr="00332FC0" w:rsidRDefault="00D92618" w:rsidP="00332FC0">
      <w:pPr>
        <w:pStyle w:val="Lijstalinea"/>
        <w:numPr>
          <w:ilvl w:val="0"/>
          <w:numId w:val="44"/>
        </w:numPr>
        <w:spacing w:after="0" w:line="240" w:lineRule="auto"/>
        <w:rPr>
          <w:rFonts w:ascii="Verdana" w:hAnsi="Verdana"/>
          <w:b/>
          <w:bCs/>
          <w:color w:val="FF0000"/>
          <w:sz w:val="32"/>
          <w:szCs w:val="32"/>
        </w:rPr>
      </w:pPr>
      <w:r w:rsidRPr="00332FC0">
        <w:rPr>
          <w:rFonts w:ascii="Verdana" w:hAnsi="Verdana"/>
          <w:b/>
          <w:bCs/>
          <w:color w:val="FF0000"/>
          <w:sz w:val="32"/>
          <w:szCs w:val="32"/>
        </w:rPr>
        <w:t>ParkinsonCafé Zoetermeer e.o. weer open??</w:t>
      </w:r>
    </w:p>
    <w:p w:rsidR="00D92618" w:rsidRDefault="00D92618" w:rsidP="00933AD1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Onze la</w:t>
      </w:r>
      <w:r w:rsidR="00052B45">
        <w:rPr>
          <w:rFonts w:ascii="Verdana" w:hAnsi="Verdana"/>
          <w:bCs/>
        </w:rPr>
        <w:t>ndelijke Parkinson Vereniging stuurt erop aan dat de ca. 60 cafés in het land in september wee</w:t>
      </w:r>
      <w:r w:rsidR="009A517B">
        <w:rPr>
          <w:rFonts w:ascii="Verdana" w:hAnsi="Verdana"/>
          <w:bCs/>
        </w:rPr>
        <w:t>r</w:t>
      </w:r>
      <w:r w:rsidR="00052B45">
        <w:rPr>
          <w:rFonts w:ascii="Verdana" w:hAnsi="Verdana"/>
          <w:bCs/>
        </w:rPr>
        <w:t xml:space="preserve"> open kunnen. Maar w</w:t>
      </w:r>
      <w:r w:rsidR="009A517B">
        <w:rPr>
          <w:rFonts w:ascii="Verdana" w:hAnsi="Verdana"/>
          <w:bCs/>
        </w:rPr>
        <w:t>e</w:t>
      </w:r>
      <w:r w:rsidR="00052B45">
        <w:rPr>
          <w:rFonts w:ascii="Verdana" w:hAnsi="Verdana"/>
          <w:bCs/>
        </w:rPr>
        <w:t xml:space="preserve">l onder strikte voorwaarden, dat is begrijpelijk. Daarvoor is een </w:t>
      </w:r>
      <w:r w:rsidR="009A517B">
        <w:rPr>
          <w:rFonts w:ascii="Verdana" w:hAnsi="Verdana"/>
          <w:bCs/>
        </w:rPr>
        <w:t>uitgebreid</w:t>
      </w:r>
      <w:r w:rsidR="00052B45">
        <w:rPr>
          <w:rFonts w:ascii="Verdana" w:hAnsi="Verdana"/>
          <w:bCs/>
        </w:rPr>
        <w:t xml:space="preserve"> protocol opgesteld, gebaseerd op de landelijk geldende overheidsregels</w:t>
      </w:r>
      <w:r w:rsidR="009A517B">
        <w:rPr>
          <w:rFonts w:ascii="Verdana" w:hAnsi="Verdana"/>
          <w:bCs/>
        </w:rPr>
        <w:t>. Alles is daarbij gericht op het voorkomen van besmetting.</w:t>
      </w:r>
    </w:p>
    <w:p w:rsidR="009A517B" w:rsidRDefault="00A82BB5" w:rsidP="00933AD1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Een moeilijk aspect</w:t>
      </w:r>
      <w:r w:rsidR="009A517B">
        <w:rPr>
          <w:rFonts w:ascii="Verdana" w:hAnsi="Verdana"/>
          <w:bCs/>
        </w:rPr>
        <w:t xml:space="preserve"> is </w:t>
      </w:r>
      <w:r w:rsidR="00B75B85">
        <w:rPr>
          <w:rFonts w:ascii="Verdana" w:hAnsi="Verdana"/>
          <w:bCs/>
        </w:rPr>
        <w:t xml:space="preserve">het voldoen aan </w:t>
      </w:r>
      <w:r w:rsidR="009A517B">
        <w:rPr>
          <w:rFonts w:ascii="Verdana" w:hAnsi="Verdana"/>
          <w:bCs/>
        </w:rPr>
        <w:t xml:space="preserve">de alom bekende anderhalve meter voorwaarde, waardoor </w:t>
      </w:r>
      <w:r w:rsidR="00B75B85">
        <w:rPr>
          <w:rFonts w:ascii="Verdana" w:hAnsi="Verdana"/>
          <w:bCs/>
        </w:rPr>
        <w:t xml:space="preserve">bezoekers heel ruim </w:t>
      </w:r>
      <w:r w:rsidR="009A517B">
        <w:rPr>
          <w:rFonts w:ascii="Verdana" w:hAnsi="Verdana"/>
          <w:bCs/>
        </w:rPr>
        <w:t>moeten zitten. In de zalen van Palet Welzijn Bijdorplaan is die ruimte</w:t>
      </w:r>
      <w:r w:rsidR="00B75B85">
        <w:rPr>
          <w:rFonts w:ascii="Verdana" w:hAnsi="Verdana"/>
          <w:bCs/>
        </w:rPr>
        <w:t xml:space="preserve"> er g</w:t>
      </w:r>
      <w:r w:rsidR="009A517B">
        <w:rPr>
          <w:rFonts w:ascii="Verdana" w:hAnsi="Verdana"/>
          <w:bCs/>
        </w:rPr>
        <w:t>ewoon niet</w:t>
      </w:r>
      <w:r w:rsidR="00B75B85">
        <w:rPr>
          <w:rFonts w:ascii="Verdana" w:hAnsi="Verdana"/>
          <w:bCs/>
        </w:rPr>
        <w:t>. Probleem dus!</w:t>
      </w:r>
    </w:p>
    <w:p w:rsidR="00B75B85" w:rsidRDefault="00B75B85" w:rsidP="00933AD1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Onze teamvoorzitter/-coördinator is druk doende oplossingen te vinden, zoals een passende ruimte in een ander gebouw, of </w:t>
      </w:r>
      <w:r w:rsidR="0002289B">
        <w:rPr>
          <w:rFonts w:ascii="Verdana" w:hAnsi="Verdana"/>
          <w:bCs/>
        </w:rPr>
        <w:t>bijeenkomsten 2 keer te organiser</w:t>
      </w:r>
      <w:r w:rsidR="007C6279">
        <w:rPr>
          <w:rFonts w:ascii="Verdana" w:hAnsi="Verdana"/>
          <w:bCs/>
        </w:rPr>
        <w:t>e</w:t>
      </w:r>
      <w:r w:rsidR="0002289B">
        <w:rPr>
          <w:rFonts w:ascii="Verdana" w:hAnsi="Verdana"/>
          <w:bCs/>
        </w:rPr>
        <w:t>n. Dan komen natuurlijk ook kostenaspecten om de hoek kijken</w:t>
      </w:r>
      <w:r w:rsidR="00A82BB5">
        <w:rPr>
          <w:rFonts w:ascii="Verdana" w:hAnsi="Verdana"/>
          <w:bCs/>
        </w:rPr>
        <w:t xml:space="preserve"> want ons budget is beperkt</w:t>
      </w:r>
      <w:r w:rsidR="0002289B">
        <w:rPr>
          <w:rFonts w:ascii="Verdana" w:hAnsi="Verdana"/>
          <w:bCs/>
        </w:rPr>
        <w:t>.</w:t>
      </w:r>
      <w:r w:rsidR="001E552C">
        <w:rPr>
          <w:rFonts w:ascii="Verdana" w:hAnsi="Verdana"/>
          <w:bCs/>
        </w:rPr>
        <w:t xml:space="preserve"> Heeft u een idee voor een grotere, dus meer geschikte locatie?</w:t>
      </w:r>
      <w:r w:rsidR="00AB35CE">
        <w:rPr>
          <w:rFonts w:ascii="Verdana" w:hAnsi="Verdana"/>
          <w:bCs/>
        </w:rPr>
        <w:t xml:space="preserve"> </w:t>
      </w:r>
      <w:r w:rsidR="0002289B">
        <w:rPr>
          <w:rFonts w:ascii="Verdana" w:hAnsi="Verdana"/>
          <w:bCs/>
        </w:rPr>
        <w:t>Graag staan we open voor tips: info@parkinsoncafezoetermeer.nl.</w:t>
      </w:r>
    </w:p>
    <w:p w:rsidR="00D92618" w:rsidRDefault="00D92618" w:rsidP="00D92618">
      <w:pPr>
        <w:spacing w:after="0" w:line="240" w:lineRule="auto"/>
        <w:rPr>
          <w:rFonts w:ascii="Verdana" w:hAnsi="Verdana"/>
          <w:bCs/>
        </w:rPr>
      </w:pPr>
    </w:p>
    <w:p w:rsidR="007C6279" w:rsidRDefault="007C6279" w:rsidP="00D92618">
      <w:pPr>
        <w:spacing w:after="0" w:line="240" w:lineRule="auto"/>
        <w:rPr>
          <w:rFonts w:ascii="Verdana" w:hAnsi="Verdana"/>
          <w:bCs/>
        </w:rPr>
      </w:pPr>
    </w:p>
    <w:p w:rsidR="00933AD1" w:rsidRPr="00584811" w:rsidRDefault="00933AD1" w:rsidP="00D92618">
      <w:pPr>
        <w:spacing w:after="0" w:line="240" w:lineRule="auto"/>
        <w:rPr>
          <w:rFonts w:ascii="Verdana" w:hAnsi="Verdana"/>
          <w:bCs/>
        </w:rPr>
      </w:pPr>
    </w:p>
    <w:p w:rsidR="00AB35CE" w:rsidRPr="00332FC0" w:rsidRDefault="00AB35CE" w:rsidP="00332FC0">
      <w:pPr>
        <w:pStyle w:val="Lijstalinea"/>
        <w:numPr>
          <w:ilvl w:val="0"/>
          <w:numId w:val="44"/>
        </w:numPr>
        <w:spacing w:after="0" w:line="240" w:lineRule="auto"/>
        <w:rPr>
          <w:rFonts w:ascii="Verdana" w:hAnsi="Verdana"/>
          <w:b/>
          <w:bCs/>
          <w:color w:val="FF0000"/>
          <w:sz w:val="32"/>
          <w:szCs w:val="32"/>
        </w:rPr>
      </w:pPr>
      <w:r w:rsidRPr="00332FC0">
        <w:rPr>
          <w:rFonts w:ascii="Verdana" w:hAnsi="Verdana"/>
          <w:b/>
          <w:bCs/>
          <w:color w:val="FF0000"/>
          <w:sz w:val="32"/>
          <w:szCs w:val="32"/>
        </w:rPr>
        <w:lastRenderedPageBreak/>
        <w:t>Planning van de komende bijeenkomsten</w:t>
      </w:r>
    </w:p>
    <w:p w:rsidR="00AB35CE" w:rsidRDefault="00AB35CE" w:rsidP="00933AD1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Optimistisch zoals we zijn, hebben we</w:t>
      </w:r>
      <w:r w:rsidR="00A82BB5">
        <w:rPr>
          <w:rFonts w:ascii="Verdana" w:hAnsi="Verdana"/>
          <w:bCs/>
        </w:rPr>
        <w:t>,</w:t>
      </w:r>
      <w:r>
        <w:rPr>
          <w:rFonts w:ascii="Verdana" w:hAnsi="Verdana"/>
          <w:bCs/>
        </w:rPr>
        <w:t xml:space="preserve"> </w:t>
      </w:r>
      <w:r w:rsidR="00A82BB5">
        <w:rPr>
          <w:rFonts w:ascii="Verdana" w:hAnsi="Verdana"/>
          <w:bCs/>
        </w:rPr>
        <w:t xml:space="preserve">onder alle voorbehoud </w:t>
      </w:r>
      <w:r>
        <w:rPr>
          <w:rFonts w:ascii="Verdana" w:hAnsi="Verdana"/>
          <w:bCs/>
        </w:rPr>
        <w:t>de volgende planning opgesteld: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3133"/>
        <w:gridCol w:w="2391"/>
        <w:gridCol w:w="2396"/>
      </w:tblGrid>
      <w:tr w:rsidR="00AB35CE" w:rsidTr="00A82BB5">
        <w:tc>
          <w:tcPr>
            <w:tcW w:w="1980" w:type="dxa"/>
          </w:tcPr>
          <w:p w:rsidR="00AB35CE" w:rsidRPr="0006759E" w:rsidRDefault="00AB35CE" w:rsidP="0006759E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6759E">
              <w:rPr>
                <w:rFonts w:ascii="Verdana" w:hAnsi="Verdana"/>
                <w:b/>
              </w:rPr>
              <w:t>Datum</w:t>
            </w:r>
          </w:p>
        </w:tc>
        <w:tc>
          <w:tcPr>
            <w:tcW w:w="3133" w:type="dxa"/>
          </w:tcPr>
          <w:p w:rsidR="00AB35CE" w:rsidRPr="0006759E" w:rsidRDefault="00AB35CE" w:rsidP="0006759E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6759E">
              <w:rPr>
                <w:rFonts w:ascii="Verdana" w:hAnsi="Verdana"/>
                <w:b/>
              </w:rPr>
              <w:t>Thema</w:t>
            </w:r>
          </w:p>
        </w:tc>
        <w:tc>
          <w:tcPr>
            <w:tcW w:w="2391" w:type="dxa"/>
          </w:tcPr>
          <w:p w:rsidR="00AB35CE" w:rsidRPr="0006759E" w:rsidRDefault="00AB35CE" w:rsidP="0006759E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6759E">
              <w:rPr>
                <w:rFonts w:ascii="Verdana" w:hAnsi="Verdana"/>
                <w:b/>
              </w:rPr>
              <w:t>Inleider</w:t>
            </w:r>
          </w:p>
        </w:tc>
        <w:tc>
          <w:tcPr>
            <w:tcW w:w="2396" w:type="dxa"/>
          </w:tcPr>
          <w:p w:rsidR="00AB35CE" w:rsidRPr="0006759E" w:rsidRDefault="00AB35CE" w:rsidP="0006759E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6759E">
              <w:rPr>
                <w:rFonts w:ascii="Verdana" w:hAnsi="Verdana"/>
                <w:b/>
              </w:rPr>
              <w:t>Opmerking</w:t>
            </w:r>
          </w:p>
        </w:tc>
      </w:tr>
      <w:tr w:rsidR="00AB35CE" w:rsidTr="00A82BB5">
        <w:tc>
          <w:tcPr>
            <w:tcW w:w="1980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15.9.2020</w:t>
            </w:r>
          </w:p>
        </w:tc>
        <w:tc>
          <w:tcPr>
            <w:tcW w:w="3133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Logopedie en Diëtiek</w:t>
            </w:r>
          </w:p>
        </w:tc>
        <w:tc>
          <w:tcPr>
            <w:tcW w:w="2391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Marlies en Mariska Goudenhart</w:t>
            </w:r>
          </w:p>
        </w:tc>
        <w:tc>
          <w:tcPr>
            <w:tcW w:w="2396" w:type="dxa"/>
          </w:tcPr>
          <w:p w:rsidR="00AB35CE" w:rsidRPr="0006759E" w:rsidRDefault="0006759E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Ook bijpraten</w:t>
            </w:r>
          </w:p>
        </w:tc>
      </w:tr>
      <w:tr w:rsidR="00AB35CE" w:rsidTr="00A82BB5">
        <w:tc>
          <w:tcPr>
            <w:tcW w:w="1980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20.10.2020</w:t>
            </w:r>
          </w:p>
        </w:tc>
        <w:tc>
          <w:tcPr>
            <w:tcW w:w="3133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Cognitieve training</w:t>
            </w:r>
          </w:p>
        </w:tc>
        <w:tc>
          <w:tcPr>
            <w:tcW w:w="2391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Dr. Chris Vriend</w:t>
            </w:r>
          </w:p>
        </w:tc>
        <w:tc>
          <w:tcPr>
            <w:tcW w:w="2396" w:type="dxa"/>
          </w:tcPr>
          <w:p w:rsidR="00AB35CE" w:rsidRPr="0006759E" w:rsidRDefault="00AB35CE" w:rsidP="0096195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AB35CE" w:rsidTr="00A82BB5">
        <w:tc>
          <w:tcPr>
            <w:tcW w:w="1980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17.11.2020</w:t>
            </w:r>
          </w:p>
        </w:tc>
        <w:tc>
          <w:tcPr>
            <w:tcW w:w="3133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Creatief met parkinson</w:t>
            </w:r>
          </w:p>
        </w:tc>
        <w:tc>
          <w:tcPr>
            <w:tcW w:w="2391" w:type="dxa"/>
          </w:tcPr>
          <w:p w:rsidR="00AB35CE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Miranda van Wely</w:t>
            </w:r>
          </w:p>
        </w:tc>
        <w:tc>
          <w:tcPr>
            <w:tcW w:w="2396" w:type="dxa"/>
          </w:tcPr>
          <w:p w:rsidR="00AB35CE" w:rsidRPr="0006759E" w:rsidRDefault="00AB35CE" w:rsidP="0096195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B55328" w:rsidTr="00A82BB5">
        <w:tc>
          <w:tcPr>
            <w:tcW w:w="1980" w:type="dxa"/>
          </w:tcPr>
          <w:p w:rsidR="00B55328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15.12.2020</w:t>
            </w:r>
          </w:p>
        </w:tc>
        <w:tc>
          <w:tcPr>
            <w:tcW w:w="3133" w:type="dxa"/>
          </w:tcPr>
          <w:p w:rsidR="00B55328" w:rsidRPr="0006759E" w:rsidRDefault="003A676C" w:rsidP="0096195B">
            <w:pPr>
              <w:spacing w:after="0" w:line="240" w:lineRule="auto"/>
              <w:rPr>
                <w:rFonts w:ascii="Verdana" w:hAnsi="Verdana"/>
              </w:rPr>
            </w:pPr>
            <w:r w:rsidRPr="0006759E">
              <w:rPr>
                <w:rFonts w:ascii="Verdana" w:hAnsi="Verdana"/>
              </w:rPr>
              <w:t>Eindejaarsbijeenkomst</w:t>
            </w:r>
          </w:p>
        </w:tc>
        <w:tc>
          <w:tcPr>
            <w:tcW w:w="2391" w:type="dxa"/>
          </w:tcPr>
          <w:p w:rsidR="00B55328" w:rsidRPr="0006759E" w:rsidRDefault="00B55328" w:rsidP="0096195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96" w:type="dxa"/>
          </w:tcPr>
          <w:p w:rsidR="00B55328" w:rsidRPr="0006759E" w:rsidRDefault="00B55328" w:rsidP="0096195B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96195B" w:rsidRPr="008F72FE" w:rsidRDefault="00A82BB5" w:rsidP="0096195B">
      <w:pPr>
        <w:spacing w:after="0" w:line="240" w:lineRule="auto"/>
        <w:rPr>
          <w:rFonts w:ascii="Verdana" w:hAnsi="Verdana"/>
        </w:rPr>
      </w:pPr>
      <w:r w:rsidRPr="008F72FE">
        <w:rPr>
          <w:rFonts w:ascii="Verdana" w:hAnsi="Verdana"/>
        </w:rPr>
        <w:t>We houden u op de hoogte!</w:t>
      </w:r>
    </w:p>
    <w:p w:rsidR="008F72FE" w:rsidRDefault="008F72FE" w:rsidP="0096195B">
      <w:pPr>
        <w:spacing w:after="0" w:line="240" w:lineRule="auto"/>
        <w:rPr>
          <w:rFonts w:ascii="Verdana" w:hAnsi="Verdana"/>
          <w:b/>
          <w:color w:val="FF0000"/>
          <w:sz w:val="32"/>
          <w:szCs w:val="32"/>
        </w:rPr>
      </w:pPr>
    </w:p>
    <w:p w:rsidR="007C6279" w:rsidRPr="007C6279" w:rsidRDefault="0006759E" w:rsidP="007C6279">
      <w:pPr>
        <w:pStyle w:val="Lijstalinea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Verdana" w:eastAsia="Times New Roman" w:hAnsi="Verdana" w:cs="Arial"/>
          <w:b/>
          <w:color w:val="FF0000"/>
          <w:sz w:val="28"/>
          <w:szCs w:val="28"/>
          <w:lang w:eastAsia="nl-NL"/>
        </w:rPr>
      </w:pPr>
      <w:r w:rsidRPr="007C6279">
        <w:rPr>
          <w:rFonts w:ascii="Verdana" w:hAnsi="Verdana" w:cs="Verdana"/>
          <w:b/>
          <w:bCs/>
          <w:noProof/>
          <w:color w:val="FF0000"/>
          <w:sz w:val="32"/>
          <w:szCs w:val="32"/>
          <w:lang w:eastAsia="nl-NL"/>
        </w:rPr>
        <w:t>Om niet te vergeten …….</w:t>
      </w:r>
      <w:r w:rsidR="00332FC0" w:rsidRPr="007C6279">
        <w:rPr>
          <w:rFonts w:ascii="Verdana" w:hAnsi="Verdana" w:cs="Verdana"/>
          <w:b/>
          <w:bCs/>
          <w:noProof/>
          <w:color w:val="FF0000"/>
          <w:sz w:val="36"/>
          <w:szCs w:val="36"/>
          <w:lang w:eastAsia="nl-NL"/>
        </w:rPr>
        <w:t xml:space="preserve"> </w:t>
      </w:r>
      <w:r w:rsidR="00A5327B">
        <w:rPr>
          <w:rFonts w:ascii="Verdana" w:eastAsia="Times New Roman" w:hAnsi="Verdana" w:cs="Arial"/>
          <w:b/>
          <w:color w:val="FF0000"/>
          <w:sz w:val="28"/>
          <w:szCs w:val="28"/>
          <w:lang w:eastAsia="nl-NL"/>
        </w:rPr>
        <w:t>Lid worden van de Parkinson V</w:t>
      </w:r>
      <w:r w:rsidR="00332FC0" w:rsidRPr="007C6279">
        <w:rPr>
          <w:rFonts w:ascii="Verdana" w:eastAsia="Times New Roman" w:hAnsi="Verdana" w:cs="Arial"/>
          <w:b/>
          <w:color w:val="FF0000"/>
          <w:sz w:val="28"/>
          <w:szCs w:val="28"/>
          <w:lang w:eastAsia="nl-NL"/>
        </w:rPr>
        <w:t>ereniging?</w:t>
      </w:r>
    </w:p>
    <w:p w:rsidR="00332FC0" w:rsidRPr="007C6279" w:rsidRDefault="00332FC0" w:rsidP="007C6279">
      <w:pPr>
        <w:autoSpaceDE w:val="0"/>
        <w:autoSpaceDN w:val="0"/>
        <w:adjustRightInd w:val="0"/>
        <w:spacing w:line="240" w:lineRule="auto"/>
        <w:rPr>
          <w:rFonts w:ascii="Verdana" w:eastAsia="Times New Roman" w:hAnsi="Verdana" w:cs="Arial"/>
          <w:lang w:eastAsia="nl-NL"/>
        </w:rPr>
      </w:pPr>
      <w:r w:rsidRPr="007C6279">
        <w:rPr>
          <w:rFonts w:ascii="Verdana" w:eastAsia="Times New Roman" w:hAnsi="Verdana" w:cs="Arial"/>
          <w:lang w:eastAsia="nl-NL"/>
        </w:rPr>
        <w:t>Dank zij de Parkinson vereniging kunnen wij de bijeenkomsten van Parkinson Café organiseren. Parkinson Café is e</w:t>
      </w:r>
      <w:r w:rsidR="00A5327B">
        <w:rPr>
          <w:rFonts w:ascii="Verdana" w:eastAsia="Times New Roman" w:hAnsi="Verdana" w:cs="Arial"/>
          <w:lang w:eastAsia="nl-NL"/>
        </w:rPr>
        <w:t>en initiatief van de Parkinson V</w:t>
      </w:r>
      <w:r w:rsidRPr="007C6279">
        <w:rPr>
          <w:rFonts w:ascii="Verdana" w:eastAsia="Times New Roman" w:hAnsi="Verdana" w:cs="Arial"/>
          <w:lang w:eastAsia="nl-NL"/>
        </w:rPr>
        <w:t xml:space="preserve">ereniging. U kunt lid worden van de Parkinsonvereniging al voor </w:t>
      </w:r>
      <w:r w:rsidRPr="007C6279">
        <w:rPr>
          <w:rFonts w:ascii="Verdana" w:eastAsia="Times New Roman" w:hAnsi="Verdana" w:cs="Arial"/>
          <w:b/>
          <w:lang w:eastAsia="nl-NL"/>
        </w:rPr>
        <w:t>€ 3,50 per maand</w:t>
      </w:r>
    </w:p>
    <w:p w:rsidR="00332FC0" w:rsidRDefault="00332FC0" w:rsidP="00332FC0">
      <w:pPr>
        <w:spacing w:after="0" w:line="240" w:lineRule="auto"/>
        <w:rPr>
          <w:rFonts w:ascii="Verdana" w:eastAsia="Times New Roman" w:hAnsi="Verdana" w:cs="Times New Roman"/>
          <w:lang w:eastAsia="nl-NL"/>
        </w:rPr>
      </w:pPr>
      <w:r w:rsidRPr="0097701F">
        <w:rPr>
          <w:rFonts w:ascii="Verdana" w:eastAsia="Times New Roman" w:hAnsi="Verdana" w:cs="Times New Roman"/>
          <w:lang w:eastAsia="nl-NL"/>
        </w:rPr>
        <w:t>Als u lid wordt profiteer</w:t>
      </w:r>
      <w:r>
        <w:rPr>
          <w:rFonts w:ascii="Verdana" w:eastAsia="Times New Roman" w:hAnsi="Verdana" w:cs="Times New Roman"/>
          <w:lang w:eastAsia="nl-NL"/>
        </w:rPr>
        <w:t>t u</w:t>
      </w:r>
      <w:r w:rsidRPr="0097701F">
        <w:rPr>
          <w:rFonts w:ascii="Verdana" w:eastAsia="Times New Roman" w:hAnsi="Verdana" w:cs="Times New Roman"/>
          <w:lang w:eastAsia="nl-NL"/>
        </w:rPr>
        <w:t xml:space="preserve"> van vele voordelen:</w:t>
      </w:r>
    </w:p>
    <w:p w:rsidR="00332FC0" w:rsidRPr="0097701F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:rsidR="00332FC0" w:rsidRPr="0097701F" w:rsidRDefault="00332FC0" w:rsidP="00332FC0">
      <w:pPr>
        <w:spacing w:after="0" w:line="240" w:lineRule="auto"/>
        <w:ind w:left="705" w:hanging="705"/>
        <w:rPr>
          <w:rFonts w:ascii="Verdana" w:eastAsia="Times New Roman" w:hAnsi="Verdana" w:cs="Arial"/>
          <w:lang w:eastAsia="nl-NL"/>
        </w:rPr>
      </w:pPr>
      <w:r w:rsidRPr="0097701F">
        <w:rPr>
          <w:rFonts w:ascii="Verdana" w:eastAsia="Times New Roman" w:hAnsi="Verdana" w:cs="Arial"/>
          <w:lang w:eastAsia="nl-NL"/>
        </w:rPr>
        <w:t>•</w:t>
      </w:r>
      <w:r w:rsidRPr="0097701F">
        <w:rPr>
          <w:rFonts w:ascii="Verdana" w:eastAsia="Times New Roman" w:hAnsi="Verdana" w:cs="Arial"/>
          <w:lang w:eastAsia="nl-NL"/>
        </w:rPr>
        <w:tab/>
        <w:t>Altijd op de hoogte van de laatste ontwikkelingen op gebied van onderzoek en   ontwikkelingen;</w:t>
      </w:r>
    </w:p>
    <w:p w:rsidR="00332FC0" w:rsidRPr="0097701F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  <w:r w:rsidRPr="0097701F">
        <w:rPr>
          <w:rFonts w:ascii="Verdana" w:eastAsia="Times New Roman" w:hAnsi="Verdana" w:cs="Arial"/>
          <w:lang w:eastAsia="nl-NL"/>
        </w:rPr>
        <w:t>•</w:t>
      </w:r>
      <w:r w:rsidRPr="0097701F">
        <w:rPr>
          <w:rFonts w:ascii="Verdana" w:eastAsia="Times New Roman" w:hAnsi="Verdana" w:cs="Arial"/>
          <w:lang w:eastAsia="nl-NL"/>
        </w:rPr>
        <w:tab/>
        <w:t>Vijf keer per jaar Parkinson Magazine;</w:t>
      </w:r>
    </w:p>
    <w:p w:rsidR="00332FC0" w:rsidRPr="0097701F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  <w:r w:rsidRPr="0097701F">
        <w:rPr>
          <w:rFonts w:ascii="Verdana" w:eastAsia="Times New Roman" w:hAnsi="Verdana" w:cs="Arial"/>
          <w:lang w:eastAsia="nl-NL"/>
        </w:rPr>
        <w:t>•</w:t>
      </w:r>
      <w:r w:rsidRPr="0097701F">
        <w:rPr>
          <w:rFonts w:ascii="Verdana" w:eastAsia="Times New Roman" w:hAnsi="Verdana" w:cs="Arial"/>
          <w:lang w:eastAsia="nl-NL"/>
        </w:rPr>
        <w:tab/>
        <w:t>Maandelijkse nieuwsbrief;</w:t>
      </w:r>
    </w:p>
    <w:p w:rsidR="00332FC0" w:rsidRPr="0097701F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  <w:r w:rsidRPr="0097701F">
        <w:rPr>
          <w:rFonts w:ascii="Verdana" w:eastAsia="Times New Roman" w:hAnsi="Verdana" w:cs="Arial"/>
          <w:lang w:eastAsia="nl-NL"/>
        </w:rPr>
        <w:t>•</w:t>
      </w:r>
      <w:r w:rsidRPr="0097701F">
        <w:rPr>
          <w:rFonts w:ascii="Verdana" w:eastAsia="Times New Roman" w:hAnsi="Verdana" w:cs="Arial"/>
          <w:lang w:eastAsia="nl-NL"/>
        </w:rPr>
        <w:tab/>
        <w:t>Korting op boeken en cursussen;</w:t>
      </w:r>
    </w:p>
    <w:p w:rsidR="00332FC0" w:rsidRPr="0097701F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  <w:r w:rsidRPr="0097701F">
        <w:rPr>
          <w:rFonts w:ascii="Verdana" w:eastAsia="Times New Roman" w:hAnsi="Verdana" w:cs="Arial"/>
          <w:lang w:eastAsia="nl-NL"/>
        </w:rPr>
        <w:t>•</w:t>
      </w:r>
      <w:r w:rsidRPr="0097701F">
        <w:rPr>
          <w:rFonts w:ascii="Verdana" w:eastAsia="Times New Roman" w:hAnsi="Verdana" w:cs="Arial"/>
          <w:lang w:eastAsia="nl-NL"/>
        </w:rPr>
        <w:tab/>
        <w:t>Korting op landelijke informatiedagen.</w:t>
      </w:r>
    </w:p>
    <w:p w:rsidR="00332FC0" w:rsidRPr="0097701F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:rsidR="00332FC0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  <w:r w:rsidRPr="0097701F">
        <w:rPr>
          <w:rFonts w:ascii="Verdana" w:eastAsia="Times New Roman" w:hAnsi="Verdana" w:cs="Arial"/>
          <w:lang w:eastAsia="nl-NL"/>
        </w:rPr>
        <w:t xml:space="preserve">Veel aanvullende zorgverzekeringen vergoeden </w:t>
      </w:r>
      <w:r>
        <w:rPr>
          <w:rFonts w:ascii="Verdana" w:eastAsia="Times New Roman" w:hAnsi="Verdana" w:cs="Arial"/>
          <w:lang w:eastAsia="nl-NL"/>
        </w:rPr>
        <w:t xml:space="preserve">(deels) </w:t>
      </w:r>
      <w:r w:rsidRPr="0097701F">
        <w:rPr>
          <w:rFonts w:ascii="Verdana" w:eastAsia="Times New Roman" w:hAnsi="Verdana" w:cs="Arial"/>
          <w:lang w:eastAsia="nl-NL"/>
        </w:rPr>
        <w:t xml:space="preserve">het lidmaatschap. </w:t>
      </w:r>
    </w:p>
    <w:p w:rsidR="00332FC0" w:rsidRPr="0097701F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  <w:r>
        <w:rPr>
          <w:rFonts w:ascii="Verdana" w:eastAsia="Times New Roman" w:hAnsi="Verdana" w:cs="Arial"/>
          <w:lang w:eastAsia="nl-NL"/>
        </w:rPr>
        <w:t xml:space="preserve">Kijk voor meer info </w:t>
      </w:r>
      <w:hyperlink r:id="rId12" w:history="1">
        <w:r w:rsidRPr="00435EE7">
          <w:rPr>
            <w:rStyle w:val="Hyperlink"/>
            <w:rFonts w:ascii="Verdana" w:eastAsia="Times New Roman" w:hAnsi="Verdana" w:cs="Arial"/>
            <w:b/>
            <w:bCs/>
            <w:lang w:eastAsia="nl-NL"/>
          </w:rPr>
          <w:t>https://www.parkinson-vereniging.nl/word-lid/aanmelden</w:t>
        </w:r>
      </w:hyperlink>
    </w:p>
    <w:p w:rsidR="00332FC0" w:rsidRDefault="00332FC0" w:rsidP="00332FC0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:rsidR="00332FC0" w:rsidRDefault="00332FC0" w:rsidP="00332FC0">
      <w:pPr>
        <w:spacing w:after="0" w:line="240" w:lineRule="auto"/>
        <w:rPr>
          <w:rFonts w:ascii="Verdana" w:eastAsia="Calibri" w:hAnsi="Verdana" w:cs="Times New Roman"/>
        </w:rPr>
      </w:pPr>
      <w:r>
        <w:rPr>
          <w:rFonts w:ascii="Verdana" w:eastAsia="Times New Roman" w:hAnsi="Verdana" w:cs="Arial"/>
          <w:lang w:eastAsia="nl-NL"/>
        </w:rPr>
        <w:t xml:space="preserve">U kunt voor elk willekeurig bedrag donateur worden. </w:t>
      </w:r>
      <w:r w:rsidRPr="0097701F">
        <w:rPr>
          <w:rFonts w:ascii="Verdana" w:eastAsia="Calibri" w:hAnsi="Verdana" w:cs="Times New Roman"/>
        </w:rPr>
        <w:t xml:space="preserve">Voor meer info zie: </w:t>
      </w:r>
    </w:p>
    <w:p w:rsidR="00332FC0" w:rsidRPr="00435EE7" w:rsidRDefault="00332FC0" w:rsidP="00332FC0">
      <w:pPr>
        <w:spacing w:after="0" w:line="240" w:lineRule="auto"/>
        <w:rPr>
          <w:rFonts w:ascii="Verdana" w:eastAsia="Calibri" w:hAnsi="Verdana" w:cs="Times New Roman"/>
          <w:b/>
          <w:bCs/>
          <w:color w:val="0563C1"/>
          <w:u w:val="single"/>
        </w:rPr>
      </w:pPr>
      <w:r w:rsidRPr="00435EE7">
        <w:rPr>
          <w:rFonts w:ascii="Verdana" w:eastAsia="Calibri" w:hAnsi="Verdana" w:cs="Times New Roman"/>
          <w:b/>
          <w:bCs/>
          <w:color w:val="0563C1"/>
          <w:u w:val="single"/>
        </w:rPr>
        <w:t>https://www.parkinson-vereniging.nl/word-donateur/aanmelden</w:t>
      </w:r>
    </w:p>
    <w:p w:rsidR="00332FC0" w:rsidRPr="00435EE7" w:rsidRDefault="00332FC0" w:rsidP="00332FC0">
      <w:pPr>
        <w:spacing w:after="0" w:line="240" w:lineRule="auto"/>
        <w:rPr>
          <w:rFonts w:ascii="Verdana" w:eastAsia="Calibri" w:hAnsi="Verdana" w:cs="Times New Roman"/>
          <w:b/>
          <w:bCs/>
          <w:color w:val="0563C1"/>
          <w:u w:val="single"/>
        </w:rPr>
      </w:pPr>
    </w:p>
    <w:p w:rsidR="00332FC0" w:rsidRDefault="00332FC0" w:rsidP="00332FC0">
      <w:pPr>
        <w:spacing w:after="0" w:line="240" w:lineRule="auto"/>
        <w:rPr>
          <w:rFonts w:ascii="Verdana" w:eastAsia="Times New Roman" w:hAnsi="Verdana" w:cs="Times New Roman"/>
          <w:b/>
          <w:color w:val="333333"/>
          <w:shd w:val="clear" w:color="auto" w:fill="FFFFFF"/>
        </w:rPr>
      </w:pPr>
      <w:r w:rsidRPr="00B926BB">
        <w:rPr>
          <w:rFonts w:ascii="Verdana" w:eastAsia="Times New Roman" w:hAnsi="Verdana" w:cs="Times New Roman"/>
          <w:b/>
          <w:color w:val="333333"/>
          <w:shd w:val="clear" w:color="auto" w:fill="FFFFFF"/>
        </w:rPr>
        <w:t xml:space="preserve">U kunt ook lid worden door contact op te nemen met het secretariaat via </w:t>
      </w:r>
      <w:hyperlink r:id="rId13" w:history="1">
        <w:r w:rsidRPr="00E60D22">
          <w:rPr>
            <w:rStyle w:val="Hyperlink"/>
            <w:rFonts w:ascii="Verdana" w:eastAsia="Times New Roman" w:hAnsi="Verdana" w:cs="Times New Roman"/>
            <w:b/>
            <w:shd w:val="clear" w:color="auto" w:fill="FFFFFF"/>
          </w:rPr>
          <w:t>info@parkinson-vereniging.nl</w:t>
        </w:r>
      </w:hyperlink>
      <w:r>
        <w:rPr>
          <w:rFonts w:ascii="Verdana" w:eastAsia="Times New Roman" w:hAnsi="Verdana" w:cs="Times New Roman"/>
          <w:b/>
          <w:color w:val="333333"/>
          <w:shd w:val="clear" w:color="auto" w:fill="FFFFFF"/>
        </w:rPr>
        <w:t xml:space="preserve"> </w:t>
      </w:r>
      <w:r w:rsidRPr="00B926BB">
        <w:rPr>
          <w:rFonts w:ascii="Verdana" w:eastAsia="Times New Roman" w:hAnsi="Verdana" w:cs="Times New Roman"/>
          <w:b/>
          <w:color w:val="333333"/>
          <w:shd w:val="clear" w:color="auto" w:fill="FFFFFF"/>
        </w:rPr>
        <w:t xml:space="preserve"> of 030-6561369.</w:t>
      </w:r>
    </w:p>
    <w:p w:rsidR="00F750BD" w:rsidRDefault="00B50805" w:rsidP="00B5080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noProof/>
          <w:sz w:val="32"/>
          <w:szCs w:val="32"/>
          <w:lang w:eastAsia="nl-NL"/>
        </w:rPr>
      </w:pPr>
      <w:r w:rsidRPr="00BF1B43">
        <w:rPr>
          <w:rFonts w:ascii="Verdana" w:hAnsi="Verdana" w:cs="Verdana"/>
          <w:bCs/>
          <w:noProof/>
          <w:sz w:val="32"/>
          <w:szCs w:val="32"/>
          <w:lang w:eastAsia="nl-NL"/>
        </w:rPr>
        <w:t>-</w:t>
      </w:r>
      <w:r w:rsidR="00F750BD" w:rsidRPr="00BF1B43">
        <w:rPr>
          <w:rFonts w:ascii="Verdana" w:hAnsi="Verdana" w:cs="Verdana"/>
          <w:bCs/>
          <w:noProof/>
          <w:sz w:val="32"/>
          <w:szCs w:val="32"/>
          <w:lang w:eastAsia="nl-NL"/>
        </w:rPr>
        <w:t>.-.-.-.-.-.-.-.-.-.-.-</w:t>
      </w:r>
    </w:p>
    <w:p w:rsidR="00A5327B" w:rsidRPr="00BF1B43" w:rsidRDefault="00A5327B" w:rsidP="00B5080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Cs/>
          <w:noProof/>
          <w:sz w:val="32"/>
          <w:szCs w:val="32"/>
          <w:lang w:eastAsia="nl-NL"/>
        </w:rPr>
      </w:pPr>
    </w:p>
    <w:p w:rsidR="000D71EA" w:rsidRPr="0097701F" w:rsidRDefault="000D71EA" w:rsidP="0097701F">
      <w:pPr>
        <w:spacing w:after="0" w:line="240" w:lineRule="auto"/>
        <w:rPr>
          <w:rFonts w:ascii="Verdana" w:eastAsia="Times New Roman" w:hAnsi="Verdana" w:cs="Times New Roman"/>
          <w:b/>
          <w:color w:val="333333"/>
          <w:shd w:val="clear" w:color="auto" w:fill="FFFFFF"/>
        </w:rPr>
      </w:pPr>
      <w:r w:rsidRPr="000D71EA">
        <w:rPr>
          <w:rFonts w:ascii="Verdana" w:eastAsia="Times New Roman" w:hAnsi="Verdana" w:cs="Times New Roman"/>
          <w:b/>
          <w:color w:val="333333"/>
          <w:shd w:val="clear" w:color="auto" w:fill="FFFFFF"/>
        </w:rPr>
        <w:t xml:space="preserve">ParkinsonCafé Zoetermeer </w:t>
      </w:r>
      <w:r w:rsidR="00E83A0F">
        <w:rPr>
          <w:rFonts w:ascii="Verdana" w:eastAsia="Times New Roman" w:hAnsi="Verdana" w:cs="Times New Roman"/>
          <w:b/>
          <w:color w:val="333333"/>
          <w:shd w:val="clear" w:color="auto" w:fill="FFFFFF"/>
        </w:rPr>
        <w:t xml:space="preserve">e.o. </w:t>
      </w:r>
      <w:r w:rsidRPr="000D71EA">
        <w:rPr>
          <w:rFonts w:ascii="Verdana" w:eastAsia="Times New Roman" w:hAnsi="Verdana" w:cs="Times New Roman"/>
          <w:b/>
          <w:color w:val="333333"/>
          <w:shd w:val="clear" w:color="auto" w:fill="FFFFFF"/>
        </w:rPr>
        <w:t>wordt mede mogelijk gemaakt door:</w:t>
      </w:r>
    </w:p>
    <w:p w:rsidR="0097701F" w:rsidRPr="0097701F" w:rsidRDefault="00A5327B" w:rsidP="0097701F">
      <w:pPr>
        <w:tabs>
          <w:tab w:val="left" w:pos="6960"/>
        </w:tabs>
        <w:spacing w:before="100"/>
        <w:rPr>
          <w:rFonts w:ascii="Arial" w:eastAsia="Times New Roman" w:hAnsi="Arial" w:cs="Arial"/>
          <w:b/>
          <w:sz w:val="20"/>
          <w:szCs w:val="20"/>
        </w:rPr>
      </w:pPr>
      <w:r w:rsidRPr="0097701F">
        <w:rPr>
          <w:rFonts w:ascii="Calibri" w:eastAsia="Times New Roman" w:hAnsi="Calibri" w:cs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469231B5" wp14:editId="4896496E">
            <wp:simplePos x="0" y="0"/>
            <wp:positionH relativeFrom="margin">
              <wp:posOffset>104140</wp:posOffset>
            </wp:positionH>
            <wp:positionV relativeFrom="paragraph">
              <wp:posOffset>245110</wp:posOffset>
            </wp:positionV>
            <wp:extent cx="1303020" cy="692150"/>
            <wp:effectExtent l="0" t="0" r="0" b="0"/>
            <wp:wrapThrough wrapText="bothSides">
              <wp:wrapPolygon edited="0">
                <wp:start x="5053" y="0"/>
                <wp:lineTo x="0" y="1189"/>
                <wp:lineTo x="0" y="8917"/>
                <wp:lineTo x="1579" y="9512"/>
                <wp:lineTo x="3474" y="19024"/>
                <wp:lineTo x="5053" y="20807"/>
                <wp:lineTo x="5368" y="20807"/>
                <wp:lineTo x="8526" y="20807"/>
                <wp:lineTo x="18947" y="19618"/>
                <wp:lineTo x="21158" y="17835"/>
                <wp:lineTo x="21158" y="13079"/>
                <wp:lineTo x="19263" y="9512"/>
                <wp:lineTo x="19895" y="5350"/>
                <wp:lineTo x="17684" y="2972"/>
                <wp:lineTo x="10421" y="0"/>
                <wp:lineTo x="5053" y="0"/>
              </wp:wrapPolygon>
            </wp:wrapThrough>
            <wp:docPr id="22" name="Afbeelding 22" descr="Logo-paletwelz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4" descr="Logo-paletwelzij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01F">
        <w:rPr>
          <w:rFonts w:ascii="Calibri" w:eastAsia="Times New Roman" w:hAnsi="Calibri" w:cs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52096" behindDoc="0" locked="0" layoutInCell="1" allowOverlap="1" wp14:anchorId="1480DE26" wp14:editId="2ED71087">
            <wp:simplePos x="0" y="0"/>
            <wp:positionH relativeFrom="column">
              <wp:posOffset>1696720</wp:posOffset>
            </wp:positionH>
            <wp:positionV relativeFrom="paragraph">
              <wp:posOffset>176530</wp:posOffset>
            </wp:positionV>
            <wp:extent cx="1057275" cy="976630"/>
            <wp:effectExtent l="0" t="0" r="0" b="0"/>
            <wp:wrapSquare wrapText="bothSides"/>
            <wp:docPr id="2" name="Afbeelding 2" descr="Rotarywheel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9" descr="Rotarywheel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06" t="-726" r="33752" b="4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E3A" w:rsidRPr="0097701F">
        <w:rPr>
          <w:rFonts w:ascii="Calibri" w:eastAsia="Times New Roman" w:hAnsi="Calibri" w:cs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55168" behindDoc="0" locked="0" layoutInCell="1" allowOverlap="1" wp14:anchorId="4DDF5A88" wp14:editId="560AFCE1">
            <wp:simplePos x="0" y="0"/>
            <wp:positionH relativeFrom="column">
              <wp:posOffset>4101465</wp:posOffset>
            </wp:positionH>
            <wp:positionV relativeFrom="paragraph">
              <wp:posOffset>177800</wp:posOffset>
            </wp:positionV>
            <wp:extent cx="2252980" cy="584200"/>
            <wp:effectExtent l="0" t="0" r="0" b="6350"/>
            <wp:wrapSquare wrapText="bothSides"/>
            <wp:docPr id="11" name="Afbeelding 11" descr="PV-logo P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0" descr="PV-logo PM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1EA" w:rsidRPr="0097701F">
        <w:rPr>
          <w:rFonts w:ascii="Calibri" w:eastAsia="Times New Roman" w:hAnsi="Calibri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C9C4946" wp14:editId="02B3CB7D">
                <wp:simplePos x="0" y="0"/>
                <wp:positionH relativeFrom="column">
                  <wp:posOffset>9525</wp:posOffset>
                </wp:positionH>
                <wp:positionV relativeFrom="paragraph">
                  <wp:posOffset>19049</wp:posOffset>
                </wp:positionV>
                <wp:extent cx="6343650" cy="0"/>
                <wp:effectExtent l="0" t="19050" r="1905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7D3B7" id="Rechte verbindingslijn 23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.5pt" to="500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" strokecolor="#ed7d31" strokeweight="3pt">
                <v:stroke joinstyle="miter"/>
              </v:line>
            </w:pict>
          </mc:Fallback>
        </mc:AlternateContent>
      </w:r>
      <w:r w:rsidR="0097701F" w:rsidRPr="0097701F">
        <w:rPr>
          <w:rFonts w:ascii="Verdana" w:eastAsia="Times New Roman" w:hAnsi="Verdana" w:cs="Times New Roman"/>
          <w:noProof/>
          <w:color w:val="BC360A"/>
          <w:sz w:val="21"/>
          <w:szCs w:val="21"/>
          <w:lang w:eastAsia="nl-NL"/>
        </w:rPr>
        <w:drawing>
          <wp:anchor distT="0" distB="0" distL="114300" distR="114300" simplePos="0" relativeHeight="251663360" behindDoc="0" locked="0" layoutInCell="1" allowOverlap="1" wp14:anchorId="0BA1D1C7" wp14:editId="59F984C0">
            <wp:simplePos x="0" y="0"/>
            <wp:positionH relativeFrom="column">
              <wp:posOffset>2912745</wp:posOffset>
            </wp:positionH>
            <wp:positionV relativeFrom="paragraph">
              <wp:posOffset>179705</wp:posOffset>
            </wp:positionV>
            <wp:extent cx="790575" cy="790575"/>
            <wp:effectExtent l="0" t="0" r="9525" b="9525"/>
            <wp:wrapSquare wrapText="bothSides"/>
            <wp:docPr id="21" name="Afbeelding 21" descr="logo fons 181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8" descr="logo fons 181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701F" w:rsidRPr="0097701F" w:rsidRDefault="0097701F" w:rsidP="0097701F">
      <w:pPr>
        <w:spacing w:after="0" w:line="240" w:lineRule="auto"/>
        <w:rPr>
          <w:rFonts w:ascii="Verdana" w:eastAsia="Calibri" w:hAnsi="Verdana" w:cs="Times New Roman"/>
        </w:rPr>
      </w:pPr>
    </w:p>
    <w:p w:rsidR="0097701F" w:rsidRPr="0097701F" w:rsidRDefault="00A5327B" w:rsidP="0097701F">
      <w:pPr>
        <w:spacing w:after="0" w:line="240" w:lineRule="auto"/>
        <w:rPr>
          <w:rFonts w:ascii="Verdana" w:eastAsia="Calibri" w:hAnsi="Verdana" w:cs="Times New Roman"/>
        </w:rPr>
      </w:pPr>
      <w:bookmarkStart w:id="1" w:name="_GoBack"/>
      <w:r w:rsidRPr="0097701F">
        <w:rPr>
          <w:rFonts w:ascii="Calibri" w:eastAsia="Times New Roman" w:hAnsi="Calibri" w:cs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53120" behindDoc="0" locked="0" layoutInCell="1" allowOverlap="1" wp14:anchorId="65A0921C" wp14:editId="6AE156D8">
            <wp:simplePos x="0" y="0"/>
            <wp:positionH relativeFrom="column">
              <wp:posOffset>3075940</wp:posOffset>
            </wp:positionH>
            <wp:positionV relativeFrom="paragraph">
              <wp:posOffset>407035</wp:posOffset>
            </wp:positionV>
            <wp:extent cx="2390775" cy="571500"/>
            <wp:effectExtent l="0" t="0" r="9525" b="0"/>
            <wp:wrapSquare wrapText="bothSides"/>
            <wp:docPr id="18" name="Afbeelding 18" descr="Logo Pelgrimsho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2" descr="Logo Pelgrimshoev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97701F">
        <w:rPr>
          <w:rFonts w:ascii="Verdana" w:eastAsia="Times New Roman" w:hAnsi="Verdana" w:cs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57216" behindDoc="1" locked="0" layoutInCell="1" allowOverlap="1" wp14:anchorId="5466A233" wp14:editId="2267411A">
            <wp:simplePos x="0" y="0"/>
            <wp:positionH relativeFrom="column">
              <wp:posOffset>66040</wp:posOffset>
            </wp:positionH>
            <wp:positionV relativeFrom="paragraph">
              <wp:posOffset>440690</wp:posOffset>
            </wp:positionV>
            <wp:extent cx="1885950" cy="647700"/>
            <wp:effectExtent l="0" t="0" r="0" b="0"/>
            <wp:wrapTight wrapText="bothSides">
              <wp:wrapPolygon edited="0">
                <wp:start x="0" y="0"/>
                <wp:lineTo x="0" y="20965"/>
                <wp:lineTo x="21382" y="20965"/>
                <wp:lineTo x="21382" y="0"/>
                <wp:lineTo x="0" y="0"/>
              </wp:wrapPolygon>
            </wp:wrapTight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701F" w:rsidRDefault="0097701F" w:rsidP="0097701F">
      <w:pPr>
        <w:spacing w:after="0" w:line="240" w:lineRule="auto"/>
        <w:rPr>
          <w:rFonts w:ascii="Verdana" w:eastAsia="Calibri" w:hAnsi="Verdana" w:cs="Times New Roman"/>
        </w:rPr>
      </w:pPr>
    </w:p>
    <w:p w:rsidR="00205FA7" w:rsidRDefault="00A5327B" w:rsidP="0097701F">
      <w:pPr>
        <w:spacing w:after="0" w:line="240" w:lineRule="auto"/>
        <w:rPr>
          <w:rFonts w:ascii="Verdana" w:eastAsia="Calibri" w:hAnsi="Verdana" w:cs="Times New Roman"/>
        </w:rPr>
      </w:pPr>
      <w:r w:rsidRPr="0097701F">
        <w:rPr>
          <w:rFonts w:ascii="Calibri" w:eastAsia="Times New Roman" w:hAnsi="Calibri" w:cs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54144" behindDoc="0" locked="0" layoutInCell="1" allowOverlap="1" wp14:anchorId="4058A951" wp14:editId="0FDA9515">
            <wp:simplePos x="0" y="0"/>
            <wp:positionH relativeFrom="column">
              <wp:posOffset>1174115</wp:posOffset>
            </wp:positionH>
            <wp:positionV relativeFrom="paragraph">
              <wp:posOffset>61595</wp:posOffset>
            </wp:positionV>
            <wp:extent cx="2333625" cy="542925"/>
            <wp:effectExtent l="38100" t="152400" r="28575" b="142875"/>
            <wp:wrapSquare wrapText="bothSides"/>
            <wp:docPr id="3" name="Afbeelding 3" descr="713367, LOGO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713367, LOGO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01F" w:rsidRDefault="005A52D6" w:rsidP="00205FA7">
      <w:pPr>
        <w:spacing w:after="0" w:line="240" w:lineRule="auto"/>
        <w:rPr>
          <w:rFonts w:ascii="Verdana" w:eastAsia="Calibri" w:hAnsi="Verdana" w:cs="Times New Roman"/>
          <w:b/>
          <w:color w:val="538135"/>
        </w:rPr>
      </w:pPr>
      <w:r>
        <w:rPr>
          <w:rFonts w:ascii="Verdana" w:eastAsia="Calibri" w:hAnsi="Verdana" w:cs="Times New Roman"/>
          <w:b/>
          <w:color w:val="538135"/>
        </w:rPr>
        <w:t xml:space="preserve">        </w:t>
      </w:r>
      <w:r w:rsidR="0097701F" w:rsidRPr="0097701F">
        <w:rPr>
          <w:rFonts w:ascii="Verdana" w:eastAsia="Calibri" w:hAnsi="Verdana" w:cs="Times New Roman"/>
          <w:b/>
          <w:color w:val="538135"/>
        </w:rPr>
        <w:t>Meerzicht</w:t>
      </w:r>
    </w:p>
    <w:p w:rsidR="0097701F" w:rsidRPr="007C6279" w:rsidRDefault="00205FA7" w:rsidP="007C6279">
      <w:pPr>
        <w:spacing w:after="0" w:line="240" w:lineRule="auto"/>
        <w:rPr>
          <w:rFonts w:ascii="Verdana" w:eastAsia="Calibri" w:hAnsi="Verdana" w:cs="Times New Roman"/>
          <w:b/>
          <w:color w:val="538135"/>
        </w:rPr>
      </w:pPr>
      <w:r>
        <w:rPr>
          <w:rFonts w:ascii="Verdana" w:eastAsia="Calibri" w:hAnsi="Verdana" w:cs="Times New Roman"/>
          <w:b/>
          <w:color w:val="538135"/>
        </w:rPr>
        <w:t xml:space="preserve">  </w:t>
      </w:r>
      <w:r w:rsidR="0097701F" w:rsidRPr="0097701F">
        <w:rPr>
          <w:rFonts w:ascii="Verdana" w:eastAsia="Calibri" w:hAnsi="Verdana" w:cs="Times New Roman"/>
          <w:b/>
          <w:color w:val="538135"/>
        </w:rPr>
        <w:t>Lid van ParkinsonNet</w:t>
      </w:r>
    </w:p>
    <w:sectPr w:rsidR="0097701F" w:rsidRPr="007C6279" w:rsidSect="00CC679C">
      <w:footerReference w:type="default" r:id="rId23"/>
      <w:pgSz w:w="11906" w:h="16838"/>
      <w:pgMar w:top="709" w:right="72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764" w:rsidRDefault="00E86764" w:rsidP="00CC5F40">
      <w:pPr>
        <w:spacing w:after="0" w:line="240" w:lineRule="auto"/>
      </w:pPr>
      <w:r>
        <w:separator/>
      </w:r>
    </w:p>
  </w:endnote>
  <w:endnote w:type="continuationSeparator" w:id="0">
    <w:p w:rsidR="00E86764" w:rsidRDefault="00E86764" w:rsidP="00CC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273167"/>
      <w:docPartObj>
        <w:docPartGallery w:val="Page Numbers (Bottom of Page)"/>
        <w:docPartUnique/>
      </w:docPartObj>
    </w:sdtPr>
    <w:sdtEndPr/>
    <w:sdtContent>
      <w:p w:rsidR="005C0F4B" w:rsidRPr="00B50805" w:rsidRDefault="005C0F4B">
        <w:pPr>
          <w:pStyle w:val="Voettekst"/>
        </w:pPr>
        <w:r w:rsidRPr="00B50805">
          <w:fldChar w:fldCharType="begin"/>
        </w:r>
        <w:r w:rsidRPr="00B50805">
          <w:instrText>PAGE   \* MERGEFORMAT</w:instrText>
        </w:r>
        <w:r w:rsidRPr="00B50805">
          <w:fldChar w:fldCharType="separate"/>
        </w:r>
        <w:r w:rsidR="00A86590">
          <w:rPr>
            <w:noProof/>
          </w:rPr>
          <w:t>2</w:t>
        </w:r>
        <w:r w:rsidRPr="00B50805">
          <w:fldChar w:fldCharType="end"/>
        </w:r>
      </w:p>
    </w:sdtContent>
  </w:sdt>
  <w:p w:rsidR="005C0F4B" w:rsidRDefault="005C0F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764" w:rsidRDefault="00E86764" w:rsidP="00CC5F40">
      <w:pPr>
        <w:spacing w:after="0" w:line="240" w:lineRule="auto"/>
      </w:pPr>
      <w:r>
        <w:separator/>
      </w:r>
    </w:p>
  </w:footnote>
  <w:footnote w:type="continuationSeparator" w:id="0">
    <w:p w:rsidR="00E86764" w:rsidRDefault="00E86764" w:rsidP="00CC5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93E"/>
    <w:multiLevelType w:val="hybridMultilevel"/>
    <w:tmpl w:val="9D7040F0"/>
    <w:lvl w:ilvl="0" w:tplc="964A23F4">
      <w:start w:val="1"/>
      <w:numFmt w:val="decimal"/>
      <w:lvlText w:val="%1."/>
      <w:lvlJc w:val="left"/>
      <w:pPr>
        <w:ind w:left="5464" w:hanging="360"/>
      </w:pPr>
      <w:rPr>
        <w:rFonts w:hint="default"/>
        <w:sz w:val="32"/>
        <w:szCs w:val="3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5F8B"/>
    <w:multiLevelType w:val="hybridMultilevel"/>
    <w:tmpl w:val="59466ABA"/>
    <w:lvl w:ilvl="0" w:tplc="DE6C6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342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C4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E86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A6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8A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6D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E6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6E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671B"/>
    <w:multiLevelType w:val="hybridMultilevel"/>
    <w:tmpl w:val="6EFE869E"/>
    <w:lvl w:ilvl="0" w:tplc="DC820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6D4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343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81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E68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F43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CC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4C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0F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40024"/>
    <w:multiLevelType w:val="hybridMultilevel"/>
    <w:tmpl w:val="4BFC70C2"/>
    <w:lvl w:ilvl="0" w:tplc="1C52FF78">
      <w:start w:val="10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51BA"/>
    <w:multiLevelType w:val="hybridMultilevel"/>
    <w:tmpl w:val="23A4A3A8"/>
    <w:lvl w:ilvl="0" w:tplc="84EA69A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94886"/>
    <w:multiLevelType w:val="hybridMultilevel"/>
    <w:tmpl w:val="00D2AFC4"/>
    <w:lvl w:ilvl="0" w:tplc="83B8A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67B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00F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E2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A7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6C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4B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6A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25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501D"/>
    <w:multiLevelType w:val="hybridMultilevel"/>
    <w:tmpl w:val="E550AF38"/>
    <w:lvl w:ilvl="0" w:tplc="1DE8B7E8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6022E9"/>
    <w:multiLevelType w:val="hybridMultilevel"/>
    <w:tmpl w:val="E8F463AA"/>
    <w:lvl w:ilvl="0" w:tplc="E2E03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63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4E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CA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22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228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AE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2D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E0E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290E2F"/>
    <w:multiLevelType w:val="hybridMultilevel"/>
    <w:tmpl w:val="C9D4768A"/>
    <w:lvl w:ilvl="0" w:tplc="B6046436">
      <w:numFmt w:val="bullet"/>
      <w:lvlText w:val="-"/>
      <w:lvlJc w:val="left"/>
      <w:pPr>
        <w:ind w:left="720" w:hanging="360"/>
      </w:pPr>
      <w:rPr>
        <w:rFonts w:ascii="Verdana" w:eastAsiaTheme="minorHAnsi" w:hAnsi="Verdana" w:cs="CIDFont+F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913BBE"/>
    <w:multiLevelType w:val="hybridMultilevel"/>
    <w:tmpl w:val="4342B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D7109D"/>
    <w:multiLevelType w:val="hybridMultilevel"/>
    <w:tmpl w:val="C882C89C"/>
    <w:lvl w:ilvl="0" w:tplc="BCBE3A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E11A0"/>
    <w:multiLevelType w:val="hybridMultilevel"/>
    <w:tmpl w:val="A13282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04C1B"/>
    <w:multiLevelType w:val="hybridMultilevel"/>
    <w:tmpl w:val="7C566C50"/>
    <w:lvl w:ilvl="0" w:tplc="963E32D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02B06"/>
    <w:multiLevelType w:val="hybridMultilevel"/>
    <w:tmpl w:val="A39070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E4E25"/>
    <w:multiLevelType w:val="hybridMultilevel"/>
    <w:tmpl w:val="2398E422"/>
    <w:lvl w:ilvl="0" w:tplc="463844E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F135F"/>
    <w:multiLevelType w:val="hybridMultilevel"/>
    <w:tmpl w:val="BD749950"/>
    <w:lvl w:ilvl="0" w:tplc="E7A42E3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0489E"/>
    <w:multiLevelType w:val="hybridMultilevel"/>
    <w:tmpl w:val="9D7040F0"/>
    <w:lvl w:ilvl="0" w:tplc="964A23F4">
      <w:start w:val="1"/>
      <w:numFmt w:val="decimal"/>
      <w:lvlText w:val="%1."/>
      <w:lvlJc w:val="left"/>
      <w:pPr>
        <w:ind w:left="5464" w:hanging="360"/>
      </w:pPr>
      <w:rPr>
        <w:rFonts w:hint="default"/>
        <w:sz w:val="32"/>
        <w:szCs w:val="3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24BD7"/>
    <w:multiLevelType w:val="hybridMultilevel"/>
    <w:tmpl w:val="5E7C5618"/>
    <w:lvl w:ilvl="0" w:tplc="69542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E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67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AD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E7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46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2A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66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80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C31FF"/>
    <w:multiLevelType w:val="hybridMultilevel"/>
    <w:tmpl w:val="72548F54"/>
    <w:lvl w:ilvl="0" w:tplc="0C6E3A0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51416"/>
    <w:multiLevelType w:val="hybridMultilevel"/>
    <w:tmpl w:val="DA14E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435E8"/>
    <w:multiLevelType w:val="hybridMultilevel"/>
    <w:tmpl w:val="85C412D2"/>
    <w:lvl w:ilvl="0" w:tplc="7FF41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A8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CA9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61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A0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42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E2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ED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5C6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657E20"/>
    <w:multiLevelType w:val="hybridMultilevel"/>
    <w:tmpl w:val="B82AB4E0"/>
    <w:lvl w:ilvl="0" w:tplc="481EF73E">
      <w:start w:val="10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F2A61"/>
    <w:multiLevelType w:val="hybridMultilevel"/>
    <w:tmpl w:val="D172C1D4"/>
    <w:lvl w:ilvl="0" w:tplc="A46422A0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41729"/>
    <w:multiLevelType w:val="hybridMultilevel"/>
    <w:tmpl w:val="5A004490"/>
    <w:lvl w:ilvl="0" w:tplc="5666087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97F45"/>
    <w:multiLevelType w:val="hybridMultilevel"/>
    <w:tmpl w:val="F81AC32C"/>
    <w:lvl w:ilvl="0" w:tplc="269C8AD0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C09A7"/>
    <w:multiLevelType w:val="hybridMultilevel"/>
    <w:tmpl w:val="107E033E"/>
    <w:lvl w:ilvl="0" w:tplc="C9D21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244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C8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A3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C20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727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29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4F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8F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84512"/>
    <w:multiLevelType w:val="hybridMultilevel"/>
    <w:tmpl w:val="9BFE015E"/>
    <w:lvl w:ilvl="0" w:tplc="C20E3A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953F4"/>
    <w:multiLevelType w:val="hybridMultilevel"/>
    <w:tmpl w:val="1ED06840"/>
    <w:lvl w:ilvl="0" w:tplc="F40E6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64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A4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61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A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603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ED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45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4E2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B7C97"/>
    <w:multiLevelType w:val="hybridMultilevel"/>
    <w:tmpl w:val="F6629426"/>
    <w:lvl w:ilvl="0" w:tplc="1BFCD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05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D61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C28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2A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49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6D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0F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92F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C1853"/>
    <w:multiLevelType w:val="hybridMultilevel"/>
    <w:tmpl w:val="C756B8C6"/>
    <w:lvl w:ilvl="0" w:tplc="341ED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A0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1A5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16E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E0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67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81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09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66B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06F64"/>
    <w:multiLevelType w:val="hybridMultilevel"/>
    <w:tmpl w:val="9D7040F0"/>
    <w:lvl w:ilvl="0" w:tplc="964A23F4">
      <w:start w:val="1"/>
      <w:numFmt w:val="decimal"/>
      <w:lvlText w:val="%1."/>
      <w:lvlJc w:val="left"/>
      <w:pPr>
        <w:ind w:left="5464" w:hanging="360"/>
      </w:pPr>
      <w:rPr>
        <w:rFonts w:hint="default"/>
        <w:sz w:val="32"/>
        <w:szCs w:val="3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92DDD"/>
    <w:multiLevelType w:val="hybridMultilevel"/>
    <w:tmpl w:val="A5F63A4E"/>
    <w:lvl w:ilvl="0" w:tplc="E7A42E3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50BB5"/>
    <w:multiLevelType w:val="hybridMultilevel"/>
    <w:tmpl w:val="932C92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43EA2"/>
    <w:multiLevelType w:val="hybridMultilevel"/>
    <w:tmpl w:val="8E1079FE"/>
    <w:lvl w:ilvl="0" w:tplc="9E1AB7F4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CIDFont+F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13D45"/>
    <w:multiLevelType w:val="hybridMultilevel"/>
    <w:tmpl w:val="B622ADA0"/>
    <w:lvl w:ilvl="0" w:tplc="66A89716">
      <w:start w:val="10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F02DB"/>
    <w:multiLevelType w:val="hybridMultilevel"/>
    <w:tmpl w:val="7090E21A"/>
    <w:lvl w:ilvl="0" w:tplc="A8CE8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4EA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D27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25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4C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A43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06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AA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6AB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B2FF6"/>
    <w:multiLevelType w:val="hybridMultilevel"/>
    <w:tmpl w:val="76E467B2"/>
    <w:lvl w:ilvl="0" w:tplc="8ECED8D2">
      <w:numFmt w:val="bullet"/>
      <w:lvlText w:val="-"/>
      <w:lvlJc w:val="left"/>
      <w:pPr>
        <w:ind w:left="720" w:hanging="360"/>
      </w:pPr>
      <w:rPr>
        <w:rFonts w:ascii="Verdana" w:eastAsiaTheme="minorHAnsi" w:hAnsi="Verdana" w:cs="CIDFont+F2" w:hint="default"/>
        <w:color w:val="2626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93A93"/>
    <w:multiLevelType w:val="hybridMultilevel"/>
    <w:tmpl w:val="BD700D1C"/>
    <w:lvl w:ilvl="0" w:tplc="42F8A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EA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2E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81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82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0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4C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8C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45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B5BAF"/>
    <w:multiLevelType w:val="hybridMultilevel"/>
    <w:tmpl w:val="30AA39C6"/>
    <w:lvl w:ilvl="0" w:tplc="CAD03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84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A6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C6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82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A4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63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82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C4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D54D6"/>
    <w:multiLevelType w:val="hybridMultilevel"/>
    <w:tmpl w:val="E0A836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B6BB4"/>
    <w:multiLevelType w:val="hybridMultilevel"/>
    <w:tmpl w:val="6882CB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52A10"/>
    <w:multiLevelType w:val="hybridMultilevel"/>
    <w:tmpl w:val="9D7040F0"/>
    <w:lvl w:ilvl="0" w:tplc="964A23F4">
      <w:start w:val="1"/>
      <w:numFmt w:val="decimal"/>
      <w:lvlText w:val="%1."/>
      <w:lvlJc w:val="left"/>
      <w:pPr>
        <w:ind w:left="927" w:hanging="360"/>
      </w:pPr>
      <w:rPr>
        <w:rFonts w:hint="default"/>
        <w:sz w:val="32"/>
        <w:szCs w:val="3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95429"/>
    <w:multiLevelType w:val="hybridMultilevel"/>
    <w:tmpl w:val="F7EA7214"/>
    <w:lvl w:ilvl="0" w:tplc="E7A42E3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B42BC"/>
    <w:multiLevelType w:val="hybridMultilevel"/>
    <w:tmpl w:val="D75A553C"/>
    <w:lvl w:ilvl="0" w:tplc="E7A42E3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8"/>
  </w:num>
  <w:num w:numId="5">
    <w:abstractNumId w:val="14"/>
  </w:num>
  <w:num w:numId="6">
    <w:abstractNumId w:val="36"/>
  </w:num>
  <w:num w:numId="7">
    <w:abstractNumId w:val="10"/>
  </w:num>
  <w:num w:numId="8">
    <w:abstractNumId w:val="33"/>
  </w:num>
  <w:num w:numId="9">
    <w:abstractNumId w:val="4"/>
  </w:num>
  <w:num w:numId="10">
    <w:abstractNumId w:val="27"/>
  </w:num>
  <w:num w:numId="11">
    <w:abstractNumId w:val="2"/>
  </w:num>
  <w:num w:numId="12">
    <w:abstractNumId w:val="29"/>
  </w:num>
  <w:num w:numId="13">
    <w:abstractNumId w:val="1"/>
  </w:num>
  <w:num w:numId="14">
    <w:abstractNumId w:val="37"/>
  </w:num>
  <w:num w:numId="15">
    <w:abstractNumId w:val="35"/>
  </w:num>
  <w:num w:numId="16">
    <w:abstractNumId w:val="28"/>
  </w:num>
  <w:num w:numId="17">
    <w:abstractNumId w:val="5"/>
  </w:num>
  <w:num w:numId="18">
    <w:abstractNumId w:val="7"/>
  </w:num>
  <w:num w:numId="19">
    <w:abstractNumId w:val="17"/>
  </w:num>
  <w:num w:numId="20">
    <w:abstractNumId w:val="25"/>
  </w:num>
  <w:num w:numId="21">
    <w:abstractNumId w:val="38"/>
  </w:num>
  <w:num w:numId="22">
    <w:abstractNumId w:val="20"/>
  </w:num>
  <w:num w:numId="23">
    <w:abstractNumId w:val="18"/>
  </w:num>
  <w:num w:numId="24">
    <w:abstractNumId w:val="23"/>
  </w:num>
  <w:num w:numId="25">
    <w:abstractNumId w:val="39"/>
  </w:num>
  <w:num w:numId="26">
    <w:abstractNumId w:val="22"/>
  </w:num>
  <w:num w:numId="27">
    <w:abstractNumId w:val="0"/>
  </w:num>
  <w:num w:numId="28">
    <w:abstractNumId w:val="41"/>
  </w:num>
  <w:num w:numId="29">
    <w:abstractNumId w:val="15"/>
  </w:num>
  <w:num w:numId="30">
    <w:abstractNumId w:val="31"/>
  </w:num>
  <w:num w:numId="31">
    <w:abstractNumId w:val="43"/>
  </w:num>
  <w:num w:numId="32">
    <w:abstractNumId w:val="42"/>
  </w:num>
  <w:num w:numId="33">
    <w:abstractNumId w:val="32"/>
  </w:num>
  <w:num w:numId="34">
    <w:abstractNumId w:val="19"/>
  </w:num>
  <w:num w:numId="35">
    <w:abstractNumId w:val="9"/>
  </w:num>
  <w:num w:numId="36">
    <w:abstractNumId w:val="11"/>
  </w:num>
  <w:num w:numId="37">
    <w:abstractNumId w:val="40"/>
  </w:num>
  <w:num w:numId="38">
    <w:abstractNumId w:val="13"/>
  </w:num>
  <w:num w:numId="39">
    <w:abstractNumId w:val="16"/>
  </w:num>
  <w:num w:numId="40">
    <w:abstractNumId w:val="3"/>
  </w:num>
  <w:num w:numId="41">
    <w:abstractNumId w:val="34"/>
  </w:num>
  <w:num w:numId="42">
    <w:abstractNumId w:val="21"/>
  </w:num>
  <w:num w:numId="43">
    <w:abstractNumId w:val="30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811"/>
    <w:rsid w:val="00011005"/>
    <w:rsid w:val="00011909"/>
    <w:rsid w:val="00013C4D"/>
    <w:rsid w:val="000169A9"/>
    <w:rsid w:val="0002289B"/>
    <w:rsid w:val="00032F61"/>
    <w:rsid w:val="000362B6"/>
    <w:rsid w:val="00052B45"/>
    <w:rsid w:val="00060A1E"/>
    <w:rsid w:val="0006759E"/>
    <w:rsid w:val="00075554"/>
    <w:rsid w:val="000B6A42"/>
    <w:rsid w:val="000D71EA"/>
    <w:rsid w:val="000E047A"/>
    <w:rsid w:val="000E4E8E"/>
    <w:rsid w:val="000F17C6"/>
    <w:rsid w:val="000F1920"/>
    <w:rsid w:val="000F22A2"/>
    <w:rsid w:val="000F4358"/>
    <w:rsid w:val="000F5CAD"/>
    <w:rsid w:val="00143B25"/>
    <w:rsid w:val="00150592"/>
    <w:rsid w:val="00161ED9"/>
    <w:rsid w:val="0016252E"/>
    <w:rsid w:val="001808B1"/>
    <w:rsid w:val="00194B0C"/>
    <w:rsid w:val="00195541"/>
    <w:rsid w:val="001B27E4"/>
    <w:rsid w:val="001B4F89"/>
    <w:rsid w:val="001B5FFF"/>
    <w:rsid w:val="001E255C"/>
    <w:rsid w:val="001E552C"/>
    <w:rsid w:val="001F1BCF"/>
    <w:rsid w:val="001F1CBE"/>
    <w:rsid w:val="001F292A"/>
    <w:rsid w:val="00205FA7"/>
    <w:rsid w:val="0021337D"/>
    <w:rsid w:val="00273BDB"/>
    <w:rsid w:val="00276AAE"/>
    <w:rsid w:val="0028533D"/>
    <w:rsid w:val="002A7BEB"/>
    <w:rsid w:val="002E0FBF"/>
    <w:rsid w:val="002E76CD"/>
    <w:rsid w:val="002F3977"/>
    <w:rsid w:val="00303247"/>
    <w:rsid w:val="00317ED2"/>
    <w:rsid w:val="00325752"/>
    <w:rsid w:val="00330AFE"/>
    <w:rsid w:val="00330D24"/>
    <w:rsid w:val="00332FC0"/>
    <w:rsid w:val="00334FB8"/>
    <w:rsid w:val="00343907"/>
    <w:rsid w:val="003601D2"/>
    <w:rsid w:val="00360FC0"/>
    <w:rsid w:val="00375C9D"/>
    <w:rsid w:val="0037651C"/>
    <w:rsid w:val="00376EF1"/>
    <w:rsid w:val="0039778A"/>
    <w:rsid w:val="003A676C"/>
    <w:rsid w:val="003C3B5D"/>
    <w:rsid w:val="003D31DA"/>
    <w:rsid w:val="003F7750"/>
    <w:rsid w:val="00400A67"/>
    <w:rsid w:val="0041536D"/>
    <w:rsid w:val="00427A80"/>
    <w:rsid w:val="00435EE7"/>
    <w:rsid w:val="00440E3A"/>
    <w:rsid w:val="004668CD"/>
    <w:rsid w:val="00497252"/>
    <w:rsid w:val="004A6DB3"/>
    <w:rsid w:val="004B4A70"/>
    <w:rsid w:val="004B5ABA"/>
    <w:rsid w:val="004C18BC"/>
    <w:rsid w:val="004F0F23"/>
    <w:rsid w:val="004F3260"/>
    <w:rsid w:val="0051204C"/>
    <w:rsid w:val="00515512"/>
    <w:rsid w:val="005461F3"/>
    <w:rsid w:val="00553D5F"/>
    <w:rsid w:val="005717CA"/>
    <w:rsid w:val="0057219E"/>
    <w:rsid w:val="00584811"/>
    <w:rsid w:val="0058693E"/>
    <w:rsid w:val="005A52D6"/>
    <w:rsid w:val="005A7228"/>
    <w:rsid w:val="005B0333"/>
    <w:rsid w:val="005C0F4B"/>
    <w:rsid w:val="005C3A4A"/>
    <w:rsid w:val="005C3EA5"/>
    <w:rsid w:val="005C5290"/>
    <w:rsid w:val="005D1BE7"/>
    <w:rsid w:val="005D502E"/>
    <w:rsid w:val="005E4F75"/>
    <w:rsid w:val="00621263"/>
    <w:rsid w:val="0062599B"/>
    <w:rsid w:val="006320DE"/>
    <w:rsid w:val="0064007F"/>
    <w:rsid w:val="00645CC1"/>
    <w:rsid w:val="00650959"/>
    <w:rsid w:val="00652219"/>
    <w:rsid w:val="00652EE4"/>
    <w:rsid w:val="006836F8"/>
    <w:rsid w:val="0069551A"/>
    <w:rsid w:val="006A0CA5"/>
    <w:rsid w:val="006B3497"/>
    <w:rsid w:val="006B3F45"/>
    <w:rsid w:val="006C15CF"/>
    <w:rsid w:val="006C2F03"/>
    <w:rsid w:val="006C79BA"/>
    <w:rsid w:val="006E2C05"/>
    <w:rsid w:val="007154D5"/>
    <w:rsid w:val="007315F3"/>
    <w:rsid w:val="007426BC"/>
    <w:rsid w:val="00744090"/>
    <w:rsid w:val="0078763E"/>
    <w:rsid w:val="00787F7A"/>
    <w:rsid w:val="007957B7"/>
    <w:rsid w:val="007A1BB4"/>
    <w:rsid w:val="007A3B6A"/>
    <w:rsid w:val="007C46AB"/>
    <w:rsid w:val="007C6279"/>
    <w:rsid w:val="007D0EA5"/>
    <w:rsid w:val="007D1928"/>
    <w:rsid w:val="007E324F"/>
    <w:rsid w:val="007E4D91"/>
    <w:rsid w:val="00807E7A"/>
    <w:rsid w:val="00831D3C"/>
    <w:rsid w:val="008340F2"/>
    <w:rsid w:val="00835507"/>
    <w:rsid w:val="00844DF3"/>
    <w:rsid w:val="0086583C"/>
    <w:rsid w:val="00871C47"/>
    <w:rsid w:val="00872BE0"/>
    <w:rsid w:val="0088488B"/>
    <w:rsid w:val="00894183"/>
    <w:rsid w:val="008948C8"/>
    <w:rsid w:val="008A0248"/>
    <w:rsid w:val="008A593D"/>
    <w:rsid w:val="008B0A90"/>
    <w:rsid w:val="008D333C"/>
    <w:rsid w:val="008D64F0"/>
    <w:rsid w:val="008F72FE"/>
    <w:rsid w:val="0091072E"/>
    <w:rsid w:val="009109D2"/>
    <w:rsid w:val="00933AD1"/>
    <w:rsid w:val="00944180"/>
    <w:rsid w:val="009610DD"/>
    <w:rsid w:val="0096195B"/>
    <w:rsid w:val="00967006"/>
    <w:rsid w:val="0097701F"/>
    <w:rsid w:val="009A517B"/>
    <w:rsid w:val="009D3E63"/>
    <w:rsid w:val="00A074ED"/>
    <w:rsid w:val="00A1591E"/>
    <w:rsid w:val="00A208B1"/>
    <w:rsid w:val="00A26623"/>
    <w:rsid w:val="00A34D82"/>
    <w:rsid w:val="00A4127D"/>
    <w:rsid w:val="00A5327B"/>
    <w:rsid w:val="00A73550"/>
    <w:rsid w:val="00A76708"/>
    <w:rsid w:val="00A82BB5"/>
    <w:rsid w:val="00A86590"/>
    <w:rsid w:val="00A879FD"/>
    <w:rsid w:val="00AA3DD1"/>
    <w:rsid w:val="00AB35CE"/>
    <w:rsid w:val="00AB4E37"/>
    <w:rsid w:val="00AE3FAA"/>
    <w:rsid w:val="00B110B9"/>
    <w:rsid w:val="00B2056D"/>
    <w:rsid w:val="00B22D73"/>
    <w:rsid w:val="00B242ED"/>
    <w:rsid w:val="00B2760A"/>
    <w:rsid w:val="00B33508"/>
    <w:rsid w:val="00B43288"/>
    <w:rsid w:val="00B44457"/>
    <w:rsid w:val="00B50805"/>
    <w:rsid w:val="00B55328"/>
    <w:rsid w:val="00B61815"/>
    <w:rsid w:val="00B63214"/>
    <w:rsid w:val="00B67D72"/>
    <w:rsid w:val="00B73F51"/>
    <w:rsid w:val="00B75B85"/>
    <w:rsid w:val="00B91017"/>
    <w:rsid w:val="00B912A9"/>
    <w:rsid w:val="00B9207C"/>
    <w:rsid w:val="00B926BB"/>
    <w:rsid w:val="00BA3DB1"/>
    <w:rsid w:val="00BC0A8F"/>
    <w:rsid w:val="00BC581A"/>
    <w:rsid w:val="00BD54E2"/>
    <w:rsid w:val="00BD7CCE"/>
    <w:rsid w:val="00BF0A20"/>
    <w:rsid w:val="00BF1B43"/>
    <w:rsid w:val="00BF57DE"/>
    <w:rsid w:val="00C11778"/>
    <w:rsid w:val="00C170A9"/>
    <w:rsid w:val="00C2053B"/>
    <w:rsid w:val="00C36774"/>
    <w:rsid w:val="00C40BF1"/>
    <w:rsid w:val="00C7063C"/>
    <w:rsid w:val="00C7331A"/>
    <w:rsid w:val="00C734C3"/>
    <w:rsid w:val="00CB6C05"/>
    <w:rsid w:val="00CC5F40"/>
    <w:rsid w:val="00CC679C"/>
    <w:rsid w:val="00D10E9E"/>
    <w:rsid w:val="00D13AD2"/>
    <w:rsid w:val="00D2278C"/>
    <w:rsid w:val="00D34E87"/>
    <w:rsid w:val="00D40A92"/>
    <w:rsid w:val="00D53E27"/>
    <w:rsid w:val="00D62F24"/>
    <w:rsid w:val="00D66235"/>
    <w:rsid w:val="00D7198B"/>
    <w:rsid w:val="00D7714B"/>
    <w:rsid w:val="00D92618"/>
    <w:rsid w:val="00D930D9"/>
    <w:rsid w:val="00D94D9C"/>
    <w:rsid w:val="00DA7263"/>
    <w:rsid w:val="00DB02CA"/>
    <w:rsid w:val="00DC0D84"/>
    <w:rsid w:val="00DD0DFF"/>
    <w:rsid w:val="00DE3F5A"/>
    <w:rsid w:val="00DE7564"/>
    <w:rsid w:val="00DF0C28"/>
    <w:rsid w:val="00DF442B"/>
    <w:rsid w:val="00E27E6F"/>
    <w:rsid w:val="00E40E8C"/>
    <w:rsid w:val="00E453CC"/>
    <w:rsid w:val="00E6146F"/>
    <w:rsid w:val="00E757D2"/>
    <w:rsid w:val="00E83A0F"/>
    <w:rsid w:val="00E86764"/>
    <w:rsid w:val="00E976FE"/>
    <w:rsid w:val="00EA7F9D"/>
    <w:rsid w:val="00EB1C23"/>
    <w:rsid w:val="00EC3F4E"/>
    <w:rsid w:val="00EC4A2C"/>
    <w:rsid w:val="00EC55D3"/>
    <w:rsid w:val="00EC641B"/>
    <w:rsid w:val="00EC6EB2"/>
    <w:rsid w:val="00ED5598"/>
    <w:rsid w:val="00EE077F"/>
    <w:rsid w:val="00EE62A1"/>
    <w:rsid w:val="00EF3433"/>
    <w:rsid w:val="00EF5609"/>
    <w:rsid w:val="00EF7925"/>
    <w:rsid w:val="00F0062F"/>
    <w:rsid w:val="00F05543"/>
    <w:rsid w:val="00F307EE"/>
    <w:rsid w:val="00F34A92"/>
    <w:rsid w:val="00F51012"/>
    <w:rsid w:val="00F7501E"/>
    <w:rsid w:val="00F750BD"/>
    <w:rsid w:val="00F83C45"/>
    <w:rsid w:val="00F91E6E"/>
    <w:rsid w:val="00F92428"/>
    <w:rsid w:val="00F962BF"/>
    <w:rsid w:val="00FB107F"/>
    <w:rsid w:val="00FB42AF"/>
    <w:rsid w:val="00FC2E0D"/>
    <w:rsid w:val="00FD4577"/>
    <w:rsid w:val="00FD5FDD"/>
    <w:rsid w:val="00FE077C"/>
    <w:rsid w:val="00FF432D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54714-76CE-406A-8163-716464F9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Helvetica"/>
        <w:sz w:val="22"/>
        <w:szCs w:val="22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278C"/>
    <w:pPr>
      <w:spacing w:after="200" w:line="276" w:lineRule="auto"/>
    </w:pPr>
    <w:rPr>
      <w:rFonts w:asciiTheme="minorHAnsi" w:hAnsiTheme="minorHAnsi" w:cstheme="min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39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2278C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B5ABA"/>
    <w:pPr>
      <w:ind w:left="720"/>
      <w:contextualSpacing/>
    </w:p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4B5ABA"/>
    <w:rPr>
      <w:color w:val="808080"/>
      <w:shd w:val="clear" w:color="auto" w:fill="E6E6E6"/>
    </w:rPr>
  </w:style>
  <w:style w:type="paragraph" w:styleId="Geenafstand">
    <w:name w:val="No Spacing"/>
    <w:uiPriority w:val="1"/>
    <w:qFormat/>
    <w:rsid w:val="00F92428"/>
    <w:pPr>
      <w:spacing w:after="0" w:line="240" w:lineRule="auto"/>
    </w:pPr>
    <w:rPr>
      <w:rFonts w:asciiTheme="minorHAnsi" w:hAnsiTheme="minorHAnsi" w:cstheme="minorBidi"/>
    </w:rPr>
  </w:style>
  <w:style w:type="paragraph" w:styleId="Normaalweb">
    <w:name w:val="Normal (Web)"/>
    <w:basedOn w:val="Standaard"/>
    <w:uiPriority w:val="99"/>
    <w:semiHidden/>
    <w:unhideWhenUsed/>
    <w:rsid w:val="00D1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10E9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A5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52D6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EC6EB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C5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5F40"/>
    <w:rPr>
      <w:rFonts w:asciiTheme="minorHAnsi" w:hAnsiTheme="minorHAnsi" w:cstheme="minorBidi"/>
    </w:rPr>
  </w:style>
  <w:style w:type="paragraph" w:styleId="Voettekst">
    <w:name w:val="footer"/>
    <w:basedOn w:val="Standaard"/>
    <w:link w:val="VoettekstChar"/>
    <w:uiPriority w:val="99"/>
    <w:unhideWhenUsed/>
    <w:rsid w:val="00CC5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5F40"/>
    <w:rPr>
      <w:rFonts w:asciiTheme="minorHAnsi" w:hAnsiTheme="minorHAnsi" w:cstheme="minorBidi"/>
    </w:rPr>
  </w:style>
  <w:style w:type="paragraph" w:customStyle="1" w:styleId="Default">
    <w:name w:val="Default"/>
    <w:rsid w:val="0091072E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39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raster">
    <w:name w:val="Table Grid"/>
    <w:basedOn w:val="Standaardtabel"/>
    <w:uiPriority w:val="39"/>
    <w:rsid w:val="00AB3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parkinson-vereniging.nl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://www.soroptimist.nl/index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arkinson-vereniging.nl/word-lid/aanmelden" TargetMode="External"/><Relationship Id="rId17" Type="http://schemas.openxmlformats.org/officeDocument/2006/relationships/hyperlink" Target="http://www.parkinsoncafezoetermeer.nl/wp/wp-content/uploads/2016/02/logo-fons-1818.bmp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kinsoncafezoetermeer.n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mailto:info@parkinsoncafezoetermeer.nl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-Nieuwsbrieven%202012%20-%20nu\n-20200303%20Nieuwsbrief%20202x-x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961A0-1267-4F85-9D5A-EA510742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n-20200303 Nieuwsbrief 202x-x SJABLOON</Template>
  <TotalTime>119</TotalTime>
  <Pages>2</Pages>
  <Words>622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tomenjoke.westerhof@planet.nl</cp:lastModifiedBy>
  <cp:revision>5</cp:revision>
  <cp:lastPrinted>2020-07-05T15:54:00Z</cp:lastPrinted>
  <dcterms:created xsi:type="dcterms:W3CDTF">2020-07-01T19:16:00Z</dcterms:created>
  <dcterms:modified xsi:type="dcterms:W3CDTF">2020-07-05T17:36:00Z</dcterms:modified>
</cp:coreProperties>
</file>