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E6415" w:rsidRDefault="00DE6415" w:rsidP="00DE6415">
      <w:pPr>
        <w:pStyle w:val="Titel"/>
      </w:pPr>
      <w:bookmarkStart w:id="0" w:name="_GoBack"/>
      <w:bookmarkEnd w:id="0"/>
      <w:r>
        <w:rPr>
          <w:noProof/>
        </w:rPr>
        <mc:AlternateContent>
          <mc:Choice Requires="wps">
            <w:drawing>
              <wp:anchor distT="0" distB="0" distL="114300" distR="114300" simplePos="0" relativeHeight="251660288" behindDoc="0" locked="0" layoutInCell="1" allowOverlap="1" wp14:anchorId="4AC6AF2B" wp14:editId="51978E91">
                <wp:simplePos x="0" y="0"/>
                <wp:positionH relativeFrom="page">
                  <wp:align>right</wp:align>
                </wp:positionH>
                <wp:positionV relativeFrom="page">
                  <wp:posOffset>1440180</wp:posOffset>
                </wp:positionV>
                <wp:extent cx="7020000" cy="540000"/>
                <wp:effectExtent l="0" t="0" r="0" b="0"/>
                <wp:wrapSquare wrapText="bothSides"/>
                <wp:docPr id="2" name="Tekstvak 2"/>
                <wp:cNvGraphicFramePr/>
                <a:graphic xmlns:a="http://schemas.openxmlformats.org/drawingml/2006/main">
                  <a:graphicData uri="http://schemas.microsoft.com/office/word/2010/wordprocessingShape">
                    <wps:wsp>
                      <wps:cNvSpPr txBox="1"/>
                      <wps:spPr>
                        <a:xfrm>
                          <a:off x="0" y="0"/>
                          <a:ext cx="7020000" cy="540000"/>
                        </a:xfrm>
                        <a:prstGeom prst="rect">
                          <a:avLst/>
                        </a:prstGeom>
                        <a:solidFill>
                          <a:srgbClr val="F3973A"/>
                        </a:solidFill>
                        <a:ln w="6350">
                          <a:noFill/>
                        </a:ln>
                        <a:effectLst/>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rsidR="00DE6415" w:rsidRPr="00DE6415" w:rsidRDefault="00DE6415">
                            <w:pPr>
                              <w:rPr>
                                <w:color w:val="FFFFFF" w:themeColor="background1"/>
                                <w:sz w:val="48"/>
                                <w:szCs w:val="48"/>
                              </w:rPr>
                            </w:pPr>
                            <w:r w:rsidRPr="00DE6415">
                              <w:rPr>
                                <w:color w:val="FFFFFF" w:themeColor="background1"/>
                                <w:sz w:val="48"/>
                                <w:szCs w:val="48"/>
                              </w:rPr>
                              <w:t>Westelijke Mijnstreek</w:t>
                            </w:r>
                          </w:p>
                        </w:txbxContent>
                      </wps:txbx>
                      <wps:bodyPr rot="0" spcFirstLastPara="0" vertOverflow="overflow" horzOverflow="overflow" vert="horz" wrap="square" lIns="36000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AC6AF2B" id="_x0000_t202" coordsize="21600,21600" o:spt="202" path="m,l,21600r21600,l21600,xe">
                <v:stroke joinstyle="miter"/>
                <v:path gradientshapeok="t" o:connecttype="rect"/>
              </v:shapetype>
              <v:shape id="Tekstvak 2" o:spid="_x0000_s1026" type="#_x0000_t202" style="position:absolute;margin-left:501.55pt;margin-top:113.4pt;width:552.75pt;height:42.5pt;z-index:251660288;visibility:visible;mso-wrap-style:square;mso-width-percent:0;mso-height-percent:0;mso-wrap-distance-left:9pt;mso-wrap-distance-top:0;mso-wrap-distance-right:9pt;mso-wrap-distance-bottom:0;mso-position-horizontal:right;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" fillcolor="#f3973a" stroked="f" strokeweight=".5pt">
                <v:textbox inset="10mm,0,0,0">
                  <w:txbxContent>
                    <w:p w:rsidR="00DE6415" w:rsidRPr="00DE6415" w:rsidRDefault="00DE6415">
                      <w:pPr>
                        <w:rPr>
                          <w:color w:val="FFFFFF" w:themeColor="background1"/>
                          <w:sz w:val="48"/>
                          <w:szCs w:val="48"/>
                        </w:rPr>
                      </w:pPr>
                      <w:r w:rsidRPr="00DE6415">
                        <w:rPr>
                          <w:color w:val="FFFFFF" w:themeColor="background1"/>
                          <w:sz w:val="48"/>
                          <w:szCs w:val="48"/>
                        </w:rPr>
                        <w:t>Westelijke Mijnstreek</w:t>
                      </w:r>
                    </w:p>
                  </w:txbxContent>
                </v:textbox>
                <w10:wrap type="square" anchorx="page" anchory="page"/>
              </v:shape>
            </w:pict>
          </mc:Fallback>
        </mc:AlternateContent>
      </w:r>
    </w:p>
    <w:p w:rsidR="00EB23CC" w:rsidRDefault="00930708" w:rsidP="00DE6415">
      <w:pPr>
        <w:pStyle w:val="Titel"/>
      </w:pPr>
      <w:r>
        <w:t>Titel lorem ipsum dolor</w:t>
      </w:r>
      <w:r w:rsidR="00EF6DB8">
        <w:t xml:space="preserve"> amet</w:t>
      </w:r>
    </w:p>
    <w:p w:rsidR="008E7FA3" w:rsidRDefault="002243D8" w:rsidP="00DE6415">
      <w:pPr>
        <w:pStyle w:val="Ondertitel"/>
      </w:pPr>
      <w:r>
        <w:t>Ut aliquam ve</w:t>
      </w:r>
    </w:p>
    <w:p w:rsidR="001C37A5" w:rsidRPr="001C37A5" w:rsidRDefault="001C37A5" w:rsidP="001C37A5"/>
    <w:p w:rsidR="001C37A5" w:rsidRDefault="00257322" w:rsidP="001C37A5">
      <w:pPr>
        <w:pStyle w:val="Introtekst"/>
        <w:rPr>
          <w:rFonts w:cs="Verdana"/>
        </w:rPr>
      </w:pPr>
      <w:r>
        <w:rPr>
          <w:noProof/>
        </w:rPr>
        <mc:AlternateContent>
          <mc:Choice Requires="wps">
            <w:drawing>
              <wp:anchor distT="0" distB="0" distL="180340" distR="180340" simplePos="0" relativeHeight="251659264" behindDoc="0" locked="0" layoutInCell="1" allowOverlap="1" wp14:anchorId="012E3C01" wp14:editId="4732224A">
                <wp:simplePos x="0" y="0"/>
                <wp:positionH relativeFrom="column">
                  <wp:posOffset>4083050</wp:posOffset>
                </wp:positionH>
                <wp:positionV relativeFrom="page">
                  <wp:posOffset>3311525</wp:posOffset>
                </wp:positionV>
                <wp:extent cx="2085975" cy="6334125"/>
                <wp:effectExtent l="0" t="0" r="22225" b="15875"/>
                <wp:wrapSquare wrapText="bothSides"/>
                <wp:docPr id="1" name="Tekstvak 1"/>
                <wp:cNvGraphicFramePr/>
                <a:graphic xmlns:a="http://schemas.openxmlformats.org/drawingml/2006/main">
                  <a:graphicData uri="http://schemas.microsoft.com/office/word/2010/wordprocessingShape">
                    <wps:wsp>
                      <wps:cNvSpPr txBox="1"/>
                      <wps:spPr>
                        <a:xfrm>
                          <a:off x="0" y="0"/>
                          <a:ext cx="2085975" cy="6334125"/>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rsidR="001C37A5" w:rsidRDefault="001C37A5" w:rsidP="001C37A5">
                            <w:pPr>
                              <w:pStyle w:val="Kadertekst"/>
                            </w:pPr>
                            <w:r w:rsidRPr="008E7FA3">
                              <w:t xml:space="preserve">Ercipiscin veriustrud </w:t>
                            </w:r>
                            <w:r w:rsidRPr="00FF6DDC">
                              <w:rPr>
                                <w:rFonts w:cs="Verdana"/>
                              </w:rPr>
                              <w:t xml:space="preserve"> </w:t>
                            </w:r>
                            <w:r w:rsidRPr="008E7FA3">
                              <w:t xml:space="preserve">molobor sendre dunt volut iril iriure feugiat. Uscil ilit in eros eniam, volenisim delis alit er augue conullaor in endre mod eum in vulla adit vel dunt verate dunt eriure core magnis acilis do odit aci tinis eniamet augue feuisci bla facipsu scidunt utem quat nullandreet, sequat lor sum ate veros ero od tis duis nibh et verit laorperit </w:t>
                            </w:r>
                          </w:p>
                          <w:p w:rsidR="001C37A5" w:rsidRDefault="001C37A5" w:rsidP="001C37A5">
                            <w:pPr>
                              <w:pStyle w:val="Kadertekst"/>
                            </w:pPr>
                          </w:p>
                          <w:p w:rsidR="001C37A5" w:rsidRDefault="001C37A5" w:rsidP="001C37A5">
                            <w:pPr>
                              <w:pStyle w:val="Kadertekst"/>
                              <w:numPr>
                                <w:ilvl w:val="0"/>
                                <w:numId w:val="2"/>
                              </w:numPr>
                              <w:ind w:left="284" w:hanging="284"/>
                            </w:pPr>
                            <w:r w:rsidRPr="008E7FA3">
                              <w:t>iusto odolobor am dipsumm olenim am nummy nonulluptat aliquiscin exer</w:t>
                            </w:r>
                          </w:p>
                          <w:p w:rsidR="001C37A5" w:rsidRDefault="001C37A5" w:rsidP="001C37A5">
                            <w:pPr>
                              <w:pStyle w:val="Kadertekst"/>
                              <w:numPr>
                                <w:ilvl w:val="0"/>
                                <w:numId w:val="2"/>
                              </w:numPr>
                              <w:ind w:left="284" w:hanging="284"/>
                            </w:pPr>
                            <w:r w:rsidRPr="008E7FA3">
                              <w:t>summy nullan vel er seniat vel ut vent laore dolestrud tem dolum iriustie ea feugue</w:t>
                            </w:r>
                          </w:p>
                          <w:p w:rsidR="001C37A5" w:rsidRDefault="001C37A5" w:rsidP="001C37A5">
                            <w:pPr>
                              <w:pStyle w:val="Kadertekst"/>
                            </w:pPr>
                          </w:p>
                          <w:p w:rsidR="001C37A5" w:rsidRDefault="001C37A5" w:rsidP="001C37A5">
                            <w:pPr>
                              <w:pStyle w:val="Kadertekst"/>
                            </w:pPr>
                            <w:r w:rsidRPr="008E7FA3">
                              <w:t>eriure core magnis acilis do odit aci tinis eniamet augue feuisci bla facipsu scidunt utem quat nullandreet, sequat lor sum ate vero</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12E3C01" id="Tekstvak 1" o:spid="_x0000_s1027" type="#_x0000_t202" style="position:absolute;margin-left:321.5pt;margin-top:260.75pt;width:164.25pt;height:498.75pt;z-index:251659264;visibility:visible;mso-wrap-style:square;mso-height-percent:0;mso-wrap-distance-left:14.2pt;mso-wrap-distance-top:0;mso-wrap-distance-right:14.2pt;mso-wrap-distance-bottom:0;mso-position-horizontal:absolute;mso-position-horizontal-relative:text;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" filled="f" stroked="f">
                <v:textbox inset="0,0,0,0">
                  <w:txbxContent>
                    <w:p w:rsidR="001C37A5" w:rsidRDefault="001C37A5" w:rsidP="001C37A5">
                      <w:pPr>
                        <w:pStyle w:val="Kadertekst"/>
                      </w:pPr>
                      <w:r w:rsidRPr="008E7FA3">
                        <w:t xml:space="preserve">Ercipiscin veriustrud </w:t>
                      </w:r>
                      <w:r w:rsidRPr="00FF6DDC">
                        <w:rPr>
                          <w:rFonts w:cs="Verdana"/>
                        </w:rPr>
                        <w:t xml:space="preserve"> </w:t>
                      </w:r>
                      <w:r w:rsidRPr="008E7FA3">
                        <w:t xml:space="preserve">molobor sendre dunt volut iril iriure feugiat. Uscil ilit in eros eniam, volenisim delis alit er augue conullaor in endre mod eum in vulla adit vel dunt verate dunt eriure core magnis acilis do odit aci tinis eniamet augue feuisci bla facipsu scidunt utem quat nullandreet, sequat lor sum ate veros ero od tis duis nibh et verit laorperit </w:t>
                      </w:r>
                    </w:p>
                    <w:p w:rsidR="001C37A5" w:rsidRDefault="001C37A5" w:rsidP="001C37A5">
                      <w:pPr>
                        <w:pStyle w:val="Kadertekst"/>
                      </w:pPr>
                    </w:p>
                    <w:p w:rsidR="001C37A5" w:rsidRDefault="001C37A5" w:rsidP="001C37A5">
                      <w:pPr>
                        <w:pStyle w:val="Kadertekst"/>
                        <w:numPr>
                          <w:ilvl w:val="0"/>
                          <w:numId w:val="2"/>
                        </w:numPr>
                        <w:ind w:left="284" w:hanging="284"/>
                      </w:pPr>
                      <w:r w:rsidRPr="008E7FA3">
                        <w:t>iusto odolobor am dipsumm olenim am nummy nonulluptat aliquiscin exer</w:t>
                      </w:r>
                    </w:p>
                    <w:p w:rsidR="001C37A5" w:rsidRDefault="001C37A5" w:rsidP="001C37A5">
                      <w:pPr>
                        <w:pStyle w:val="Kadertekst"/>
                        <w:numPr>
                          <w:ilvl w:val="0"/>
                          <w:numId w:val="2"/>
                        </w:numPr>
                        <w:ind w:left="284" w:hanging="284"/>
                      </w:pPr>
                      <w:r w:rsidRPr="008E7FA3">
                        <w:t>summy nullan vel er seniat vel ut vent laore dolestrud tem dolum iriustie ea feugue</w:t>
                      </w:r>
                    </w:p>
                    <w:p w:rsidR="001C37A5" w:rsidRDefault="001C37A5" w:rsidP="001C37A5">
                      <w:pPr>
                        <w:pStyle w:val="Kadertekst"/>
                      </w:pPr>
                    </w:p>
                    <w:p w:rsidR="001C37A5" w:rsidRDefault="001C37A5" w:rsidP="001C37A5">
                      <w:pPr>
                        <w:pStyle w:val="Kadertekst"/>
                      </w:pPr>
                      <w:r w:rsidRPr="008E7FA3">
                        <w:t>eriure core magnis acilis do odit aci tinis eniamet augue feuisci bla facipsu scidunt utem quat nullandreet, sequat lor sum ate vero</w:t>
                      </w:r>
                    </w:p>
                  </w:txbxContent>
                </v:textbox>
                <w10:wrap type="square" anchory="page"/>
              </v:shape>
            </w:pict>
          </mc:Fallback>
        </mc:AlternateContent>
      </w:r>
      <w:r w:rsidR="001C37A5" w:rsidRPr="008E7FA3">
        <w:t xml:space="preserve">Ercipiscin veriustrud molobor sendre dunt volut iril iriure feugiat. Uscil ilit in eros eniam, volenisim delis alit er augue conullaor in endre mod eum in vulla adit vel dunt verate dunt eriure core magnis acilis do </w:t>
      </w:r>
      <w:r w:rsidR="001C37A5" w:rsidRPr="00FF6DDC">
        <w:rPr>
          <w:rFonts w:cs="Verdana"/>
        </w:rPr>
        <w:t xml:space="preserve">Tue ming erosting eui eum </w:t>
      </w:r>
    </w:p>
    <w:p w:rsidR="001C37A5" w:rsidRDefault="001C37A5" w:rsidP="001C37A5">
      <w:pPr>
        <w:rPr>
          <w:rFonts w:cs="Verdana"/>
          <w:szCs w:val="22"/>
        </w:rPr>
      </w:pPr>
      <w:r w:rsidRPr="00FF6DDC">
        <w:rPr>
          <w:rFonts w:cs="Verdana"/>
          <w:szCs w:val="22"/>
        </w:rPr>
        <w:t xml:space="preserve">zzrit lumsan venim venibh ea cor amet veros accum dolestio conum velent augait lute do commy nit dio con henibh eu faccum qui eummy nullan henim duis do dunt am zzriure modiatem venibh eu faccum nullan enisl eros nulput aut ad tem quam nos esse tatuercilisl erciduis alisim do consectet, quipit prat acipsum venibh euipissi blaoreros dolore dit nim dolutat, quat dolor adio dolobortis aut aliquam do cortisit vercipit am nostis alit at augiamcommy nos at acilit veliqua tumsan utetummy nos nos nim zzrit elit nim dui bla feuis nulputatisis acil et </w:t>
      </w:r>
    </w:p>
    <w:p w:rsidR="001C37A5" w:rsidRPr="00FF6DDC" w:rsidRDefault="001C37A5" w:rsidP="001C37A5">
      <w:pPr>
        <w:rPr>
          <w:rFonts w:cs="Verdana"/>
          <w:color w:val="000000"/>
          <w:szCs w:val="22"/>
        </w:rPr>
      </w:pPr>
    </w:p>
    <w:p w:rsidR="001C37A5" w:rsidRDefault="001C37A5" w:rsidP="001C37A5">
      <w:pPr>
        <w:pStyle w:val="Kop1"/>
      </w:pPr>
      <w:r w:rsidRPr="00FF6DDC">
        <w:t>Rud modiam</w:t>
      </w:r>
    </w:p>
    <w:p w:rsidR="00E3008C" w:rsidRPr="00841C3F" w:rsidRDefault="001C37A5" w:rsidP="00E3008C">
      <w:r>
        <w:t>T</w:t>
      </w:r>
      <w:r w:rsidRPr="00FF6DDC">
        <w:t xml:space="preserve">ionull andiametum quat. Im nullummy nim quat, quamcommy nulla facilit wis ate dolesse quamcon sequiscipit, vulluptat dignim venim do odo core eugait lobore tet wis doloreet ilit la facilisci ex ea faccumsan ent num delestin venit am eriliquat. Ut ad dolore faccum do consed magnisis alisci blam quis nim dolore diam, conse commy nulputet verat wis nonsecte modio delisi er incip esed dolortisl diamcommy nulla accum dunt dolortie ese core molessequat, commodo lortion sequatuero odolenim zzriusto od te facilla aliquip </w:t>
      </w:r>
      <w:r w:rsidRPr="00FF6DDC">
        <w:lastRenderedPageBreak/>
        <w:t xml:space="preserve">eummy nullan euip ea ad tat. Ut atisciduisit nis alit </w:t>
      </w:r>
      <w:r w:rsidR="00E3008C" w:rsidRPr="00841C3F">
        <w:t>ea cor amet veros accum dolestio conum velent augait lute do commy nit dio con henibh eu faccum qui eummy nullan henim duis do dunt am zzriure modiatem venibh eu faccum nullan enisl eros nulput aut ad tem quam nos esse tatuercilisl erciduis alisim do consectet, quipit prat acipsum venibh euipissi blaoreros dolore dit nim dolutat, quat dolor adio dolobortis aut aliquam do cortisit vercipit am nostis alit at augiamcommy nos at acilit veliqua tumsan utetummy nos nos nim zzrit elit nim dui bla feuis nulputatisis acil et vent aliquat niam, conum dion el del in verit ulput prat.</w:t>
      </w:r>
    </w:p>
    <w:p w:rsidR="00B472B5" w:rsidRDefault="00B472B5" w:rsidP="00B472B5"/>
    <w:p w:rsidR="00B472B5" w:rsidRDefault="00B472B5" w:rsidP="00B472B5">
      <w:pPr>
        <w:pStyle w:val="Kop1"/>
      </w:pPr>
      <w:r>
        <w:t>Minim venis</w:t>
      </w:r>
    </w:p>
    <w:p w:rsidR="00B472B5" w:rsidRPr="000D0A1D" w:rsidRDefault="00B472B5" w:rsidP="00B472B5">
      <w:r w:rsidRPr="00841C3F">
        <w:t>Onsequis nisit, corperaese minim quisci elisi.</w:t>
      </w:r>
      <w:r>
        <w:t xml:space="preserve"> </w:t>
      </w:r>
      <w:r w:rsidRPr="00841C3F">
        <w:t>Rud modiam, core tionull andiametum quat. Im nullummy nim quat, quamcommy nulla facilit wis ate dolesse quamcon sequiscipit, vulluptat dignim venim do odo core eugait lobore tet wis doloreet ilit la facilisci ex ea faccumsan ent num delestin venit am eriliquat. Ut ad dolore faccum do consed magnisis alisci blam quis nim dolore diam, conse commy nulputet verat wis nonsecte modio delisi er incip esed dolortisl diamcommy nulla accum dunt dolortie ese core molessequat, commodo lortion sequatuero odolenim zzriusto od te facilla aliquip eummy nullan euip ea ad tat. Ut atisciduisit nis alit ing ero digna consendre diam aut at lum iure ea augiatet nummy nulluptatet et utat aut aliquamcommy num quamcortisi bla feum del del ulput nos nonsecte feugait la faccum delit volorem inis doloreetuer sed te mincipit, quat luptat incidui tis dolore velit augiam, sendignim ea commodi amcommy nulla consecte min volutpat.</w:t>
      </w:r>
    </w:p>
    <w:sectPr w:rsidR="00B472B5" w:rsidRPr="000D0A1D" w:rsidSect="00DE6415">
      <w:headerReference w:type="default" r:id="rId8"/>
      <w:footerReference w:type="default" r:id="rId9"/>
      <w:headerReference w:type="first" r:id="rId10"/>
      <w:footerReference w:type="first" r:id="rId11"/>
      <w:type w:val="nextColumn"/>
      <w:pgSz w:w="11900" w:h="16820"/>
      <w:pgMar w:top="2127" w:right="845" w:bottom="1701" w:left="1418" w:header="0" w:footer="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F757D" w:rsidRDefault="000F757D" w:rsidP="004D1D2E">
      <w:r>
        <w:separator/>
      </w:r>
    </w:p>
  </w:endnote>
  <w:endnote w:type="continuationSeparator" w:id="0">
    <w:p w:rsidR="000F757D" w:rsidRDefault="000F757D" w:rsidP="004D1D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Verdana">
    <w:panose1 w:val="020B0604030504040204"/>
    <w:charset w:val="00"/>
    <w:family w:val="swiss"/>
    <w:pitch w:val="variable"/>
    <w:sig w:usb0="A10006FF" w:usb1="4000205B" w:usb2="0000001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Lucida Grande">
    <w:charset w:val="00"/>
    <w:family w:val="auto"/>
    <w:pitch w:val="variable"/>
    <w:sig w:usb0="E1000AEF" w:usb1="5000A1FF" w:usb2="00000000" w:usb3="00000000" w:csb0="000001BF" w:csb1="00000000"/>
  </w:font>
  <w:font w:name="Times-Roman">
    <w:altName w:val="Times"/>
    <w:panose1 w:val="00000000000000000000"/>
    <w:charset w:val="4D"/>
    <w:family w:val="auto"/>
    <w:notTrueType/>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10B74" w:rsidRDefault="00810B74" w:rsidP="00434C59">
    <w:pPr>
      <w:pStyle w:val="Voettekst"/>
      <w:tabs>
        <w:tab w:val="clear" w:pos="9072"/>
      </w:tabs>
      <w:ind w:left="-141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86456" w:rsidRDefault="00F86456" w:rsidP="00F86456">
    <w:pPr>
      <w:pStyle w:val="Voettekst"/>
      <w:ind w:left="-141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F757D" w:rsidRDefault="000F757D" w:rsidP="004D1D2E">
      <w:r>
        <w:separator/>
      </w:r>
    </w:p>
  </w:footnote>
  <w:footnote w:type="continuationSeparator" w:id="0">
    <w:p w:rsidR="000F757D" w:rsidRDefault="000F757D" w:rsidP="004D1D2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1D2E" w:rsidRDefault="004D1D2E" w:rsidP="00434C59">
    <w:pPr>
      <w:pStyle w:val="Koptekst"/>
      <w:ind w:left="-1418"/>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86456" w:rsidRDefault="00F86456" w:rsidP="00F86456">
    <w:pPr>
      <w:pStyle w:val="Koptekst"/>
      <w:ind w:left="-141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C9C0E5B"/>
    <w:multiLevelType w:val="hybridMultilevel"/>
    <w:tmpl w:val="C3C4EE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4AA6D25"/>
    <w:multiLevelType w:val="hybridMultilevel"/>
    <w:tmpl w:val="E47627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attachedTemplate r:id="rId1"/>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757D"/>
    <w:rsid w:val="00024AA0"/>
    <w:rsid w:val="000652F3"/>
    <w:rsid w:val="00072B23"/>
    <w:rsid w:val="00095453"/>
    <w:rsid w:val="000A2A16"/>
    <w:rsid w:val="000C34D3"/>
    <w:rsid w:val="000D0A1D"/>
    <w:rsid w:val="000E7C0E"/>
    <w:rsid w:val="000F757D"/>
    <w:rsid w:val="00123C30"/>
    <w:rsid w:val="0016465A"/>
    <w:rsid w:val="00165C46"/>
    <w:rsid w:val="0019213F"/>
    <w:rsid w:val="001C37A5"/>
    <w:rsid w:val="001F524D"/>
    <w:rsid w:val="002243D8"/>
    <w:rsid w:val="00257322"/>
    <w:rsid w:val="0029328D"/>
    <w:rsid w:val="002E54C4"/>
    <w:rsid w:val="00325DC3"/>
    <w:rsid w:val="003339D8"/>
    <w:rsid w:val="003A4BEE"/>
    <w:rsid w:val="004310CF"/>
    <w:rsid w:val="00434C59"/>
    <w:rsid w:val="00482CDE"/>
    <w:rsid w:val="00486FBB"/>
    <w:rsid w:val="0049715F"/>
    <w:rsid w:val="004D1D2E"/>
    <w:rsid w:val="004F4205"/>
    <w:rsid w:val="00511972"/>
    <w:rsid w:val="00577540"/>
    <w:rsid w:val="00610BFA"/>
    <w:rsid w:val="006120C3"/>
    <w:rsid w:val="00626888"/>
    <w:rsid w:val="00646F15"/>
    <w:rsid w:val="00706D2D"/>
    <w:rsid w:val="00723A93"/>
    <w:rsid w:val="0073409E"/>
    <w:rsid w:val="00764F7F"/>
    <w:rsid w:val="007B4D9B"/>
    <w:rsid w:val="007D240A"/>
    <w:rsid w:val="00810B74"/>
    <w:rsid w:val="00841C3F"/>
    <w:rsid w:val="00845758"/>
    <w:rsid w:val="008D0ED9"/>
    <w:rsid w:val="008E7FA3"/>
    <w:rsid w:val="00902523"/>
    <w:rsid w:val="009053D8"/>
    <w:rsid w:val="00930708"/>
    <w:rsid w:val="00935151"/>
    <w:rsid w:val="009561FE"/>
    <w:rsid w:val="00987DCB"/>
    <w:rsid w:val="009D0201"/>
    <w:rsid w:val="009D21E4"/>
    <w:rsid w:val="00A0754D"/>
    <w:rsid w:val="00A97D89"/>
    <w:rsid w:val="00AA4F5D"/>
    <w:rsid w:val="00AA79EA"/>
    <w:rsid w:val="00B15AE5"/>
    <w:rsid w:val="00B23A18"/>
    <w:rsid w:val="00B33CC5"/>
    <w:rsid w:val="00B45354"/>
    <w:rsid w:val="00B472B5"/>
    <w:rsid w:val="00B912A3"/>
    <w:rsid w:val="00BA7339"/>
    <w:rsid w:val="00BC18A6"/>
    <w:rsid w:val="00BD115F"/>
    <w:rsid w:val="00C174BB"/>
    <w:rsid w:val="00C33566"/>
    <w:rsid w:val="00C4684C"/>
    <w:rsid w:val="00CD6F30"/>
    <w:rsid w:val="00D47D40"/>
    <w:rsid w:val="00D50D95"/>
    <w:rsid w:val="00DC033B"/>
    <w:rsid w:val="00DE6415"/>
    <w:rsid w:val="00DF05B5"/>
    <w:rsid w:val="00DF3522"/>
    <w:rsid w:val="00DF7F56"/>
    <w:rsid w:val="00E1634A"/>
    <w:rsid w:val="00E20145"/>
    <w:rsid w:val="00E24E18"/>
    <w:rsid w:val="00E3008C"/>
    <w:rsid w:val="00E52576"/>
    <w:rsid w:val="00E86CA4"/>
    <w:rsid w:val="00E978A1"/>
    <w:rsid w:val="00EB23CC"/>
    <w:rsid w:val="00EF0B18"/>
    <w:rsid w:val="00EF6DB8"/>
    <w:rsid w:val="00F34CBD"/>
    <w:rsid w:val="00F404E1"/>
    <w:rsid w:val="00F51EFA"/>
    <w:rsid w:val="00F56289"/>
    <w:rsid w:val="00F704A5"/>
    <w:rsid w:val="00F86456"/>
    <w:rsid w:val="00FA6FAB"/>
    <w:rsid w:val="00FB1470"/>
    <w:rsid w:val="00FF300B"/>
    <w:rsid w:val="00FF6DDC"/>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B3C6555"/>
  <w14:defaultImageDpi w14:val="300"/>
  <w15:docId w15:val="{5723B27C-CF80-4CBB-82CE-54523C131F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123C30"/>
    <w:pPr>
      <w:spacing w:line="340" w:lineRule="atLeast"/>
    </w:pPr>
    <w:rPr>
      <w:rFonts w:ascii="Verdana" w:hAnsi="Verdana"/>
      <w:sz w:val="22"/>
    </w:rPr>
  </w:style>
  <w:style w:type="paragraph" w:styleId="Kop1">
    <w:name w:val="heading 1"/>
    <w:aliases w:val="Tussenkop blauw"/>
    <w:basedOn w:val="Standaard"/>
    <w:next w:val="Standaard"/>
    <w:link w:val="Kop1Char"/>
    <w:uiPriority w:val="9"/>
    <w:qFormat/>
    <w:rsid w:val="007D240A"/>
    <w:pPr>
      <w:keepNext/>
      <w:keepLines/>
      <w:outlineLvl w:val="0"/>
    </w:pPr>
    <w:rPr>
      <w:rFonts w:eastAsiaTheme="majorEastAsia" w:cstheme="majorBidi"/>
      <w:b/>
      <w:bCs/>
      <w:color w:val="47657C"/>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4D1D2E"/>
    <w:pPr>
      <w:tabs>
        <w:tab w:val="center" w:pos="4536"/>
        <w:tab w:val="right" w:pos="9072"/>
      </w:tabs>
    </w:pPr>
  </w:style>
  <w:style w:type="character" w:customStyle="1" w:styleId="KoptekstChar">
    <w:name w:val="Koptekst Char"/>
    <w:basedOn w:val="Standaardalinea-lettertype"/>
    <w:link w:val="Koptekst"/>
    <w:uiPriority w:val="99"/>
    <w:rsid w:val="004D1D2E"/>
  </w:style>
  <w:style w:type="paragraph" w:styleId="Voettekst">
    <w:name w:val="footer"/>
    <w:basedOn w:val="Standaard"/>
    <w:link w:val="VoettekstChar"/>
    <w:uiPriority w:val="99"/>
    <w:unhideWhenUsed/>
    <w:rsid w:val="004D1D2E"/>
    <w:pPr>
      <w:tabs>
        <w:tab w:val="center" w:pos="4536"/>
        <w:tab w:val="right" w:pos="9072"/>
      </w:tabs>
    </w:pPr>
  </w:style>
  <w:style w:type="character" w:customStyle="1" w:styleId="VoettekstChar">
    <w:name w:val="Voettekst Char"/>
    <w:basedOn w:val="Standaardalinea-lettertype"/>
    <w:link w:val="Voettekst"/>
    <w:uiPriority w:val="99"/>
    <w:rsid w:val="004D1D2E"/>
  </w:style>
  <w:style w:type="paragraph" w:styleId="Ballontekst">
    <w:name w:val="Balloon Text"/>
    <w:basedOn w:val="Standaard"/>
    <w:link w:val="BallontekstChar"/>
    <w:uiPriority w:val="99"/>
    <w:semiHidden/>
    <w:unhideWhenUsed/>
    <w:rsid w:val="004D1D2E"/>
    <w:rPr>
      <w:rFonts w:ascii="Lucida Grande" w:hAnsi="Lucida Grande" w:cs="Lucida Grande"/>
      <w:sz w:val="18"/>
      <w:szCs w:val="18"/>
    </w:rPr>
  </w:style>
  <w:style w:type="character" w:customStyle="1" w:styleId="BallontekstChar">
    <w:name w:val="Ballontekst Char"/>
    <w:basedOn w:val="Standaardalinea-lettertype"/>
    <w:link w:val="Ballontekst"/>
    <w:uiPriority w:val="99"/>
    <w:semiHidden/>
    <w:rsid w:val="004D1D2E"/>
    <w:rPr>
      <w:rFonts w:ascii="Lucida Grande" w:hAnsi="Lucida Grande" w:cs="Lucida Grande"/>
      <w:sz w:val="18"/>
      <w:szCs w:val="18"/>
    </w:rPr>
  </w:style>
  <w:style w:type="paragraph" w:styleId="Geenafstand">
    <w:name w:val="No Spacing"/>
    <w:uiPriority w:val="1"/>
    <w:rsid w:val="00987DCB"/>
    <w:rPr>
      <w:rFonts w:ascii="Verdana" w:hAnsi="Verdana"/>
      <w:sz w:val="22"/>
    </w:rPr>
  </w:style>
  <w:style w:type="character" w:customStyle="1" w:styleId="Kop1Char">
    <w:name w:val="Kop 1 Char"/>
    <w:aliases w:val="Tussenkop blauw Char"/>
    <w:basedOn w:val="Standaardalinea-lettertype"/>
    <w:link w:val="Kop1"/>
    <w:uiPriority w:val="9"/>
    <w:rsid w:val="007D240A"/>
    <w:rPr>
      <w:rFonts w:ascii="Verdana" w:eastAsiaTheme="majorEastAsia" w:hAnsi="Verdana" w:cstheme="majorBidi"/>
      <w:b/>
      <w:bCs/>
      <w:color w:val="47657C"/>
      <w:sz w:val="28"/>
      <w:szCs w:val="28"/>
    </w:rPr>
  </w:style>
  <w:style w:type="paragraph" w:styleId="Titel">
    <w:name w:val="Title"/>
    <w:basedOn w:val="Standaard"/>
    <w:next w:val="Standaard"/>
    <w:link w:val="TitelChar"/>
    <w:autoRedefine/>
    <w:uiPriority w:val="10"/>
    <w:qFormat/>
    <w:rsid w:val="00DE6415"/>
    <w:pPr>
      <w:contextualSpacing/>
    </w:pPr>
    <w:rPr>
      <w:rFonts w:eastAsiaTheme="majorEastAsia" w:cstheme="majorBidi"/>
      <w:b/>
      <w:bCs/>
      <w:color w:val="F3973A"/>
      <w:spacing w:val="5"/>
      <w:kern w:val="28"/>
      <w:sz w:val="48"/>
      <w:szCs w:val="48"/>
    </w:rPr>
  </w:style>
  <w:style w:type="character" w:customStyle="1" w:styleId="TitelChar">
    <w:name w:val="Titel Char"/>
    <w:basedOn w:val="Standaardalinea-lettertype"/>
    <w:link w:val="Titel"/>
    <w:uiPriority w:val="10"/>
    <w:rsid w:val="00DE6415"/>
    <w:rPr>
      <w:rFonts w:ascii="Verdana" w:eastAsiaTheme="majorEastAsia" w:hAnsi="Verdana" w:cstheme="majorBidi"/>
      <w:b/>
      <w:bCs/>
      <w:color w:val="F3973A"/>
      <w:spacing w:val="5"/>
      <w:kern w:val="28"/>
      <w:sz w:val="48"/>
      <w:szCs w:val="48"/>
    </w:rPr>
  </w:style>
  <w:style w:type="paragraph" w:styleId="Ondertitel">
    <w:name w:val="Subtitle"/>
    <w:basedOn w:val="Titel"/>
    <w:next w:val="Standaard"/>
    <w:link w:val="OndertitelChar"/>
    <w:uiPriority w:val="11"/>
    <w:qFormat/>
    <w:rsid w:val="00511972"/>
    <w:pPr>
      <w:numPr>
        <w:ilvl w:val="1"/>
      </w:numPr>
    </w:pPr>
    <w:rPr>
      <w:b w:val="0"/>
      <w:iCs/>
      <w:spacing w:val="15"/>
    </w:rPr>
  </w:style>
  <w:style w:type="character" w:customStyle="1" w:styleId="OndertitelChar">
    <w:name w:val="Ondertitel Char"/>
    <w:basedOn w:val="Standaardalinea-lettertype"/>
    <w:link w:val="Ondertitel"/>
    <w:uiPriority w:val="11"/>
    <w:rsid w:val="00511972"/>
    <w:rPr>
      <w:rFonts w:ascii="Verdana" w:eastAsiaTheme="majorEastAsia" w:hAnsi="Verdana" w:cstheme="majorBidi"/>
      <w:iCs/>
      <w:color w:val="E57B3A"/>
      <w:spacing w:val="15"/>
      <w:kern w:val="28"/>
      <w:sz w:val="48"/>
      <w:szCs w:val="52"/>
    </w:rPr>
  </w:style>
  <w:style w:type="paragraph" w:customStyle="1" w:styleId="Basisalinea">
    <w:name w:val="[Basisalinea]"/>
    <w:basedOn w:val="Standaard"/>
    <w:uiPriority w:val="99"/>
    <w:rsid w:val="00FF300B"/>
    <w:pPr>
      <w:widowControl w:val="0"/>
      <w:autoSpaceDE w:val="0"/>
      <w:autoSpaceDN w:val="0"/>
      <w:adjustRightInd w:val="0"/>
      <w:spacing w:line="288" w:lineRule="auto"/>
      <w:textAlignment w:val="center"/>
    </w:pPr>
    <w:rPr>
      <w:rFonts w:ascii="Times-Roman" w:hAnsi="Times-Roman" w:cs="Times-Roman"/>
      <w:color w:val="000000"/>
      <w:sz w:val="24"/>
    </w:rPr>
  </w:style>
  <w:style w:type="character" w:styleId="Nadruk">
    <w:name w:val="Emphasis"/>
    <w:basedOn w:val="Standaardalinea-lettertype"/>
    <w:uiPriority w:val="20"/>
    <w:rsid w:val="00626888"/>
    <w:rPr>
      <w:i/>
      <w:iCs/>
    </w:rPr>
  </w:style>
  <w:style w:type="paragraph" w:customStyle="1" w:styleId="Introtekst">
    <w:name w:val="Introtekst"/>
    <w:basedOn w:val="Standaard"/>
    <w:next w:val="Standaard"/>
    <w:qFormat/>
    <w:rsid w:val="007D240A"/>
    <w:pPr>
      <w:spacing w:after="340"/>
    </w:pPr>
    <w:rPr>
      <w:i/>
      <w:iCs/>
      <w:color w:val="47657C"/>
      <w:szCs w:val="22"/>
    </w:rPr>
  </w:style>
  <w:style w:type="paragraph" w:customStyle="1" w:styleId="TussenkopOranje">
    <w:name w:val="Tussenkop Oranje"/>
    <w:basedOn w:val="Kop1"/>
    <w:next w:val="Standaard"/>
    <w:qFormat/>
    <w:rsid w:val="00DC033B"/>
    <w:rPr>
      <w:color w:val="F3973A"/>
    </w:rPr>
  </w:style>
  <w:style w:type="table" w:styleId="Tabelraster">
    <w:name w:val="Table Grid"/>
    <w:basedOn w:val="Standaardtabel"/>
    <w:uiPriority w:val="59"/>
    <w:rsid w:val="00A0754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e">
    <w:name w:val="Revision"/>
    <w:hidden/>
    <w:uiPriority w:val="99"/>
    <w:semiHidden/>
    <w:rsid w:val="00FB1470"/>
    <w:rPr>
      <w:rFonts w:ascii="Verdana" w:hAnsi="Verdana"/>
      <w:sz w:val="22"/>
    </w:rPr>
  </w:style>
  <w:style w:type="paragraph" w:customStyle="1" w:styleId="Fotoonderschrift">
    <w:name w:val="Fotoonderschrift"/>
    <w:basedOn w:val="Standaard"/>
    <w:qFormat/>
    <w:rsid w:val="007D240A"/>
    <w:rPr>
      <w:i/>
      <w:iCs/>
      <w:color w:val="47657C"/>
      <w:szCs w:val="22"/>
    </w:rPr>
  </w:style>
  <w:style w:type="paragraph" w:customStyle="1" w:styleId="Kadertekst">
    <w:name w:val="Kadertekst"/>
    <w:basedOn w:val="Standaard"/>
    <w:qFormat/>
    <w:rsid w:val="007D240A"/>
    <w:rPr>
      <w:i/>
      <w:iCs/>
      <w:color w:val="6E90A6"/>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I:\Communicatie\Huisstijl\Leaflet's\Leaflet%20Parkinson%20Caf&#233;%20-%20zonder%20opmaak.dotx" TargetMode="Externa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txDef>
      <a:spPr>
        <a:noFill/>
        <a:ln>
          <a:noFill/>
        </a:ln>
        <a:effectLst/>
        <a:extLst>
          <a:ext uri="{C572A759-6A51-4108-AA02-DFA0A04FC94B}">
            <ma14:wrappingTextBoxFlag xmlns:ma14="http://schemas.microsoft.com/office/mac/drawingml/2011/main" xmlns=""/>
          </a:ext>
        </a:extLst>
      </a:spPr>
      <a:bodyPr rot="0" spcFirstLastPara="0" vertOverflow="overflow" horzOverflow="overflow" vert="horz" wrap="square" lIns="0" tIns="0" rIns="0" bIns="0" numCol="1" spcCol="0" rtlCol="0" fromWordArt="0" anchor="t" anchorCtr="0" forceAA="0" compatLnSpc="1">
        <a:prstTxWarp prst="textNoShape">
          <a:avLst/>
        </a:prstTxWarp>
        <a:noAutofit/>
      </a:bodyPr>
      <a:lstStyle/>
      <a:style>
        <a:lnRef idx="0">
          <a:schemeClr val="accent1"/>
        </a:lnRef>
        <a:fillRef idx="0">
          <a:schemeClr val="accent1"/>
        </a:fillRef>
        <a:effectRef idx="0">
          <a:schemeClr val="accent1"/>
        </a:effectRef>
        <a:fontRef idx="minor">
          <a:schemeClr val="dk1"/>
        </a:fontRef>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1CF022-20AA-4F49-AD5E-21EF3F849E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Leaflet Parkinson Café - zonder opmaak</Template>
  <TotalTime>0</TotalTime>
  <Pages>2</Pages>
  <Words>458</Words>
  <Characters>2519</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
    </vt:vector>
  </TitlesOfParts>
  <Company>Bedrijfsnaam</Company>
  <LinksUpToDate>false</LinksUpToDate>
  <CharactersWithSpaces>2972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Colinda Roos</dc:creator>
  <cp:keywords/>
  <dc:description/>
  <cp:lastModifiedBy>Colinda Roos</cp:lastModifiedBy>
  <cp:revision>1</cp:revision>
  <cp:lastPrinted>2015-10-02T09:47:00Z</cp:lastPrinted>
  <dcterms:created xsi:type="dcterms:W3CDTF">2015-10-16T08:11:00Z</dcterms:created>
  <dcterms:modified xsi:type="dcterms:W3CDTF">2015-10-16T08:11:00Z</dcterms:modified>
</cp:coreProperties>
</file>